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16618" w14:textId="77777777" w:rsidR="00026A8F" w:rsidRDefault="00026A8F" w:rsidP="00026A8F">
      <w:pPr>
        <w:jc w:val="center"/>
        <w:rPr>
          <w:b/>
          <w:sz w:val="36"/>
        </w:rPr>
      </w:pPr>
      <w:r>
        <w:rPr>
          <w:b/>
          <w:sz w:val="36"/>
        </w:rPr>
        <w:t>D O H O D A</w:t>
      </w:r>
    </w:p>
    <w:p w14:paraId="0616A906" w14:textId="77777777" w:rsidR="00026A8F" w:rsidRDefault="00026A8F" w:rsidP="00026A8F">
      <w:pPr>
        <w:jc w:val="center"/>
        <w:rPr>
          <w:b/>
          <w:sz w:val="24"/>
        </w:rPr>
      </w:pPr>
      <w:r>
        <w:rPr>
          <w:b/>
          <w:sz w:val="24"/>
        </w:rPr>
        <w:t>o odpovědnosti k ochraně hodnot svěřených zaměstnanci k vyúčtování</w:t>
      </w:r>
    </w:p>
    <w:p w14:paraId="2E5EF9DD" w14:textId="77777777" w:rsidR="00026A8F" w:rsidRDefault="00026A8F" w:rsidP="00026A8F">
      <w:pPr>
        <w:jc w:val="center"/>
        <w:rPr>
          <w:b/>
          <w:sz w:val="24"/>
        </w:rPr>
      </w:pPr>
      <w:r>
        <w:rPr>
          <w:b/>
          <w:sz w:val="24"/>
        </w:rPr>
        <w:t>(dále jen dohoda o odpovědnosti)</w:t>
      </w:r>
    </w:p>
    <w:p w14:paraId="0CA44CFC" w14:textId="77777777" w:rsidR="00026A8F" w:rsidRDefault="00026A8F" w:rsidP="00026A8F">
      <w:pPr>
        <w:jc w:val="both"/>
        <w:rPr>
          <w:sz w:val="24"/>
        </w:rPr>
      </w:pPr>
    </w:p>
    <w:p w14:paraId="162A0DC8" w14:textId="77777777" w:rsidR="00026A8F" w:rsidRPr="00026A8F" w:rsidRDefault="00026A8F" w:rsidP="00026A8F">
      <w:pPr>
        <w:jc w:val="both"/>
        <w:rPr>
          <w:sz w:val="24"/>
          <w:szCs w:val="24"/>
        </w:rPr>
      </w:pPr>
      <w:r>
        <w:rPr>
          <w:sz w:val="24"/>
        </w:rPr>
        <w:t xml:space="preserve"> </w:t>
      </w:r>
      <w:r w:rsidRPr="00026A8F">
        <w:rPr>
          <w:sz w:val="24"/>
          <w:szCs w:val="24"/>
        </w:rPr>
        <w:t>Zaměstnavatel:</w:t>
      </w:r>
      <w:r w:rsidRPr="00026A8F">
        <w:rPr>
          <w:sz w:val="24"/>
          <w:szCs w:val="24"/>
        </w:rPr>
        <w:tab/>
      </w:r>
      <w:r w:rsidRPr="00026A8F">
        <w:rPr>
          <w:b/>
          <w:bCs/>
          <w:sz w:val="24"/>
          <w:szCs w:val="24"/>
        </w:rPr>
        <w:t>Univerzita Tomáše Bati ve Zlíně</w:t>
      </w:r>
    </w:p>
    <w:p w14:paraId="665F67E7" w14:textId="77777777" w:rsidR="00026A8F" w:rsidRPr="00026A8F" w:rsidRDefault="00A12089" w:rsidP="00026A8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Součást:</w:t>
      </w:r>
    </w:p>
    <w:p w14:paraId="7521F63C" w14:textId="77777777" w:rsidR="00026A8F" w:rsidRPr="00026A8F" w:rsidRDefault="00026A8F" w:rsidP="00026A8F">
      <w:pPr>
        <w:jc w:val="both"/>
        <w:rPr>
          <w:sz w:val="24"/>
          <w:szCs w:val="24"/>
        </w:rPr>
      </w:pPr>
      <w:r w:rsidRPr="00026A8F">
        <w:rPr>
          <w:sz w:val="24"/>
          <w:szCs w:val="24"/>
        </w:rPr>
        <w:tab/>
      </w:r>
      <w:r w:rsidRPr="00026A8F">
        <w:rPr>
          <w:sz w:val="24"/>
          <w:szCs w:val="24"/>
        </w:rPr>
        <w:tab/>
      </w:r>
      <w:r w:rsidRPr="00026A8F">
        <w:rPr>
          <w:sz w:val="24"/>
          <w:szCs w:val="24"/>
        </w:rPr>
        <w:tab/>
      </w:r>
      <w:commentRangeStart w:id="0"/>
      <w:r w:rsidR="00CF4451">
        <w:rPr>
          <w:sz w:val="24"/>
          <w:szCs w:val="24"/>
        </w:rPr>
        <w:t>nám. T. G. Masaryka 5555</w:t>
      </w:r>
      <w:r w:rsidRPr="00026A8F">
        <w:rPr>
          <w:sz w:val="24"/>
          <w:szCs w:val="24"/>
        </w:rPr>
        <w:t xml:space="preserve">, 760 </w:t>
      </w:r>
      <w:proofErr w:type="gramStart"/>
      <w:r w:rsidRPr="00026A8F">
        <w:rPr>
          <w:sz w:val="24"/>
          <w:szCs w:val="24"/>
        </w:rPr>
        <w:t>01  Zlín</w:t>
      </w:r>
      <w:commentRangeEnd w:id="0"/>
      <w:proofErr w:type="gramEnd"/>
      <w:r w:rsidR="00CE4191">
        <w:rPr>
          <w:rStyle w:val="Odkaznakoment"/>
        </w:rPr>
        <w:commentReference w:id="0"/>
      </w:r>
    </w:p>
    <w:p w14:paraId="32F05C86" w14:textId="77777777" w:rsidR="00026A8F" w:rsidRPr="00026A8F" w:rsidRDefault="00026A8F" w:rsidP="00026A8F">
      <w:pPr>
        <w:jc w:val="both"/>
        <w:rPr>
          <w:sz w:val="24"/>
          <w:szCs w:val="24"/>
        </w:rPr>
      </w:pPr>
      <w:r w:rsidRPr="00026A8F">
        <w:rPr>
          <w:sz w:val="24"/>
          <w:szCs w:val="24"/>
        </w:rPr>
        <w:tab/>
      </w:r>
      <w:r w:rsidRPr="00026A8F">
        <w:rPr>
          <w:sz w:val="24"/>
          <w:szCs w:val="24"/>
        </w:rPr>
        <w:tab/>
      </w:r>
      <w:r w:rsidRPr="00026A8F">
        <w:rPr>
          <w:sz w:val="24"/>
          <w:szCs w:val="24"/>
        </w:rPr>
        <w:tab/>
        <w:t>IČ: 70883521</w:t>
      </w:r>
    </w:p>
    <w:p w14:paraId="4A1A5CEB" w14:textId="77777777" w:rsidR="00026A8F" w:rsidRPr="00026A8F" w:rsidRDefault="00026A8F" w:rsidP="00026A8F">
      <w:pPr>
        <w:ind w:firstLine="708"/>
        <w:jc w:val="both"/>
        <w:rPr>
          <w:sz w:val="24"/>
          <w:szCs w:val="24"/>
        </w:rPr>
      </w:pPr>
      <w:r w:rsidRPr="00026A8F">
        <w:rPr>
          <w:sz w:val="24"/>
          <w:szCs w:val="24"/>
        </w:rPr>
        <w:tab/>
      </w:r>
      <w:r w:rsidRPr="00026A8F">
        <w:rPr>
          <w:sz w:val="24"/>
          <w:szCs w:val="24"/>
        </w:rPr>
        <w:tab/>
        <w:t>zastoupen</w:t>
      </w:r>
      <w:r w:rsidR="00A12089">
        <w:rPr>
          <w:sz w:val="24"/>
          <w:szCs w:val="24"/>
        </w:rPr>
        <w:t>ý</w:t>
      </w:r>
      <w:r w:rsidRPr="00026A8F">
        <w:rPr>
          <w:sz w:val="24"/>
          <w:szCs w:val="24"/>
        </w:rPr>
        <w:t>:</w:t>
      </w:r>
    </w:p>
    <w:p w14:paraId="706B6DD9" w14:textId="77777777" w:rsidR="00026A8F" w:rsidRPr="00026A8F" w:rsidRDefault="00026A8F" w:rsidP="00026A8F">
      <w:pPr>
        <w:jc w:val="both"/>
        <w:rPr>
          <w:sz w:val="24"/>
          <w:szCs w:val="24"/>
        </w:rPr>
      </w:pPr>
    </w:p>
    <w:p w14:paraId="64620CCD" w14:textId="77777777" w:rsidR="00026A8F" w:rsidRPr="00026A8F" w:rsidRDefault="00026A8F" w:rsidP="00026A8F">
      <w:pPr>
        <w:jc w:val="both"/>
        <w:rPr>
          <w:sz w:val="24"/>
          <w:szCs w:val="24"/>
        </w:rPr>
      </w:pPr>
    </w:p>
    <w:p w14:paraId="2091EEC3" w14:textId="77777777" w:rsidR="00026A8F" w:rsidRPr="00026A8F" w:rsidRDefault="00026A8F" w:rsidP="00026A8F">
      <w:pPr>
        <w:jc w:val="both"/>
        <w:rPr>
          <w:sz w:val="24"/>
          <w:szCs w:val="24"/>
        </w:rPr>
      </w:pPr>
      <w:r w:rsidRPr="00026A8F">
        <w:rPr>
          <w:sz w:val="24"/>
          <w:szCs w:val="24"/>
        </w:rPr>
        <w:t>Zaměstnanec:</w:t>
      </w:r>
      <w:r w:rsidRPr="00026A8F">
        <w:rPr>
          <w:sz w:val="24"/>
          <w:szCs w:val="24"/>
        </w:rPr>
        <w:tab/>
      </w:r>
      <w:r w:rsidRPr="00026A8F">
        <w:rPr>
          <w:sz w:val="24"/>
          <w:szCs w:val="24"/>
        </w:rPr>
        <w:tab/>
      </w:r>
      <w:r w:rsidRPr="00026A8F">
        <w:rPr>
          <w:b/>
          <w:bCs/>
          <w:sz w:val="24"/>
          <w:szCs w:val="24"/>
        </w:rPr>
        <w:t>……………………………….</w:t>
      </w:r>
    </w:p>
    <w:p w14:paraId="198183F6" w14:textId="77777777" w:rsidR="00026A8F" w:rsidRPr="00026A8F" w:rsidRDefault="00026A8F" w:rsidP="00026A8F">
      <w:pPr>
        <w:jc w:val="both"/>
        <w:rPr>
          <w:sz w:val="24"/>
          <w:szCs w:val="24"/>
        </w:rPr>
      </w:pPr>
      <w:r w:rsidRPr="00026A8F">
        <w:rPr>
          <w:sz w:val="24"/>
          <w:szCs w:val="24"/>
        </w:rPr>
        <w:tab/>
      </w:r>
      <w:r w:rsidRPr="00026A8F">
        <w:rPr>
          <w:sz w:val="24"/>
          <w:szCs w:val="24"/>
        </w:rPr>
        <w:tab/>
      </w:r>
      <w:r w:rsidRPr="00026A8F">
        <w:rPr>
          <w:sz w:val="24"/>
          <w:szCs w:val="24"/>
        </w:rPr>
        <w:tab/>
        <w:t>trvale bytem …………………</w:t>
      </w:r>
    </w:p>
    <w:p w14:paraId="18B03508" w14:textId="38466E71" w:rsidR="00026A8F" w:rsidRPr="00026A8F" w:rsidRDefault="00026A8F" w:rsidP="00026A8F">
      <w:pPr>
        <w:jc w:val="both"/>
        <w:rPr>
          <w:sz w:val="24"/>
          <w:szCs w:val="24"/>
        </w:rPr>
      </w:pPr>
      <w:r w:rsidRPr="00026A8F">
        <w:rPr>
          <w:sz w:val="24"/>
          <w:szCs w:val="24"/>
        </w:rPr>
        <w:tab/>
      </w:r>
      <w:r w:rsidRPr="00026A8F">
        <w:rPr>
          <w:sz w:val="24"/>
          <w:szCs w:val="24"/>
        </w:rPr>
        <w:tab/>
      </w:r>
      <w:r w:rsidRPr="00026A8F">
        <w:rPr>
          <w:sz w:val="24"/>
          <w:szCs w:val="24"/>
        </w:rPr>
        <w:tab/>
      </w:r>
      <w:r w:rsidR="001A6362">
        <w:rPr>
          <w:sz w:val="24"/>
          <w:szCs w:val="24"/>
        </w:rPr>
        <w:t>osobní číslo</w:t>
      </w:r>
      <w:r w:rsidRPr="00026A8F">
        <w:rPr>
          <w:sz w:val="24"/>
          <w:szCs w:val="24"/>
        </w:rPr>
        <w:t>……………………</w:t>
      </w:r>
      <w:proofErr w:type="gramStart"/>
      <w:r w:rsidRPr="00026A8F">
        <w:rPr>
          <w:sz w:val="24"/>
          <w:szCs w:val="24"/>
        </w:rPr>
        <w:t>…….</w:t>
      </w:r>
      <w:proofErr w:type="gramEnd"/>
      <w:r w:rsidRPr="00026A8F">
        <w:rPr>
          <w:sz w:val="24"/>
          <w:szCs w:val="24"/>
        </w:rPr>
        <w:t>.</w:t>
      </w:r>
    </w:p>
    <w:p w14:paraId="3AEF4461" w14:textId="5C0FF2CE" w:rsidR="00026A8F" w:rsidRPr="00026A8F" w:rsidRDefault="00547C6A" w:rsidP="00026A8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pracoviště</w:t>
      </w:r>
      <w:r w:rsidR="00026A8F" w:rsidRPr="00026A8F">
        <w:rPr>
          <w:sz w:val="24"/>
          <w:szCs w:val="24"/>
        </w:rPr>
        <w:t xml:space="preserve"> …………………...</w:t>
      </w:r>
    </w:p>
    <w:p w14:paraId="081F1A3A" w14:textId="77777777" w:rsidR="00026A8F" w:rsidRDefault="00026A8F">
      <w:pPr>
        <w:rPr>
          <w:sz w:val="24"/>
        </w:rPr>
      </w:pPr>
    </w:p>
    <w:p w14:paraId="2C3DE682" w14:textId="17038D2E" w:rsidR="00026A8F" w:rsidRPr="00026A8F" w:rsidRDefault="005C7BC0" w:rsidP="00026A8F">
      <w:pPr>
        <w:jc w:val="both"/>
        <w:rPr>
          <w:sz w:val="24"/>
          <w:szCs w:val="24"/>
        </w:rPr>
      </w:pPr>
      <w:r>
        <w:rPr>
          <w:sz w:val="24"/>
          <w:szCs w:val="24"/>
        </w:rPr>
        <w:t>uzavřeli</w:t>
      </w:r>
      <w:bookmarkStart w:id="1" w:name="_GoBack"/>
      <w:bookmarkEnd w:id="1"/>
      <w:r w:rsidR="00026A8F" w:rsidRPr="00026A8F">
        <w:rPr>
          <w:sz w:val="24"/>
          <w:szCs w:val="24"/>
        </w:rPr>
        <w:t xml:space="preserve"> níže uvedeného dne, měsíce a roku</w:t>
      </w:r>
      <w:r w:rsidR="00026A8F" w:rsidRPr="00026A8F">
        <w:rPr>
          <w:sz w:val="24"/>
          <w:szCs w:val="24"/>
        </w:rPr>
        <w:tab/>
        <w:t xml:space="preserve">podle § </w:t>
      </w:r>
      <w:smartTag w:uri="urn:schemas-microsoft-com:office:smarttags" w:element="metricconverter">
        <w:smartTagPr>
          <w:attr w:name="ProductID" w:val="252 a"/>
        </w:smartTagPr>
        <w:r w:rsidR="00026A8F" w:rsidRPr="00026A8F">
          <w:rPr>
            <w:sz w:val="24"/>
            <w:szCs w:val="24"/>
          </w:rPr>
          <w:t>25</w:t>
        </w:r>
        <w:r w:rsidR="00026A8F">
          <w:rPr>
            <w:sz w:val="24"/>
            <w:szCs w:val="24"/>
          </w:rPr>
          <w:t>2</w:t>
        </w:r>
        <w:r w:rsidR="00026A8F" w:rsidRPr="00026A8F">
          <w:rPr>
            <w:sz w:val="24"/>
            <w:szCs w:val="24"/>
          </w:rPr>
          <w:t xml:space="preserve"> a</w:t>
        </w:r>
      </w:smartTag>
      <w:r w:rsidR="00026A8F" w:rsidRPr="00026A8F">
        <w:rPr>
          <w:sz w:val="24"/>
          <w:szCs w:val="24"/>
        </w:rPr>
        <w:t xml:space="preserve"> násl. zákona č. 262/2006 Sb., zákoníku práce (dále jen ZP), </w:t>
      </w:r>
      <w:r w:rsidR="00CE4191">
        <w:rPr>
          <w:sz w:val="24"/>
          <w:szCs w:val="24"/>
        </w:rPr>
        <w:t>ve znění pozdějších předpisů</w:t>
      </w:r>
      <w:r w:rsidR="00026A8F" w:rsidRPr="00026A8F">
        <w:rPr>
          <w:sz w:val="24"/>
          <w:szCs w:val="24"/>
        </w:rPr>
        <w:t xml:space="preserve"> tuto:</w:t>
      </w:r>
    </w:p>
    <w:p w14:paraId="5DC0CEFC" w14:textId="77777777" w:rsidR="00026A8F" w:rsidRDefault="00026A8F">
      <w:pPr>
        <w:rPr>
          <w:sz w:val="24"/>
        </w:rPr>
      </w:pPr>
    </w:p>
    <w:p w14:paraId="48D17782" w14:textId="77777777" w:rsidR="00026A8F" w:rsidRDefault="00026A8F">
      <w:pPr>
        <w:rPr>
          <w:sz w:val="24"/>
        </w:rPr>
      </w:pPr>
    </w:p>
    <w:p w14:paraId="26E28787" w14:textId="77777777" w:rsidR="00026A8F" w:rsidRPr="00026A8F" w:rsidRDefault="00026A8F" w:rsidP="00026A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dohodu </w:t>
      </w:r>
      <w:r>
        <w:rPr>
          <w:b/>
          <w:sz w:val="24"/>
        </w:rPr>
        <w:t>o odpovědnosti k ochraně hodnot svěřených zaměstnanci k vyúčtování</w:t>
      </w:r>
    </w:p>
    <w:p w14:paraId="5B75FC97" w14:textId="77777777" w:rsidR="00026A8F" w:rsidRDefault="00026A8F">
      <w:pPr>
        <w:jc w:val="center"/>
        <w:rPr>
          <w:b/>
          <w:sz w:val="24"/>
        </w:rPr>
      </w:pPr>
      <w:r>
        <w:rPr>
          <w:b/>
          <w:sz w:val="24"/>
        </w:rPr>
        <w:t>(dále jen dohoda o odpovědnosti)</w:t>
      </w:r>
    </w:p>
    <w:p w14:paraId="58680FAF" w14:textId="77777777" w:rsidR="00026A8F" w:rsidRDefault="00026A8F">
      <w:pPr>
        <w:rPr>
          <w:sz w:val="24"/>
        </w:rPr>
      </w:pPr>
    </w:p>
    <w:p w14:paraId="2B2E9CD2" w14:textId="77777777" w:rsidR="00026A8F" w:rsidRDefault="00026A8F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3642DB83" w14:textId="77777777" w:rsidR="00026A8F" w:rsidRDefault="00026A8F">
      <w:pPr>
        <w:jc w:val="both"/>
        <w:rPr>
          <w:sz w:val="24"/>
        </w:rPr>
      </w:pPr>
    </w:p>
    <w:p w14:paraId="3DEC0569" w14:textId="77777777" w:rsidR="00026A8F" w:rsidRDefault="00026A8F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2298584D" w14:textId="77777777" w:rsidR="00026A8F" w:rsidRDefault="00026A8F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Zaměstnanec přejímá odpovědnost za hodnoty svěřené k vyúčtování, a to:</w:t>
      </w:r>
    </w:p>
    <w:p w14:paraId="49803C91" w14:textId="77777777" w:rsidR="00026A8F" w:rsidRDefault="00026A8F">
      <w:pPr>
        <w:jc w:val="both"/>
        <w:rPr>
          <w:sz w:val="24"/>
        </w:rPr>
      </w:pPr>
    </w:p>
    <w:p w14:paraId="57A06229" w14:textId="77777777" w:rsidR="00026A8F" w:rsidRDefault="00026A8F">
      <w:pPr>
        <w:ind w:left="360"/>
        <w:jc w:val="both"/>
        <w:rPr>
          <w:sz w:val="24"/>
        </w:rPr>
      </w:pPr>
      <w:commentRangeStart w:id="2"/>
      <w:r>
        <w:rPr>
          <w:sz w:val="24"/>
        </w:rPr>
        <w:t>..............................................................................................................</w:t>
      </w:r>
      <w:commentRangeEnd w:id="2"/>
      <w:r w:rsidR="00CE4191">
        <w:rPr>
          <w:rStyle w:val="Odkaznakoment"/>
        </w:rPr>
        <w:commentReference w:id="2"/>
      </w:r>
    </w:p>
    <w:p w14:paraId="3EE2B6C8" w14:textId="77777777" w:rsidR="00026A8F" w:rsidRDefault="00026A8F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1A8AE21D" w14:textId="77777777" w:rsidR="00026A8F" w:rsidRDefault="00026A8F" w:rsidP="00196D50">
      <w:pPr>
        <w:ind w:left="360"/>
        <w:jc w:val="both"/>
        <w:rPr>
          <w:sz w:val="24"/>
        </w:rPr>
      </w:pPr>
      <w:r>
        <w:rPr>
          <w:sz w:val="24"/>
        </w:rPr>
        <w:t>které je povinen vyúčtovat na základě inventury provedené ke dni převzetí těchto</w:t>
      </w:r>
      <w:r w:rsidR="00196D50">
        <w:rPr>
          <w:sz w:val="24"/>
        </w:rPr>
        <w:t xml:space="preserve"> </w:t>
      </w:r>
      <w:r>
        <w:rPr>
          <w:sz w:val="24"/>
        </w:rPr>
        <w:t xml:space="preserve">hodnot a </w:t>
      </w:r>
      <w:r w:rsidR="00196D50">
        <w:rPr>
          <w:sz w:val="24"/>
        </w:rPr>
        <w:t xml:space="preserve">   </w:t>
      </w:r>
      <w:r>
        <w:rPr>
          <w:sz w:val="24"/>
        </w:rPr>
        <w:t xml:space="preserve">inventurního soupisu za hodnoty, které převezme k vyúčtování v době platnosti této </w:t>
      </w:r>
      <w:r w:rsidR="00196D50">
        <w:rPr>
          <w:sz w:val="24"/>
        </w:rPr>
        <w:t>do</w:t>
      </w:r>
      <w:r>
        <w:rPr>
          <w:sz w:val="24"/>
        </w:rPr>
        <w:t>hody.</w:t>
      </w:r>
    </w:p>
    <w:p w14:paraId="5D1122A3" w14:textId="77777777" w:rsidR="00026A8F" w:rsidRDefault="00026A8F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Zaměstnanec se zavazuje učinit ze své strany vše, aby bylo zabráněno schodkům na hodnotách, které mu byly svěřeny k vyúčtování, zejména, že provede všechny potřebné a předepsané zápisy a podklady, a že bude sestavovat a předkládat všechny předepsané výkazy a hlášení ve stanovených lhůtách.</w:t>
      </w:r>
    </w:p>
    <w:p w14:paraId="756AB894" w14:textId="2271C065" w:rsidR="00026A8F" w:rsidRDefault="00026A8F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Zaměstnavatel se zavazuje, že v souladu s příslušnými ustanoveními zákoníku práce zajistí zaměstnanci takové podmínky, aby mohl řádně plnit pracovní úkoly</w:t>
      </w:r>
      <w:r w:rsidR="00BB25F8">
        <w:rPr>
          <w:sz w:val="24"/>
        </w:rPr>
        <w:t xml:space="preserve"> tak, aby nedocházelo k ohrožení svěřených hodnot </w:t>
      </w:r>
      <w:r>
        <w:rPr>
          <w:sz w:val="24"/>
        </w:rPr>
        <w:t>a zdraví</w:t>
      </w:r>
      <w:r w:rsidR="00BB25F8">
        <w:rPr>
          <w:sz w:val="24"/>
        </w:rPr>
        <w:t xml:space="preserve"> zaměstnance</w:t>
      </w:r>
      <w:r>
        <w:rPr>
          <w:sz w:val="24"/>
        </w:rPr>
        <w:t>.</w:t>
      </w:r>
    </w:p>
    <w:p w14:paraId="1A37FF27" w14:textId="77777777" w:rsidR="00026A8F" w:rsidRDefault="00026A8F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Obě strany prohlašují, že v den podepsání dohody o odpovědnosti není závad, jež by zabraňovaly zaměstnanci v řádném plnění úkolů nebo povinností, které jsou s ním v přímé souvislosti.</w:t>
      </w:r>
    </w:p>
    <w:p w14:paraId="71443888" w14:textId="77777777" w:rsidR="00026A8F" w:rsidRDefault="00026A8F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Zjistí–</w:t>
      </w:r>
      <w:proofErr w:type="spellStart"/>
      <w:r>
        <w:rPr>
          <w:sz w:val="24"/>
        </w:rPr>
        <w:t>li</w:t>
      </w:r>
      <w:proofErr w:type="spellEnd"/>
      <w:r>
        <w:rPr>
          <w:sz w:val="24"/>
        </w:rPr>
        <w:t xml:space="preserve"> zaměstnanec, že nemá vytvořeny potřebné pracovní podmínky, je povinen neprodleně oznámit závadu písemně svému nadřízenému. </w:t>
      </w:r>
    </w:p>
    <w:p w14:paraId="6139B08A" w14:textId="3CC10522" w:rsidR="00026A8F" w:rsidRDefault="00026A8F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Bude-li u hodnot, které zaměstnanec převzal k vyúčtování zjištěn schodek, je zaměstnanec povinen nahradit skutečnou škodu v</w:t>
      </w:r>
      <w:r w:rsidR="00CE4191">
        <w:rPr>
          <w:sz w:val="24"/>
        </w:rPr>
        <w:t> rozsahu stanoveném zákoníkem práce, pokud neprokáže, že vznikl</w:t>
      </w:r>
      <w:r>
        <w:rPr>
          <w:sz w:val="24"/>
        </w:rPr>
        <w:t xml:space="preserve"> zcela nebo zčásti bez jeho zavinění (§ 252, odst. 4 </w:t>
      </w:r>
      <w:r w:rsidR="0078588A">
        <w:rPr>
          <w:sz w:val="24"/>
        </w:rPr>
        <w:t>ZP)</w:t>
      </w:r>
      <w:r>
        <w:rPr>
          <w:sz w:val="24"/>
        </w:rPr>
        <w:t>. Pro určení výše skutečné škody na věci je rozhodnou cena věci v době poškození. Je–</w:t>
      </w:r>
      <w:proofErr w:type="spellStart"/>
      <w:r>
        <w:rPr>
          <w:sz w:val="24"/>
        </w:rPr>
        <w:t>li</w:t>
      </w:r>
      <w:proofErr w:type="spellEnd"/>
      <w:r>
        <w:rPr>
          <w:sz w:val="24"/>
        </w:rPr>
        <w:t xml:space="preserve"> stanovena  maloobchodní cena věci, vychází se z této ceny a přihlíží se k případnému opotřebení věci. </w:t>
      </w:r>
      <w:r>
        <w:rPr>
          <w:sz w:val="24"/>
        </w:rPr>
        <w:lastRenderedPageBreak/>
        <w:t>U prodejných a zúčtovatelných tiskopisů vychází se ze jmenovité ceny na nich vyznačené nebo jinak stanovené.</w:t>
      </w:r>
    </w:p>
    <w:p w14:paraId="7D369723" w14:textId="77777777" w:rsidR="00026A8F" w:rsidRDefault="00026A8F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Uzná–</w:t>
      </w:r>
      <w:proofErr w:type="spellStart"/>
      <w:r>
        <w:rPr>
          <w:sz w:val="24"/>
        </w:rPr>
        <w:t>li</w:t>
      </w:r>
      <w:proofErr w:type="spellEnd"/>
      <w:r>
        <w:rPr>
          <w:sz w:val="24"/>
        </w:rPr>
        <w:t xml:space="preserve"> zaměstnanec závazek nahradit škodu v určené výši a dohodne–</w:t>
      </w:r>
      <w:proofErr w:type="spellStart"/>
      <w:r>
        <w:rPr>
          <w:sz w:val="24"/>
        </w:rPr>
        <w:t>li</w:t>
      </w:r>
      <w:proofErr w:type="spellEnd"/>
      <w:r>
        <w:rPr>
          <w:sz w:val="24"/>
        </w:rPr>
        <w:t xml:space="preserve"> zaměstnavatel se  zaměstnancem způsob úhrady, uzavře se o uznání závazku a způsobu úhrady (o srážkách ze mzdy) písemná dohoda.</w:t>
      </w:r>
    </w:p>
    <w:p w14:paraId="32512755" w14:textId="1148F300" w:rsidR="00026A8F" w:rsidRDefault="00026A8F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Odpovědnost podle této dohody přejímá zaměstnanec na dobu trvání pracovního poměru, pokud</w:t>
      </w:r>
      <w:r w:rsidR="00CE4191">
        <w:rPr>
          <w:sz w:val="24"/>
        </w:rPr>
        <w:t xml:space="preserve"> zaměstnanec vykonává práci, při níž mu jsou svěřovány hodnoty uvedené v této dohodě. Změna druhu práce nebo pracoviště bude řešena dodatkem k této dohodě nebo novou dohodou.</w:t>
      </w:r>
    </w:p>
    <w:p w14:paraId="6E5EA70A" w14:textId="24944BD1" w:rsidR="00026A8F" w:rsidRDefault="00026A8F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Zaměstnanec</w:t>
      </w:r>
      <w:r w:rsidR="00CE4191">
        <w:rPr>
          <w:sz w:val="24"/>
        </w:rPr>
        <w:t xml:space="preserve"> podpisem této dohody</w:t>
      </w:r>
      <w:r>
        <w:rPr>
          <w:sz w:val="24"/>
        </w:rPr>
        <w:t xml:space="preserve"> potvrzuje, že </w:t>
      </w:r>
      <w:r w:rsidR="00CE4191">
        <w:rPr>
          <w:sz w:val="24"/>
        </w:rPr>
        <w:t>byl</w:t>
      </w:r>
      <w:r>
        <w:rPr>
          <w:sz w:val="24"/>
        </w:rPr>
        <w:t xml:space="preserve"> řádně </w:t>
      </w:r>
      <w:r w:rsidR="00CE4191">
        <w:rPr>
          <w:sz w:val="24"/>
        </w:rPr>
        <w:t>se</w:t>
      </w:r>
      <w:r>
        <w:rPr>
          <w:sz w:val="24"/>
        </w:rPr>
        <w:t>známen s</w:t>
      </w:r>
      <w:r w:rsidR="00CE4191">
        <w:rPr>
          <w:sz w:val="24"/>
        </w:rPr>
        <w:t>e svou pracovní náplní, vnitřními předpisy zaměstnavatele a s právní úpravou odpovědnosti zaměstnance za škodu</w:t>
      </w:r>
      <w:r>
        <w:rPr>
          <w:sz w:val="24"/>
        </w:rPr>
        <w:t>.</w:t>
      </w:r>
    </w:p>
    <w:p w14:paraId="403B2F8E" w14:textId="2B2EF097" w:rsidR="00026A8F" w:rsidRDefault="00026A8F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Tato dohoda </w:t>
      </w:r>
      <w:r w:rsidR="00CE4191">
        <w:rPr>
          <w:sz w:val="24"/>
        </w:rPr>
        <w:t>zaniká</w:t>
      </w:r>
      <w:r>
        <w:rPr>
          <w:sz w:val="24"/>
        </w:rPr>
        <w:t xml:space="preserve"> </w:t>
      </w:r>
      <w:r w:rsidR="00EF269B">
        <w:rPr>
          <w:sz w:val="24"/>
        </w:rPr>
        <w:t xml:space="preserve">písemnou </w:t>
      </w:r>
      <w:r>
        <w:rPr>
          <w:sz w:val="24"/>
        </w:rPr>
        <w:t xml:space="preserve">dohodou stran, </w:t>
      </w:r>
      <w:r w:rsidR="00EF269B">
        <w:rPr>
          <w:sz w:val="24"/>
        </w:rPr>
        <w:t xml:space="preserve">písemným </w:t>
      </w:r>
      <w:r>
        <w:rPr>
          <w:sz w:val="24"/>
        </w:rPr>
        <w:t>odstoupením zaměstnance nebo skončením pracovního poměru (dohody o pracích konaných mimo pracovní poměr).</w:t>
      </w:r>
    </w:p>
    <w:p w14:paraId="399C3D6B" w14:textId="32667E4A" w:rsidR="00026A8F" w:rsidRDefault="00026A8F">
      <w:pPr>
        <w:pStyle w:val="Zkladntextodsazen"/>
        <w:numPr>
          <w:ilvl w:val="0"/>
          <w:numId w:val="1"/>
        </w:numPr>
        <w:jc w:val="both"/>
      </w:pPr>
      <w:r>
        <w:t xml:space="preserve">Zaměstnanec může od této dohody </w:t>
      </w:r>
      <w:r w:rsidR="00BB25F8">
        <w:t>od</w:t>
      </w:r>
      <w:r>
        <w:t xml:space="preserve">stoupit, vykonává-li jinou práci, </w:t>
      </w:r>
      <w:proofErr w:type="gramStart"/>
      <w:r>
        <w:t>je–</w:t>
      </w:r>
      <w:proofErr w:type="spellStart"/>
      <w:r>
        <w:t>li</w:t>
      </w:r>
      <w:proofErr w:type="spellEnd"/>
      <w:proofErr w:type="gramEnd"/>
      <w:r>
        <w:t xml:space="preserve"> převáděn na jinou práci nebo jiné pracoviště, je-li překládán, nebo pokud zaměstnavatel v době do 15 kalendářních dnů od obdržení jeho písemného upozornění neodstraní závady v pracovních podmínkách. Zaměstnanec musí své odstoupení od této dohody oznámit            zaměstnavateli písemně.</w:t>
      </w:r>
    </w:p>
    <w:p w14:paraId="39ECFBC0" w14:textId="709783F1" w:rsidR="00026A8F" w:rsidRDefault="00026A8F">
      <w:pPr>
        <w:pStyle w:val="Zkladntextodsazen"/>
        <w:numPr>
          <w:ilvl w:val="0"/>
          <w:numId w:val="1"/>
        </w:numPr>
        <w:jc w:val="both"/>
      </w:pPr>
      <w:r>
        <w:t xml:space="preserve">Zaměstnanec přejímá pokladní limit ve </w:t>
      </w:r>
      <w:proofErr w:type="gramStart"/>
      <w:r>
        <w:t>výši :</w:t>
      </w:r>
      <w:proofErr w:type="gramEnd"/>
      <w:r>
        <w:t xml:space="preserve">        Kč</w:t>
      </w:r>
      <w:r w:rsidR="00EF269B">
        <w:t xml:space="preserve"> na základě předávací inventury ze dne ………</w:t>
      </w:r>
    </w:p>
    <w:p w14:paraId="5382D256" w14:textId="77777777" w:rsidR="00026A8F" w:rsidRDefault="00026A8F">
      <w:pPr>
        <w:pStyle w:val="Zkladntextodsazen"/>
        <w:ind w:left="0"/>
        <w:jc w:val="both"/>
      </w:pPr>
    </w:p>
    <w:p w14:paraId="5CCC020F" w14:textId="77777777" w:rsidR="00026A8F" w:rsidRDefault="00026A8F">
      <w:pPr>
        <w:pStyle w:val="Zkladntextodsazen"/>
        <w:ind w:left="0"/>
        <w:jc w:val="both"/>
      </w:pPr>
    </w:p>
    <w:p w14:paraId="1977EAF8" w14:textId="77777777" w:rsidR="00026A8F" w:rsidRDefault="00026A8F">
      <w:pPr>
        <w:pStyle w:val="Zkladntextodsazen"/>
        <w:ind w:left="0"/>
        <w:jc w:val="both"/>
      </w:pPr>
    </w:p>
    <w:p w14:paraId="287DE6B0" w14:textId="77777777" w:rsidR="00026A8F" w:rsidRDefault="00026A8F">
      <w:pPr>
        <w:pStyle w:val="Zkladntextodsazen"/>
        <w:ind w:left="0"/>
        <w:jc w:val="both"/>
      </w:pPr>
      <w:r>
        <w:t xml:space="preserve">Ve Zlíně:  </w:t>
      </w:r>
    </w:p>
    <w:p w14:paraId="0107C96E" w14:textId="77777777" w:rsidR="00026A8F" w:rsidRDefault="00026A8F">
      <w:pPr>
        <w:pStyle w:val="Zkladntextodsazen"/>
        <w:ind w:left="0"/>
        <w:jc w:val="both"/>
      </w:pPr>
    </w:p>
    <w:p w14:paraId="22C72C1F" w14:textId="77777777" w:rsidR="00026A8F" w:rsidRDefault="00026A8F">
      <w:pPr>
        <w:pStyle w:val="Zkladntextodsazen"/>
        <w:ind w:left="0"/>
        <w:jc w:val="both"/>
      </w:pPr>
    </w:p>
    <w:p w14:paraId="4DF46CB7" w14:textId="77777777" w:rsidR="00026A8F" w:rsidRDefault="00026A8F">
      <w:pPr>
        <w:pStyle w:val="Zkladntextodsazen"/>
        <w:ind w:left="0"/>
        <w:jc w:val="both"/>
      </w:pPr>
    </w:p>
    <w:p w14:paraId="34FB8A73" w14:textId="77777777" w:rsidR="00026A8F" w:rsidRDefault="00026A8F">
      <w:pPr>
        <w:pStyle w:val="Zkladntextodsazen"/>
        <w:ind w:left="0"/>
        <w:jc w:val="both"/>
      </w:pPr>
    </w:p>
    <w:p w14:paraId="30FB3765" w14:textId="77777777" w:rsidR="00026A8F" w:rsidRDefault="00026A8F">
      <w:pPr>
        <w:pStyle w:val="Zkladntextodsazen"/>
        <w:ind w:left="0"/>
        <w:jc w:val="both"/>
      </w:pPr>
    </w:p>
    <w:p w14:paraId="3088DA76" w14:textId="77777777" w:rsidR="00026A8F" w:rsidRDefault="00026A8F">
      <w:pPr>
        <w:pStyle w:val="Zkladntextodsazen"/>
        <w:ind w:left="0"/>
        <w:jc w:val="both"/>
      </w:pPr>
      <w:r>
        <w:t>...............................................</w:t>
      </w:r>
      <w:r>
        <w:tab/>
      </w:r>
      <w:r>
        <w:tab/>
      </w:r>
      <w:r>
        <w:tab/>
      </w:r>
      <w:r>
        <w:tab/>
      </w:r>
      <w:r>
        <w:tab/>
        <w:t>………………………………</w:t>
      </w:r>
    </w:p>
    <w:p w14:paraId="0D31A043" w14:textId="77777777" w:rsidR="00026A8F" w:rsidRDefault="00026A8F">
      <w:pPr>
        <w:pStyle w:val="Zkladntextodsazen"/>
        <w:ind w:left="0"/>
        <w:jc w:val="both"/>
      </w:pPr>
      <w:r>
        <w:t xml:space="preserve">   odpovědný zaměstnanec                               </w:t>
      </w:r>
      <w:r>
        <w:tab/>
      </w:r>
      <w:r>
        <w:tab/>
        <w:t xml:space="preserve">        za UTB ve Zlíně                                           </w:t>
      </w:r>
    </w:p>
    <w:sectPr w:rsidR="00026A8F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Petr Bernatík" w:date="2026-05-28T15:11:00Z" w:initials="PB">
    <w:p w14:paraId="2406CAC0" w14:textId="1FD7FD14" w:rsidR="00CE4191" w:rsidRDefault="00CE4191">
      <w:pPr>
        <w:pStyle w:val="Textkomente"/>
      </w:pPr>
      <w:r>
        <w:rPr>
          <w:rStyle w:val="Odkaznakoment"/>
        </w:rPr>
        <w:annotationRef/>
      </w:r>
      <w:r>
        <w:t>Adresu upravit dle konkrétní součásti</w:t>
      </w:r>
    </w:p>
  </w:comment>
  <w:comment w:id="2" w:author="Petr Bernatík" w:date="2026-05-28T15:12:00Z" w:initials="PB">
    <w:p w14:paraId="4914F153" w14:textId="60A0C836" w:rsidR="00CE4191" w:rsidRDefault="00CE4191">
      <w:pPr>
        <w:pStyle w:val="Textkomente"/>
      </w:pPr>
      <w:r>
        <w:rPr>
          <w:rStyle w:val="Odkaznakoment"/>
        </w:rPr>
        <w:annotationRef/>
      </w:r>
      <w:r>
        <w:t>Doplnit konkrétní výčet hodnot a dostatečně určitě je specifikovat.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406CAC0" w15:done="0"/>
  <w15:commentEx w15:paraId="4914F15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406CAC0" w16cid:durableId="2DC2D9A4"/>
  <w16cid:commentId w16cid:paraId="4914F153" w16cid:durableId="2DC2D9D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6CB7B" w14:textId="77777777" w:rsidR="0069191A" w:rsidRDefault="0069191A">
      <w:r>
        <w:separator/>
      </w:r>
    </w:p>
  </w:endnote>
  <w:endnote w:type="continuationSeparator" w:id="0">
    <w:p w14:paraId="6E6BE8C3" w14:textId="77777777" w:rsidR="0069191A" w:rsidRDefault="00691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6995C7" w14:textId="77777777" w:rsidR="00A12089" w:rsidRDefault="00A12089" w:rsidP="008E72F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2A3C544" w14:textId="77777777" w:rsidR="00A12089" w:rsidRDefault="00A1208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F480C" w14:textId="77777777" w:rsidR="00A12089" w:rsidRDefault="00A12089" w:rsidP="008E72F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9191A">
      <w:rPr>
        <w:rStyle w:val="slostrnky"/>
        <w:noProof/>
      </w:rPr>
      <w:t>1</w:t>
    </w:r>
    <w:r>
      <w:rPr>
        <w:rStyle w:val="slostrnky"/>
      </w:rPr>
      <w:fldChar w:fldCharType="end"/>
    </w:r>
  </w:p>
  <w:p w14:paraId="4C5BE7F9" w14:textId="77777777" w:rsidR="00A12089" w:rsidRDefault="00A120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A6792" w14:textId="77777777" w:rsidR="0069191A" w:rsidRDefault="0069191A">
      <w:r>
        <w:separator/>
      </w:r>
    </w:p>
  </w:footnote>
  <w:footnote w:type="continuationSeparator" w:id="0">
    <w:p w14:paraId="2D7A3256" w14:textId="77777777" w:rsidR="0069191A" w:rsidRDefault="00691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55B6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8CF6502"/>
    <w:multiLevelType w:val="hybridMultilevel"/>
    <w:tmpl w:val="88C45D1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40C4E0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etr Bernatík">
    <w15:presenceInfo w15:providerId="AD" w15:userId="S-1-5-21-770070720-3945125243-2690725130-189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2F2"/>
    <w:rsid w:val="00026A8F"/>
    <w:rsid w:val="000F234E"/>
    <w:rsid w:val="00196D50"/>
    <w:rsid w:val="001A6362"/>
    <w:rsid w:val="0036765A"/>
    <w:rsid w:val="003E4516"/>
    <w:rsid w:val="004672F2"/>
    <w:rsid w:val="00547C6A"/>
    <w:rsid w:val="005C7BC0"/>
    <w:rsid w:val="005F675A"/>
    <w:rsid w:val="0069191A"/>
    <w:rsid w:val="0078588A"/>
    <w:rsid w:val="007F0BBF"/>
    <w:rsid w:val="00865499"/>
    <w:rsid w:val="008E72FF"/>
    <w:rsid w:val="00A071ED"/>
    <w:rsid w:val="00A12089"/>
    <w:rsid w:val="00BB25F8"/>
    <w:rsid w:val="00CE4191"/>
    <w:rsid w:val="00CF4451"/>
    <w:rsid w:val="00E837AE"/>
    <w:rsid w:val="00EF269B"/>
    <w:rsid w:val="00F9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91A236"/>
  <w15:chartTrackingRefBased/>
  <w15:docId w15:val="{2BBE6D28-B3C0-44FC-8688-0F03EC28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/>
    </w:pPr>
    <w:rPr>
      <w:sz w:val="24"/>
    </w:rPr>
  </w:style>
  <w:style w:type="paragraph" w:styleId="Zpat">
    <w:name w:val="footer"/>
    <w:basedOn w:val="Normln"/>
    <w:rsid w:val="00A1208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12089"/>
  </w:style>
  <w:style w:type="character" w:styleId="Odkaznakoment">
    <w:name w:val="annotation reference"/>
    <w:basedOn w:val="Standardnpsmoodstavce"/>
    <w:rsid w:val="004672F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672F2"/>
  </w:style>
  <w:style w:type="character" w:customStyle="1" w:styleId="TextkomenteChar">
    <w:name w:val="Text komentáře Char"/>
    <w:basedOn w:val="Standardnpsmoodstavce"/>
    <w:link w:val="Textkomente"/>
    <w:rsid w:val="004672F2"/>
  </w:style>
  <w:style w:type="paragraph" w:styleId="Pedmtkomente">
    <w:name w:val="annotation subject"/>
    <w:basedOn w:val="Textkomente"/>
    <w:next w:val="Textkomente"/>
    <w:link w:val="PedmtkomenteChar"/>
    <w:rsid w:val="004672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672F2"/>
    <w:rPr>
      <w:b/>
      <w:bCs/>
    </w:rPr>
  </w:style>
  <w:style w:type="paragraph" w:styleId="Textbubliny">
    <w:name w:val="Balloon Text"/>
    <w:basedOn w:val="Normln"/>
    <w:link w:val="TextbublinyChar"/>
    <w:rsid w:val="004672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672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kova\Desktop\2015\formul&#225;&#345;e\eo\Dohoda_o_odpovednosti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Dohoda_o_odpovednosti</Template>
  <TotalTime>3</TotalTime>
  <Pages>2</Pages>
  <Words>531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KMZ Zlín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Ing. Gabriela Daňková</dc:creator>
  <cp:keywords/>
  <cp:lastModifiedBy>Petr Bernatík</cp:lastModifiedBy>
  <cp:revision>4</cp:revision>
  <cp:lastPrinted>2007-01-22T06:42:00Z</cp:lastPrinted>
  <dcterms:created xsi:type="dcterms:W3CDTF">2026-05-28T13:22:00Z</dcterms:created>
  <dcterms:modified xsi:type="dcterms:W3CDTF">2026-05-28T13:24:00Z</dcterms:modified>
</cp:coreProperties>
</file>