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802D3" w14:textId="77777777" w:rsidR="00251082" w:rsidRDefault="00251082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spacing w:val="20"/>
          <w:sz w:val="28"/>
        </w:rPr>
        <w:t>Univerzita Tomáše Bati ve Zlíně,</w:t>
      </w:r>
    </w:p>
    <w:bookmarkStart w:id="0" w:name="Rozbalovací1"/>
    <w:p w14:paraId="28A12887" w14:textId="77777777" w:rsidR="00251082" w:rsidRDefault="00557900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i/>
          <w:iCs/>
          <w:spacing w:val="20"/>
          <w:sz w:val="28"/>
        </w:rPr>
        <w:fldChar w:fldCharType="begin">
          <w:ffData>
            <w:name w:val="Rozbalovací1"/>
            <w:enabled/>
            <w:calcOnExit w:val="0"/>
            <w:ddList>
              <w:listEntry w:val="Fakulta technologická"/>
              <w:listEntry w:val="Fakulta managementu a ekonomiky"/>
              <w:listEntry w:val="Fakulta multimediálních komunikací"/>
              <w:listEntry w:val="Fakulta aplikované informatiky"/>
              <w:listEntry w:val="Fakulta humanitních studií"/>
              <w:listEntry w:val="Fakulta logistiky a krizového řízení"/>
              <w:listEntry w:val="Univerzitní institut"/>
              <w:listEntry w:val="Koleje a menza"/>
              <w:listEntry w:val="Knihovna"/>
              <w:listEntry w:val="Rektorát"/>
              <w:listEntry w:val="CEBIA - TECH"/>
              <w:listEntry w:val="Centrum polymerních systémů"/>
            </w:ddList>
          </w:ffData>
        </w:fldChar>
      </w:r>
      <w:r>
        <w:rPr>
          <w:b/>
          <w:bCs/>
          <w:i/>
          <w:iCs/>
          <w:spacing w:val="20"/>
          <w:sz w:val="28"/>
        </w:rPr>
        <w:instrText xml:space="preserve"> FORMDROPDOWN </w:instrText>
      </w:r>
      <w:r w:rsidR="009103D4">
        <w:rPr>
          <w:b/>
          <w:bCs/>
          <w:i/>
          <w:iCs/>
          <w:spacing w:val="20"/>
          <w:sz w:val="28"/>
        </w:rPr>
      </w:r>
      <w:r w:rsidR="009103D4">
        <w:rPr>
          <w:b/>
          <w:bCs/>
          <w:i/>
          <w:iCs/>
          <w:spacing w:val="20"/>
          <w:sz w:val="28"/>
        </w:rPr>
        <w:fldChar w:fldCharType="separate"/>
      </w:r>
      <w:r>
        <w:rPr>
          <w:b/>
          <w:bCs/>
          <w:i/>
          <w:iCs/>
          <w:spacing w:val="20"/>
          <w:sz w:val="28"/>
        </w:rPr>
        <w:fldChar w:fldCharType="end"/>
      </w:r>
      <w:bookmarkEnd w:id="0"/>
    </w:p>
    <w:p w14:paraId="499C8EA5" w14:textId="77777777" w:rsidR="00251082" w:rsidRDefault="00251082">
      <w:pPr>
        <w:pBdr>
          <w:bottom w:val="single" w:sz="12" w:space="1" w:color="auto"/>
        </w:pBdr>
        <w:spacing w:after="120"/>
        <w:jc w:val="right"/>
        <w:rPr>
          <w:b/>
          <w:bCs/>
          <w:spacing w:val="20"/>
          <w:sz w:val="28"/>
        </w:rPr>
      </w:pPr>
    </w:p>
    <w:p w14:paraId="16193459" w14:textId="77777777" w:rsidR="00251082" w:rsidRDefault="00630220">
      <w:pPr>
        <w:pStyle w:val="Nadpis1"/>
        <w:pBdr>
          <w:top w:val="none" w:sz="0" w:space="0" w:color="auto"/>
        </w:pBd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návrh </w:t>
      </w:r>
      <w:r w:rsidR="00251082">
        <w:rPr>
          <w:rFonts w:ascii="Arial" w:hAnsi="Arial" w:cs="Arial"/>
          <w:sz w:val="32"/>
        </w:rPr>
        <w:t>na fyzickou likvidaci</w:t>
      </w:r>
    </w:p>
    <w:p w14:paraId="5FF9FD17" w14:textId="10124D76" w:rsidR="00251082" w:rsidRDefault="00251082">
      <w:pPr>
        <w:spacing w:before="240" w:after="240"/>
        <w:rPr>
          <w:b/>
          <w:bCs/>
          <w:spacing w:val="20"/>
        </w:rPr>
      </w:pPr>
      <w:r>
        <w:rPr>
          <w:b/>
          <w:bCs/>
          <w:spacing w:val="20"/>
        </w:rPr>
        <w:t xml:space="preserve">Středisko: </w:t>
      </w:r>
      <w:r w:rsidR="00E57F74">
        <w:rPr>
          <w:b/>
          <w:bCs/>
          <w:spacing w:val="20"/>
        </w:rPr>
        <w:fldChar w:fldCharType="begin">
          <w:ffData>
            <w:name w:val="Text1"/>
            <w:enabled/>
            <w:calcOnExit w:val="0"/>
            <w:textInput>
              <w:type w:val="number"/>
              <w:maxLength w:val="5"/>
            </w:textInput>
          </w:ffData>
        </w:fldChar>
      </w:r>
      <w:bookmarkStart w:id="1" w:name="Text1"/>
      <w:r w:rsidR="00E57F74">
        <w:rPr>
          <w:b/>
          <w:bCs/>
          <w:spacing w:val="20"/>
        </w:rPr>
        <w:instrText xml:space="preserve"> FORMTEXT </w:instrText>
      </w:r>
      <w:r w:rsidR="00E57F74">
        <w:rPr>
          <w:b/>
          <w:bCs/>
          <w:spacing w:val="20"/>
        </w:rPr>
      </w:r>
      <w:r w:rsidR="00E57F74">
        <w:rPr>
          <w:b/>
          <w:bCs/>
          <w:spacing w:val="20"/>
        </w:rPr>
        <w:fldChar w:fldCharType="separate"/>
      </w:r>
      <w:r w:rsidR="00E57F74">
        <w:rPr>
          <w:b/>
          <w:bCs/>
          <w:noProof/>
          <w:spacing w:val="20"/>
        </w:rPr>
        <w:t> </w:t>
      </w:r>
      <w:r w:rsidR="00E57F74">
        <w:rPr>
          <w:b/>
          <w:bCs/>
          <w:noProof/>
          <w:spacing w:val="20"/>
        </w:rPr>
        <w:t> </w:t>
      </w:r>
      <w:r w:rsidR="00E57F74">
        <w:rPr>
          <w:b/>
          <w:bCs/>
          <w:noProof/>
          <w:spacing w:val="20"/>
        </w:rPr>
        <w:t> </w:t>
      </w:r>
      <w:r w:rsidR="00E57F74">
        <w:rPr>
          <w:b/>
          <w:bCs/>
          <w:noProof/>
          <w:spacing w:val="20"/>
        </w:rPr>
        <w:t> </w:t>
      </w:r>
      <w:r w:rsidR="00E57F74">
        <w:rPr>
          <w:b/>
          <w:bCs/>
          <w:noProof/>
          <w:spacing w:val="20"/>
        </w:rPr>
        <w:t> </w:t>
      </w:r>
      <w:r w:rsidR="00E57F74">
        <w:rPr>
          <w:b/>
          <w:bCs/>
          <w:spacing w:val="20"/>
        </w:rPr>
        <w:fldChar w:fldCharType="end"/>
      </w:r>
      <w:bookmarkEnd w:id="1"/>
    </w:p>
    <w:p w14:paraId="146F557E" w14:textId="77777777" w:rsidR="00865CF6" w:rsidRDefault="00865CF6">
      <w:pPr>
        <w:spacing w:before="240" w:after="240"/>
        <w:rPr>
          <w:b/>
          <w:bCs/>
          <w:spacing w:val="20"/>
        </w:rPr>
      </w:pPr>
      <w:r>
        <w:rPr>
          <w:b/>
          <w:bCs/>
          <w:spacing w:val="20"/>
        </w:rPr>
        <w:t>Odpovědný pracovník:</w:t>
      </w:r>
      <w:r w:rsidR="00D025D6">
        <w:rPr>
          <w:b/>
          <w:bCs/>
          <w:spacing w:val="20"/>
        </w:rPr>
        <w:t xml:space="preserve"> </w:t>
      </w:r>
      <w:r w:rsidR="00D025D6">
        <w:fldChar w:fldCharType="begin">
          <w:ffData>
            <w:name w:val="text15"/>
            <w:enabled/>
            <w:calcOnExit w:val="0"/>
            <w:textInput>
              <w:maxLength w:val="60"/>
            </w:textInput>
          </w:ffData>
        </w:fldChar>
      </w:r>
      <w:bookmarkStart w:id="2" w:name="text15"/>
      <w:r w:rsidR="00D025D6">
        <w:instrText xml:space="preserve"> FORMTEXT </w:instrText>
      </w:r>
      <w:r w:rsidR="00D025D6">
        <w:fldChar w:fldCharType="separate"/>
      </w:r>
      <w:r w:rsidR="00D025D6">
        <w:rPr>
          <w:noProof/>
        </w:rPr>
        <w:t> </w:t>
      </w:r>
      <w:r w:rsidR="00D025D6">
        <w:rPr>
          <w:noProof/>
        </w:rPr>
        <w:t> </w:t>
      </w:r>
      <w:r w:rsidR="00D025D6">
        <w:rPr>
          <w:noProof/>
        </w:rPr>
        <w:t> </w:t>
      </w:r>
      <w:r w:rsidR="00D025D6">
        <w:rPr>
          <w:noProof/>
        </w:rPr>
        <w:t> </w:t>
      </w:r>
      <w:r w:rsidR="00D025D6">
        <w:rPr>
          <w:noProof/>
        </w:rPr>
        <w:t> </w:t>
      </w:r>
      <w:r w:rsidR="00D025D6">
        <w:fldChar w:fldCharType="end"/>
      </w:r>
      <w:bookmarkEnd w:id="2"/>
    </w:p>
    <w:p w14:paraId="0E2F791A" w14:textId="77777777" w:rsidR="00251082" w:rsidRDefault="00865CF6">
      <w:pPr>
        <w:spacing w:before="240" w:after="480"/>
        <w:rPr>
          <w:b/>
          <w:bCs/>
          <w:spacing w:val="20"/>
        </w:rPr>
      </w:pPr>
      <w:r>
        <w:rPr>
          <w:b/>
          <w:bCs/>
          <w:spacing w:val="20"/>
        </w:rPr>
        <w:t>Osobní číslo:</w:t>
      </w:r>
      <w:r w:rsidR="00251082">
        <w:rPr>
          <w:b/>
          <w:bCs/>
          <w:spacing w:val="20"/>
        </w:rPr>
        <w:t xml:space="preserve"> </w:t>
      </w:r>
      <w:bookmarkStart w:id="3" w:name="Text2"/>
      <w:r w:rsidR="00530084">
        <w:rPr>
          <w:b/>
          <w:bCs/>
          <w:spacing w:val="20"/>
        </w:rPr>
        <w:fldChar w:fldCharType="begin">
          <w:ffData>
            <w:name w:val="Text2"/>
            <w:enabled/>
            <w:calcOnExit w:val="0"/>
            <w:textInput>
              <w:type w:val="number"/>
              <w:maxLength w:val="8"/>
            </w:textInput>
          </w:ffData>
        </w:fldChar>
      </w:r>
      <w:r w:rsidR="00530084">
        <w:rPr>
          <w:b/>
          <w:bCs/>
          <w:spacing w:val="20"/>
        </w:rPr>
        <w:instrText xml:space="preserve"> FORMTEXT </w:instrText>
      </w:r>
      <w:r w:rsidR="00530084">
        <w:rPr>
          <w:b/>
          <w:bCs/>
          <w:spacing w:val="20"/>
        </w:rPr>
      </w:r>
      <w:r w:rsidR="00530084">
        <w:rPr>
          <w:b/>
          <w:bCs/>
          <w:spacing w:val="20"/>
        </w:rPr>
        <w:fldChar w:fldCharType="separate"/>
      </w:r>
      <w:r w:rsidR="00530084">
        <w:rPr>
          <w:b/>
          <w:bCs/>
          <w:noProof/>
          <w:spacing w:val="20"/>
        </w:rPr>
        <w:t> </w:t>
      </w:r>
      <w:r w:rsidR="00530084">
        <w:rPr>
          <w:b/>
          <w:bCs/>
          <w:noProof/>
          <w:spacing w:val="20"/>
        </w:rPr>
        <w:t> </w:t>
      </w:r>
      <w:r w:rsidR="00530084">
        <w:rPr>
          <w:b/>
          <w:bCs/>
          <w:noProof/>
          <w:spacing w:val="20"/>
        </w:rPr>
        <w:t> </w:t>
      </w:r>
      <w:r w:rsidR="00530084">
        <w:rPr>
          <w:b/>
          <w:bCs/>
          <w:noProof/>
          <w:spacing w:val="20"/>
        </w:rPr>
        <w:t> </w:t>
      </w:r>
      <w:r w:rsidR="00530084">
        <w:rPr>
          <w:b/>
          <w:bCs/>
          <w:noProof/>
          <w:spacing w:val="20"/>
        </w:rPr>
        <w:t> </w:t>
      </w:r>
      <w:r w:rsidR="00530084">
        <w:rPr>
          <w:b/>
          <w:bCs/>
          <w:spacing w:val="20"/>
        </w:rPr>
        <w:fldChar w:fldCharType="end"/>
      </w:r>
      <w:bookmarkEnd w:id="3"/>
    </w:p>
    <w:p w14:paraId="4E458202" w14:textId="77777777" w:rsidR="00251082" w:rsidRDefault="00865CF6" w:rsidP="007A4B7F">
      <w:pPr>
        <w:tabs>
          <w:tab w:val="left" w:pos="1701"/>
        </w:tabs>
        <w:spacing w:before="360" w:after="240"/>
      </w:pPr>
      <w:r>
        <w:t>Název majetku</w:t>
      </w:r>
      <w:r w:rsidR="00251082">
        <w:t>:</w:t>
      </w:r>
      <w:r w:rsidR="00F316CD">
        <w:tab/>
      </w:r>
      <w:r w:rsidR="007A4B7F">
        <w:fldChar w:fldCharType="begin">
          <w:ffData>
            <w:name w:val="Text3"/>
            <w:enabled/>
            <w:calcOnExit w:val="0"/>
            <w:textInput>
              <w:maxLength w:val="50"/>
            </w:textInput>
          </w:ffData>
        </w:fldChar>
      </w:r>
      <w:bookmarkStart w:id="4" w:name="Text3"/>
      <w:r w:rsidR="007A4B7F">
        <w:instrText xml:space="preserve"> FORMTEXT </w:instrText>
      </w:r>
      <w:r w:rsidR="007A4B7F">
        <w:fldChar w:fldCharType="separate"/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fldChar w:fldCharType="end"/>
      </w:r>
      <w:bookmarkEnd w:id="4"/>
    </w:p>
    <w:p w14:paraId="5B995CF8" w14:textId="77777777" w:rsidR="00251082" w:rsidRDefault="00865CF6" w:rsidP="00C87235">
      <w:pPr>
        <w:tabs>
          <w:tab w:val="left" w:pos="1701"/>
          <w:tab w:val="left" w:pos="5245"/>
        </w:tabs>
        <w:spacing w:before="240" w:after="240"/>
      </w:pPr>
      <w:r>
        <w:t>Č</w:t>
      </w:r>
      <w:r w:rsidR="00F316CD">
        <w:t>íslo</w:t>
      </w:r>
      <w:bookmarkStart w:id="5" w:name="Text4"/>
      <w:r>
        <w:t xml:space="preserve"> IM</w:t>
      </w:r>
      <w:r w:rsidR="00F316CD">
        <w:t>:</w:t>
      </w:r>
      <w:r w:rsidR="00F316CD">
        <w:tab/>
      </w:r>
      <w:bookmarkEnd w:id="5"/>
      <w:r w:rsidR="007A4B7F">
        <w:fldChar w:fldCharType="begin">
          <w:ffData>
            <w:name w:val=""/>
            <w:enabled/>
            <w:calcOnExit w:val="0"/>
            <w:textInput>
              <w:type w:val="number"/>
              <w:maxLength w:val="11"/>
            </w:textInput>
          </w:ffData>
        </w:fldChar>
      </w:r>
      <w:r w:rsidR="007A4B7F">
        <w:instrText xml:space="preserve"> FORMTEXT </w:instrText>
      </w:r>
      <w:r w:rsidR="007A4B7F">
        <w:fldChar w:fldCharType="separate"/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rPr>
          <w:noProof/>
        </w:rPr>
        <w:t> </w:t>
      </w:r>
      <w:r w:rsidR="007A4B7F">
        <w:fldChar w:fldCharType="end"/>
      </w:r>
      <w:r w:rsidR="00C87235">
        <w:tab/>
        <w:t xml:space="preserve">Rok pořízení:     </w:t>
      </w:r>
      <w:r w:rsidR="00C87235">
        <w:fldChar w:fldCharType="begin">
          <w:ffData>
            <w:name w:val="Text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6" w:name="Text7"/>
      <w:r w:rsidR="00C87235">
        <w:instrText xml:space="preserve"> FORMTEXT </w:instrText>
      </w:r>
      <w:r w:rsidR="00C87235">
        <w:fldChar w:fldCharType="separate"/>
      </w:r>
      <w:r w:rsidR="00C87235">
        <w:t> </w:t>
      </w:r>
      <w:r w:rsidR="00C87235">
        <w:t> </w:t>
      </w:r>
      <w:r w:rsidR="00C87235">
        <w:t> </w:t>
      </w:r>
      <w:r w:rsidR="00C87235">
        <w:t> </w:t>
      </w:r>
      <w:r w:rsidR="00C87235">
        <w:fldChar w:fldCharType="end"/>
      </w:r>
      <w:bookmarkEnd w:id="6"/>
    </w:p>
    <w:p w14:paraId="2590728F" w14:textId="77777777" w:rsidR="00251082" w:rsidRDefault="007A4B7F" w:rsidP="00E57F74">
      <w:pPr>
        <w:tabs>
          <w:tab w:val="left" w:pos="1701"/>
          <w:tab w:val="left" w:pos="5245"/>
        </w:tabs>
        <w:spacing w:before="240" w:after="240"/>
      </w:pPr>
      <w:r>
        <w:t>V</w:t>
      </w:r>
      <w:r w:rsidR="00251082">
        <w:t>ýr</w:t>
      </w:r>
      <w:r>
        <w:t>obní</w:t>
      </w:r>
      <w:r w:rsidR="00251082">
        <w:t xml:space="preserve"> číslo:</w:t>
      </w:r>
      <w:r w:rsidR="00557900">
        <w:t xml:space="preserve"> </w:t>
      </w:r>
      <w:r>
        <w:tab/>
      </w:r>
      <w: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557900">
        <w:tab/>
      </w:r>
      <w:r w:rsidR="00C87235">
        <w:t>P</w:t>
      </w:r>
      <w:r w:rsidR="00251082">
        <w:t xml:space="preserve">ořizovací cena: </w:t>
      </w:r>
      <w:r w:rsidR="00251082"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  <w:format w:val="# ##0,00 Kč;(# ##0,00 Kč)"/>
            </w:textInput>
          </w:ffData>
        </w:fldChar>
      </w:r>
      <w:bookmarkStart w:id="7" w:name="Text6"/>
      <w:r w:rsidR="00251082">
        <w:instrText xml:space="preserve"> FORMTEXT </w:instrText>
      </w:r>
      <w:r w:rsidR="00251082">
        <w:fldChar w:fldCharType="separate"/>
      </w:r>
      <w:r w:rsidR="00BC07C8">
        <w:t> </w:t>
      </w:r>
      <w:r w:rsidR="00BC07C8">
        <w:t> </w:t>
      </w:r>
      <w:r w:rsidR="00BC07C8">
        <w:t> </w:t>
      </w:r>
      <w:r w:rsidR="00BC07C8">
        <w:t> </w:t>
      </w:r>
      <w:r w:rsidR="00BC07C8">
        <w:t> </w:t>
      </w:r>
      <w:r w:rsidR="00251082">
        <w:fldChar w:fldCharType="end"/>
      </w:r>
      <w:bookmarkEnd w:id="7"/>
    </w:p>
    <w:p w14:paraId="318790F9" w14:textId="77777777" w:rsidR="00251082" w:rsidRDefault="00251082">
      <w:pPr>
        <w:spacing w:before="240" w:after="240"/>
        <w:rPr>
          <w:b/>
          <w:bCs/>
        </w:rPr>
      </w:pPr>
      <w:r>
        <w:rPr>
          <w:b/>
          <w:bCs/>
        </w:rPr>
        <w:t>Zdůvodnění:</w:t>
      </w:r>
    </w:p>
    <w:p w14:paraId="38D15CB3" w14:textId="052B1122" w:rsidR="00251082" w:rsidRDefault="00A2602A">
      <w:pPr>
        <w:spacing w:before="240" w:after="240"/>
      </w:pPr>
      <w:r>
        <w:fldChar w:fldCharType="begin">
          <w:ffData>
            <w:name w:val="Text9"/>
            <w:enabled/>
            <w:calcOnExit w:val="0"/>
            <w:textInput>
              <w:maxLength w:val="90"/>
              <w:format w:val="První velké"/>
            </w:textInput>
          </w:ffData>
        </w:fldChar>
      </w:r>
      <w:bookmarkStart w:id="8" w:name="Text9"/>
      <w:r>
        <w:instrText xml:space="preserve"> FORMTEXT </w:instrText>
      </w:r>
      <w:r>
        <w:fldChar w:fldCharType="separate"/>
      </w:r>
      <w:bookmarkStart w:id="9" w:name="_GoBack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bookmarkEnd w:id="9"/>
      <w:r>
        <w:fldChar w:fldCharType="end"/>
      </w:r>
      <w:bookmarkEnd w:id="8"/>
    </w:p>
    <w:p w14:paraId="52DE1A5D" w14:textId="7A456443" w:rsidR="000B4886" w:rsidRDefault="000B4886">
      <w:pPr>
        <w:spacing w:before="360" w:after="240"/>
      </w:pPr>
      <w:proofErr w:type="gramStart"/>
      <w:r>
        <w:t>Datum:</w:t>
      </w:r>
      <w:r w:rsidR="007668DF" w:rsidRPr="00AE06D0">
        <w:rPr>
          <w:u w:val="dotted"/>
        </w:rPr>
        <w:t xml:space="preserve">   </w:t>
      </w:r>
      <w:proofErr w:type="gramEnd"/>
      <w:r w:rsidR="007668DF" w:rsidRPr="00AE06D0">
        <w:rPr>
          <w:u w:val="dotted"/>
        </w:rPr>
        <w:t xml:space="preserve">                              </w:t>
      </w:r>
      <w:r>
        <w:tab/>
        <w:t>Po</w:t>
      </w:r>
      <w:r w:rsidR="00251082">
        <w:t>dpis odp</w:t>
      </w:r>
      <w:r>
        <w:t>ovědného</w:t>
      </w:r>
      <w:r w:rsidR="00251082">
        <w:t xml:space="preserve"> </w:t>
      </w:r>
      <w:r w:rsidR="00630220">
        <w:t>zaměst</w:t>
      </w:r>
      <w:r>
        <w:t>nance:</w:t>
      </w:r>
      <w:r w:rsidR="007668DF">
        <w:t xml:space="preserve"> </w:t>
      </w:r>
      <w:r w:rsidR="007668DF" w:rsidRPr="00AE06D0">
        <w:rPr>
          <w:u w:val="dotted"/>
        </w:rPr>
        <w:t xml:space="preserve">   </w:t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</w:p>
    <w:p w14:paraId="2DA64BBC" w14:textId="345EA9D2" w:rsidR="000B4886" w:rsidRDefault="000B4886" w:rsidP="000B4886">
      <w:pPr>
        <w:spacing w:before="360" w:after="240"/>
        <w:rPr>
          <w:u w:val="dotted"/>
        </w:rPr>
      </w:pPr>
      <w:proofErr w:type="gramStart"/>
      <w:r>
        <w:t>Datum:</w:t>
      </w:r>
      <w:r w:rsidR="007668DF" w:rsidRPr="00AE06D0">
        <w:rPr>
          <w:u w:val="dotted"/>
        </w:rPr>
        <w:t xml:space="preserve">   </w:t>
      </w:r>
      <w:proofErr w:type="gramEnd"/>
      <w:r w:rsidR="007668DF" w:rsidRPr="00AE06D0">
        <w:rPr>
          <w:u w:val="dotted"/>
        </w:rPr>
        <w:t xml:space="preserve">                              </w:t>
      </w:r>
      <w:r>
        <w:t xml:space="preserve"> </w:t>
      </w:r>
      <w:r>
        <w:tab/>
        <w:t>P</w:t>
      </w:r>
      <w:r w:rsidR="00251082">
        <w:t>odpis ved</w:t>
      </w:r>
      <w:r>
        <w:t>oucího</w:t>
      </w:r>
      <w:r w:rsidR="00251082">
        <w:t xml:space="preserve"> střediska</w:t>
      </w:r>
      <w:r>
        <w:t>:</w:t>
      </w:r>
      <w:r w:rsidR="005E4A5C">
        <w:rPr>
          <w:rStyle w:val="Znakapoznpodarou"/>
        </w:rPr>
        <w:footnoteReference w:id="1"/>
      </w:r>
      <w:r w:rsidR="007668DF">
        <w:t xml:space="preserve"> </w:t>
      </w:r>
      <w:r w:rsidR="007668DF" w:rsidRPr="00AE06D0">
        <w:rPr>
          <w:u w:val="dotted"/>
        </w:rPr>
        <w:t xml:space="preserve">  </w:t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</w:p>
    <w:p w14:paraId="5FB43EFD" w14:textId="397CDA90" w:rsidR="00251082" w:rsidRDefault="000B4886" w:rsidP="005E4A5C">
      <w:pPr>
        <w:tabs>
          <w:tab w:val="left" w:pos="2835"/>
          <w:tab w:val="left" w:pos="5670"/>
        </w:tabs>
        <w:spacing w:before="360" w:after="240"/>
        <w:rPr>
          <w:u w:val="dotted"/>
        </w:rPr>
      </w:pPr>
      <w:proofErr w:type="gramStart"/>
      <w:r>
        <w:t>Datum:</w:t>
      </w:r>
      <w:r w:rsidR="007668DF" w:rsidRPr="00AE06D0">
        <w:rPr>
          <w:u w:val="dotted"/>
        </w:rPr>
        <w:t xml:space="preserve">   </w:t>
      </w:r>
      <w:proofErr w:type="gramEnd"/>
      <w:r w:rsidR="007668DF" w:rsidRPr="00AE06D0">
        <w:rPr>
          <w:u w:val="dotted"/>
        </w:rPr>
        <w:t xml:space="preserve">                             </w:t>
      </w:r>
      <w:r w:rsidR="003551C5">
        <w:tab/>
        <w:t xml:space="preserve">Podpis </w:t>
      </w:r>
      <w:r w:rsidR="003551C5">
        <w:rPr>
          <w:b/>
          <w:bCs/>
          <w:i/>
          <w:iCs/>
        </w:rPr>
        <w:fldChar w:fldCharType="begin">
          <w:ffData>
            <w:name w:val=""/>
            <w:enabled/>
            <w:calcOnExit w:val="0"/>
            <w:ddList>
              <w:listEntry w:val="tajemníka"/>
              <w:listEntry w:val="ekonoma součásti"/>
              <w:listEntry w:val="kvestora"/>
            </w:ddList>
          </w:ffData>
        </w:fldChar>
      </w:r>
      <w:r w:rsidR="003551C5">
        <w:rPr>
          <w:b/>
          <w:bCs/>
          <w:i/>
          <w:iCs/>
        </w:rPr>
        <w:instrText xml:space="preserve"> FORMDROPDOWN </w:instrText>
      </w:r>
      <w:r w:rsidR="009103D4">
        <w:rPr>
          <w:b/>
          <w:bCs/>
          <w:i/>
          <w:iCs/>
        </w:rPr>
      </w:r>
      <w:r w:rsidR="009103D4">
        <w:rPr>
          <w:b/>
          <w:bCs/>
          <w:i/>
          <w:iCs/>
        </w:rPr>
        <w:fldChar w:fldCharType="separate"/>
      </w:r>
      <w:r w:rsidR="003551C5">
        <w:rPr>
          <w:b/>
          <w:bCs/>
          <w:i/>
          <w:iCs/>
        </w:rPr>
        <w:fldChar w:fldCharType="end"/>
      </w:r>
      <w:r w:rsidR="003551C5">
        <w:t>:</w:t>
      </w:r>
      <w:r w:rsidR="005E4A5C">
        <w:rPr>
          <w:rStyle w:val="Znakapoznpodarou"/>
        </w:rPr>
        <w:footnoteReference w:id="2"/>
      </w:r>
      <w:r w:rsidR="003551C5">
        <w:tab/>
      </w:r>
      <w:r w:rsidR="003551C5">
        <w:rPr>
          <w:u w:val="dotted"/>
        </w:rPr>
        <w:tab/>
      </w:r>
      <w:r w:rsidR="003551C5">
        <w:rPr>
          <w:u w:val="dotted"/>
        </w:rPr>
        <w:tab/>
      </w:r>
      <w:r w:rsidR="003551C5">
        <w:rPr>
          <w:u w:val="dotted"/>
        </w:rPr>
        <w:tab/>
      </w:r>
      <w:r w:rsidR="003551C5">
        <w:rPr>
          <w:u w:val="dotted"/>
        </w:rPr>
        <w:tab/>
      </w:r>
      <w:r w:rsidR="003551C5">
        <w:rPr>
          <w:u w:val="dotted"/>
        </w:rPr>
        <w:tab/>
      </w:r>
      <w:r w:rsidR="003551C5">
        <w:rPr>
          <w:u w:val="dotted"/>
        </w:rPr>
        <w:tab/>
      </w:r>
    </w:p>
    <w:p w14:paraId="20E16BFE" w14:textId="77777777" w:rsidR="00251082" w:rsidRDefault="00251082">
      <w:pPr>
        <w:spacing w:before="360" w:after="240"/>
        <w:rPr>
          <w:b/>
          <w:bCs/>
        </w:rPr>
      </w:pPr>
      <w:r>
        <w:rPr>
          <w:b/>
          <w:bCs/>
        </w:rPr>
        <w:t>Vyjádření likvidační komise:</w:t>
      </w:r>
    </w:p>
    <w:p w14:paraId="02F8C153" w14:textId="77777777" w:rsidR="00251082" w:rsidRDefault="00251082">
      <w:pPr>
        <w:spacing w:before="240" w:after="240"/>
      </w:pPr>
    </w:p>
    <w:p w14:paraId="28ACD905" w14:textId="6DE92F71" w:rsidR="00251082" w:rsidRPr="005D2C3F" w:rsidRDefault="005D2C3F">
      <w:pPr>
        <w:spacing w:before="120" w:after="240"/>
        <w:rPr>
          <w:b/>
        </w:rPr>
      </w:pPr>
      <w:r>
        <w:rPr>
          <w:b/>
        </w:rPr>
        <w:t>P</w:t>
      </w:r>
      <w:r w:rsidR="00251082" w:rsidRPr="005D2C3F">
        <w:rPr>
          <w:b/>
        </w:rPr>
        <w:t>odpisy členů likvidační komise</w:t>
      </w:r>
      <w:r>
        <w:rPr>
          <w:b/>
        </w:rPr>
        <w:t>:</w:t>
      </w:r>
      <w:r w:rsidR="007668DF">
        <w:rPr>
          <w:b/>
        </w:rPr>
        <w:t xml:space="preserve"> </w:t>
      </w:r>
      <w:r w:rsidR="007668DF" w:rsidRPr="00AE06D0">
        <w:rPr>
          <w:u w:val="dotted"/>
        </w:rPr>
        <w:t xml:space="preserve">  </w:t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</w:p>
    <w:p w14:paraId="6296244B" w14:textId="60F7BB5A" w:rsidR="00251082" w:rsidRDefault="00251082" w:rsidP="005E4A5C">
      <w:pPr>
        <w:spacing w:before="360" w:after="120"/>
        <w:rPr>
          <w:b/>
          <w:bCs/>
        </w:rPr>
      </w:pPr>
      <w:r>
        <w:rPr>
          <w:b/>
          <w:bCs/>
        </w:rPr>
        <w:t>Způsob provedení fyzické likvidace:</w:t>
      </w:r>
      <w:r w:rsidR="007668DF">
        <w:rPr>
          <w:u w:val="dotted"/>
        </w:rPr>
        <w:t xml:space="preserve"> </w:t>
      </w:r>
    </w:p>
    <w:p w14:paraId="34FB3F04" w14:textId="77777777" w:rsidR="00251082" w:rsidRDefault="00251082" w:rsidP="005E4A5C">
      <w:pPr>
        <w:spacing w:before="240" w:after="120"/>
      </w:pPr>
    </w:p>
    <w:p w14:paraId="25AD5A44" w14:textId="4DC9709D" w:rsidR="00251082" w:rsidRDefault="00251082">
      <w:pPr>
        <w:spacing w:before="120" w:after="240"/>
      </w:pPr>
      <w:r>
        <w:t xml:space="preserve">Doklad č.: </w:t>
      </w:r>
      <w:r w:rsidR="007668DF" w:rsidRPr="00AE06D0">
        <w:rPr>
          <w:u w:val="dotted"/>
        </w:rPr>
        <w:t xml:space="preserve">                                 </w:t>
      </w:r>
      <w:r w:rsidR="000B4886">
        <w:t xml:space="preserve">     </w:t>
      </w:r>
      <w:r w:rsidR="007668DF">
        <w:tab/>
      </w:r>
      <w:r w:rsidR="007668DF">
        <w:tab/>
      </w:r>
      <w:r w:rsidR="007668DF">
        <w:tab/>
        <w:t xml:space="preserve">    </w:t>
      </w:r>
      <w:r w:rsidR="005D2C3F">
        <w:t>ze</w:t>
      </w:r>
      <w:r w:rsidR="000B4886">
        <w:t xml:space="preserve"> </w:t>
      </w:r>
      <w:r>
        <w:t>dne</w:t>
      </w:r>
      <w:r w:rsidR="005D2C3F">
        <w:t>:</w:t>
      </w:r>
      <w:r w:rsidR="007668DF">
        <w:t xml:space="preserve"> </w:t>
      </w:r>
      <w:r w:rsidR="007668DF" w:rsidRPr="00AE06D0">
        <w:rPr>
          <w:u w:val="dotted"/>
        </w:rPr>
        <w:t xml:space="preserve">   </w:t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</w:p>
    <w:p w14:paraId="066CA611" w14:textId="13F3C63C" w:rsidR="00251082" w:rsidRDefault="007668DF" w:rsidP="005E4A5C">
      <w:pPr>
        <w:spacing w:before="120" w:after="480"/>
      </w:pPr>
      <w:r>
        <w:t>Likvidátor</w:t>
      </w:r>
      <w:r w:rsidR="00251082">
        <w:t>:</w:t>
      </w:r>
      <w:r w:rsidR="001148D0">
        <w:t xml:space="preserve"> </w:t>
      </w:r>
      <w:r w:rsidR="001148D0" w:rsidRPr="00AE06D0">
        <w:rPr>
          <w:u w:val="dotted"/>
        </w:rPr>
        <w:t xml:space="preserve">   </w:t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  <w:r w:rsidR="001148D0">
        <w:rPr>
          <w:u w:val="dotted"/>
        </w:rPr>
        <w:tab/>
      </w:r>
    </w:p>
    <w:p w14:paraId="112B98F8" w14:textId="771A5D7C" w:rsidR="00251082" w:rsidRDefault="00251082" w:rsidP="00A2602A">
      <w:pPr>
        <w:spacing w:before="120"/>
      </w:pPr>
      <w:bookmarkStart w:id="12" w:name="_Hlk203138722"/>
      <w:r>
        <w:t xml:space="preserve">Vyřazeno z evidence </w:t>
      </w:r>
      <w:proofErr w:type="gramStart"/>
      <w:r>
        <w:t>dn</w:t>
      </w:r>
      <w:r w:rsidR="000B4886">
        <w:t>e</w:t>
      </w:r>
      <w:r w:rsidR="00600C8D">
        <w:t>:</w:t>
      </w:r>
      <w:r w:rsidR="000B4886">
        <w:t xml:space="preserve">   </w:t>
      </w:r>
      <w:proofErr w:type="gramEnd"/>
      <w:r w:rsidR="000B4886">
        <w:t xml:space="preserve">                                         </w:t>
      </w:r>
      <w:r>
        <w:t xml:space="preserve"> podpis</w:t>
      </w:r>
      <w:r w:rsidR="005D2C3F">
        <w:t xml:space="preserve"> referenta OIM</w:t>
      </w:r>
      <w:r w:rsidR="00600C8D">
        <w:t>:</w:t>
      </w:r>
      <w:r w:rsidR="000B4886">
        <w:t xml:space="preserve"> </w:t>
      </w:r>
      <w:bookmarkEnd w:id="12"/>
    </w:p>
    <w:sectPr w:rsidR="00251082" w:rsidSect="005E4A5C">
      <w:headerReference w:type="default" r:id="rId8"/>
      <w:footerReference w:type="default" r:id="rId9"/>
      <w:pgSz w:w="11906" w:h="16838"/>
      <w:pgMar w:top="993" w:right="1134" w:bottom="851" w:left="1418" w:header="709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E3B39" w14:textId="77777777" w:rsidR="009103D4" w:rsidRDefault="009103D4">
      <w:r>
        <w:separator/>
      </w:r>
    </w:p>
  </w:endnote>
  <w:endnote w:type="continuationSeparator" w:id="0">
    <w:p w14:paraId="57769080" w14:textId="77777777" w:rsidR="009103D4" w:rsidRDefault="00910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A8D81" w14:textId="77777777" w:rsidR="00F71852" w:rsidRDefault="00F71852">
    <w:pPr>
      <w:pStyle w:val="Zpat"/>
      <w:rPr>
        <w:color w:val="999999"/>
        <w:sz w:val="20"/>
      </w:rPr>
    </w:pPr>
    <w:r>
      <w:rPr>
        <w:color w:val="999999"/>
        <w:sz w:val="20"/>
      </w:rPr>
      <w:t>Vypracoval: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97B77" w14:textId="77777777" w:rsidR="009103D4" w:rsidRDefault="009103D4">
      <w:r>
        <w:separator/>
      </w:r>
    </w:p>
  </w:footnote>
  <w:footnote w:type="continuationSeparator" w:id="0">
    <w:p w14:paraId="3966649C" w14:textId="77777777" w:rsidR="009103D4" w:rsidRDefault="009103D4">
      <w:r>
        <w:continuationSeparator/>
      </w:r>
    </w:p>
  </w:footnote>
  <w:footnote w:id="1">
    <w:p w14:paraId="2EA5A765" w14:textId="48F73F33" w:rsidR="005E4A5C" w:rsidRDefault="005E4A5C" w:rsidP="00A2602A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bookmarkStart w:id="10" w:name="_Hlk206759841"/>
      <w:r w:rsidRPr="00295201">
        <w:rPr>
          <w:sz w:val="22"/>
        </w:rPr>
        <w:t>Pokud je kvestor/tajemník/ekonom součásti současně odpovědným zaměstnancem i vedoucím střediska, schvaluje na pozici vedoucího střediska nadřízený zaměstnance, tj. rektor/děkan/ředitel</w:t>
      </w:r>
      <w:bookmarkEnd w:id="10"/>
      <w:r w:rsidR="00A2602A">
        <w:rPr>
          <w:sz w:val="22"/>
        </w:rPr>
        <w:t>.</w:t>
      </w:r>
    </w:p>
  </w:footnote>
  <w:footnote w:id="2">
    <w:p w14:paraId="7EFC6C26" w14:textId="50FE03A8" w:rsidR="005E4A5C" w:rsidRDefault="005E4A5C" w:rsidP="00A2602A">
      <w:pPr>
        <w:pStyle w:val="Textpoznpodarou"/>
        <w:spacing w:after="60"/>
      </w:pPr>
      <w:r>
        <w:rPr>
          <w:rStyle w:val="Znakapoznpodarou"/>
        </w:rPr>
        <w:footnoteRef/>
      </w:r>
      <w:r>
        <w:t xml:space="preserve"> </w:t>
      </w:r>
      <w:bookmarkStart w:id="11" w:name="_Hlk206759859"/>
      <w:r w:rsidRPr="00295201">
        <w:rPr>
          <w:sz w:val="22"/>
        </w:rPr>
        <w:t>Pokud je kvestor/tajemník/ekonom součásti současně vedoucím střediska, vyznačí svůj podpis pouze na pozici kvestor/tajemník/ekonom součásti</w:t>
      </w:r>
      <w:bookmarkEnd w:id="11"/>
      <w:r w:rsidR="00A2602A">
        <w:rPr>
          <w:sz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EC419" w14:textId="0D0F46C0" w:rsidR="002F00E0" w:rsidRPr="002F00E0" w:rsidRDefault="002F00E0">
    <w:pPr>
      <w:pStyle w:val="Zhlav"/>
      <w:rPr>
        <w:i/>
      </w:rPr>
    </w:pPr>
    <w:r>
      <w:tab/>
    </w:r>
    <w:r>
      <w:tab/>
    </w:r>
    <w:r w:rsidRPr="002F00E0">
      <w:rPr>
        <w:i/>
      </w:rPr>
      <w:t>Příloha SK/11/2025</w:t>
    </w:r>
  </w:p>
  <w:p w14:paraId="633F438C" w14:textId="77777777" w:rsidR="002F00E0" w:rsidRDefault="002F00E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E75C3"/>
    <w:multiLevelType w:val="multilevel"/>
    <w:tmpl w:val="DBB07376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tzPU5YAsQUGIU+PjpvYyhAMCc1f2U43c7vhzYofXxR10aaqwlogUEa3tJCNdVtxs72l7eK9l0BRW8k4v1eVTQ==" w:salt="hdnlFzfLGh2/vmyz6wNFaA==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220"/>
    <w:rsid w:val="000B4886"/>
    <w:rsid w:val="000B7FDF"/>
    <w:rsid w:val="001148D0"/>
    <w:rsid w:val="001161F6"/>
    <w:rsid w:val="001315E7"/>
    <w:rsid w:val="001420AF"/>
    <w:rsid w:val="00214001"/>
    <w:rsid w:val="00250C71"/>
    <w:rsid w:val="00251082"/>
    <w:rsid w:val="002D1A35"/>
    <w:rsid w:val="002F00E0"/>
    <w:rsid w:val="00350DBE"/>
    <w:rsid w:val="003551C5"/>
    <w:rsid w:val="00362287"/>
    <w:rsid w:val="003672EE"/>
    <w:rsid w:val="0045708C"/>
    <w:rsid w:val="004C3AAD"/>
    <w:rsid w:val="004D43AF"/>
    <w:rsid w:val="004F49A0"/>
    <w:rsid w:val="00530084"/>
    <w:rsid w:val="00557900"/>
    <w:rsid w:val="00597751"/>
    <w:rsid w:val="005A7C30"/>
    <w:rsid w:val="005C6760"/>
    <w:rsid w:val="005D2C3F"/>
    <w:rsid w:val="005E4A5C"/>
    <w:rsid w:val="00600C8D"/>
    <w:rsid w:val="0061123D"/>
    <w:rsid w:val="006118A9"/>
    <w:rsid w:val="00612140"/>
    <w:rsid w:val="00630220"/>
    <w:rsid w:val="00657A50"/>
    <w:rsid w:val="006A7ABB"/>
    <w:rsid w:val="00750449"/>
    <w:rsid w:val="007668DF"/>
    <w:rsid w:val="007A4B7F"/>
    <w:rsid w:val="007C03AC"/>
    <w:rsid w:val="00865770"/>
    <w:rsid w:val="00865CF6"/>
    <w:rsid w:val="00880D60"/>
    <w:rsid w:val="008D4DFA"/>
    <w:rsid w:val="008E318C"/>
    <w:rsid w:val="009103D4"/>
    <w:rsid w:val="009C7DEF"/>
    <w:rsid w:val="00A13609"/>
    <w:rsid w:val="00A2602A"/>
    <w:rsid w:val="00B5297B"/>
    <w:rsid w:val="00BC07C8"/>
    <w:rsid w:val="00C6160E"/>
    <w:rsid w:val="00C87235"/>
    <w:rsid w:val="00C964DE"/>
    <w:rsid w:val="00D025D6"/>
    <w:rsid w:val="00D4119F"/>
    <w:rsid w:val="00E42CB1"/>
    <w:rsid w:val="00E57F74"/>
    <w:rsid w:val="00ED6F94"/>
    <w:rsid w:val="00F316CD"/>
    <w:rsid w:val="00F70846"/>
    <w:rsid w:val="00F71852"/>
    <w:rsid w:val="00FD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BE88EF"/>
  <w15:docId w15:val="{056AFFBD-D46C-460E-9B8B-DF0F2D70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auto"/>
      </w:pBdr>
      <w:spacing w:before="480" w:after="480"/>
      <w:jc w:val="center"/>
      <w:outlineLvl w:val="0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unhideWhenUsed/>
    <w:rsid w:val="008E318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E318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E318C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E31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E318C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E318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E318C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semiHidden/>
    <w:unhideWhenUsed/>
    <w:rsid w:val="005E4A5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E4A5C"/>
  </w:style>
  <w:style w:type="character" w:styleId="Znakapoznpodarou">
    <w:name w:val="footnote reference"/>
    <w:basedOn w:val="Standardnpsmoodstavce"/>
    <w:semiHidden/>
    <w:unhideWhenUsed/>
    <w:rsid w:val="005E4A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0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navrh_fyzicka_likvidace-1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956BF-961A-432D-B959-AB0963668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navrh_fyzicka_likvidace-1.dot</Template>
  <TotalTime>17</TotalTime>
  <Pages>1</Pages>
  <Words>133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Zlíně,</vt:lpstr>
    </vt:vector>
  </TitlesOfParts>
  <Company>Univerzita Tomáše Bati ve Zlíně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Zlíně,</dc:title>
  <dc:creator>bernatik</dc:creator>
  <cp:lastModifiedBy>Jiří Peterka</cp:lastModifiedBy>
  <cp:revision>7</cp:revision>
  <cp:lastPrinted>2003-04-07T16:20:00Z</cp:lastPrinted>
  <dcterms:created xsi:type="dcterms:W3CDTF">2025-07-17T07:48:00Z</dcterms:created>
  <dcterms:modified xsi:type="dcterms:W3CDTF">2025-08-22T13:07:00Z</dcterms:modified>
</cp:coreProperties>
</file>