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2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000B9" w14:textId="30D8C338" w:rsidR="00534E21" w:rsidRPr="00540664" w:rsidRDefault="00515BB3" w:rsidP="00104B5A">
      <w:pPr>
        <w:pStyle w:val="9556896D55254894825BAA4CFD7290421"/>
        <w:rPr>
          <w:i w:val="0"/>
          <w:iCs/>
        </w:rPr>
      </w:pPr>
      <w:r>
        <w:rPr>
          <w:noProof/>
          <w:lang w:eastAsia="cs-CZ"/>
          <w14:ligatures w14:val="standardContextual"/>
        </w:rPr>
        <mc:AlternateContent>
          <mc:Choice Requires="wpg">
            <w:drawing>
              <wp:anchor distT="0" distB="0" distL="114300" distR="114300" simplePos="0" relativeHeight="251677696" behindDoc="1" locked="0" layoutInCell="1" allowOverlap="1" wp14:anchorId="06C605FA" wp14:editId="3EAA9282">
                <wp:simplePos x="0" y="0"/>
                <wp:positionH relativeFrom="column">
                  <wp:posOffset>7560945</wp:posOffset>
                </wp:positionH>
                <wp:positionV relativeFrom="paragraph">
                  <wp:posOffset>4824730</wp:posOffset>
                </wp:positionV>
                <wp:extent cx="5940000" cy="3632400"/>
                <wp:effectExtent l="0" t="0" r="3810" b="6350"/>
                <wp:wrapNone/>
                <wp:docPr id="1780375962" name="Skupin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000" cy="3632400"/>
                          <a:chOff x="0" y="0"/>
                          <a:chExt cx="5939790" cy="3631854"/>
                        </a:xfrm>
                      </wpg:grpSpPr>
                      <pic:pic xmlns:pic="http://schemas.openxmlformats.org/drawingml/2006/picture">
                        <pic:nvPicPr>
                          <pic:cNvPr id="1942703578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4847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97670758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55103305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03279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CBE29A" id="Skupina 6" o:spid="_x0000_s1026" style="position:absolute;margin-left:595.35pt;margin-top:379.9pt;width:467.7pt;height:286pt;z-index:-251638784;mso-width-relative:margin;mso-height-relative:margin" coordsize="59397,363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QKKKK/y7P9I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23448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">
                  <v:imagedata r:id="rId9" o:title=""/>
                  <v:path arrowok="t"/>
                  <o:lock v:ext="edit" aspectratio="f"/>
                </v:shape>
                <v:shape id="Obrázek 1" o:spid="_x0000_s1028" type="#_x0000_t75" style="position:absolute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">
                  <v:imagedata r:id="rId9" o:title=""/>
                  <v:path arrowok="t"/>
                  <o:lock v:ext="edit" aspectratio="f"/>
                </v:shape>
                <v:shape id="Obrázek 1" o:spid="_x0000_s1029" type="#_x0000_t75" style="position:absolute;top:36032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">
                  <v:imagedata r:id="rId9" o:title=""/>
                  <v:path arrowok="t"/>
                  <o:lock v:ext="edit" aspectratio="f"/>
                </v:shape>
              </v:group>
            </w:pict>
          </mc:Fallback>
        </mc:AlternateContent>
      </w:r>
      <w:r w:rsidR="00BE6167">
        <w:rPr>
          <w:noProof/>
          <w:lang w:eastAsia="cs-CZ"/>
        </w:rPr>
        <w:drawing>
          <wp:anchor distT="0" distB="0" distL="114300" distR="114300" simplePos="0" relativeHeight="251648000" behindDoc="1" locked="0" layoutInCell="1" allowOverlap="1" wp14:anchorId="7450C0A3" wp14:editId="1F2C0351">
            <wp:simplePos x="0" y="0"/>
            <wp:positionH relativeFrom="margin">
              <wp:posOffset>11737340</wp:posOffset>
            </wp:positionH>
            <wp:positionV relativeFrom="paragraph">
              <wp:posOffset>8785225</wp:posOffset>
            </wp:positionV>
            <wp:extent cx="1616400" cy="162000"/>
            <wp:effectExtent l="0" t="0" r="3175" b="9525"/>
            <wp:wrapNone/>
            <wp:docPr id="12636028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0280" name="Obrázek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8B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55A499E2" wp14:editId="1571EFBA">
                <wp:simplePos x="0" y="0"/>
                <wp:positionH relativeFrom="margin">
                  <wp:align>right</wp:align>
                </wp:positionH>
                <wp:positionV relativeFrom="page">
                  <wp:posOffset>3708400</wp:posOffset>
                </wp:positionV>
                <wp:extent cx="5760000" cy="2318400"/>
                <wp:effectExtent l="0" t="0" r="0" b="5715"/>
                <wp:wrapNone/>
                <wp:docPr id="45412132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231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2E23E9E" w14:textId="77777777" w:rsidR="004B6DCA" w:rsidRPr="00A03478" w:rsidRDefault="004B6DCA" w:rsidP="00B25C79">
                            <w:pPr>
                              <w:pStyle w:val="Titulkanzev"/>
                            </w:pPr>
                            <w:r>
                              <w:t>Název práce (max. 7. řádků)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499E2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402.35pt;margin-top:292pt;width:453.55pt;height:182.55pt;z-index:2516264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" fillcolor="white [3201]" stroked="f" strokeweight=".5pt">
                <v:textbox>
                  <w:txbxContent>
                    <w:p w14:paraId="22E23E9E" w14:textId="77777777" w:rsidR="004B6DCA" w:rsidRPr="00A03478" w:rsidRDefault="004B6DCA" w:rsidP="00B25C79">
                      <w:pPr>
                        <w:pStyle w:val="Titulkanzev"/>
                      </w:pPr>
                      <w:r>
                        <w:t>Název práce (max. 7. řádků)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7E463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3DAF2DA" wp14:editId="1FF70BD7">
                <wp:simplePos x="0" y="0"/>
                <wp:positionH relativeFrom="margin">
                  <wp:align>right</wp:align>
                </wp:positionH>
                <wp:positionV relativeFrom="page">
                  <wp:posOffset>6588760</wp:posOffset>
                </wp:positionV>
                <wp:extent cx="5580000" cy="1472400"/>
                <wp:effectExtent l="0" t="0" r="1905" b="0"/>
                <wp:wrapNone/>
                <wp:docPr id="125734099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000" cy="147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E3E4C52" w14:textId="77777777" w:rsidR="004B6DCA" w:rsidRDefault="004B6DCA" w:rsidP="00937E70">
                            <w:pPr>
                              <w:pStyle w:val="Titulkaautor"/>
                            </w:pPr>
                            <w:r>
                              <w:t>Jméno a příjmení autora práce včetně titulů</w:t>
                            </w:r>
                          </w:p>
                          <w:p w14:paraId="0702ABB3" w14:textId="77777777" w:rsidR="004B6DCA" w:rsidRPr="00937E70" w:rsidRDefault="00000000" w:rsidP="00937E70">
                            <w:pPr>
                              <w:pStyle w:val="Titulkainfoprce"/>
                            </w:pPr>
                            <w:sdt>
                              <w:sdtPr>
                                <w:rPr>
                                  <w:kern w:val="0"/>
                                </w:rPr>
                                <w:alias w:val="Druh práce"/>
                                <w:tag w:val="Druh práce"/>
                                <w:id w:val="-128937472"/>
                                <w15:color w:val="FF6600"/>
                                <w:comboBox>
                                  <w:listItem w:displayText="[Zvolte druh závěrečné práce]" w:value="[Zvolte druh závěrečné práce]"/>
                                  <w:listItem w:displayText="Bakalářská práce" w:value="Bakalářská práce"/>
                                  <w:listItem w:displayText="Diplomová práce" w:value="Diplomová práce"/>
                                </w:comboBox>
                              </w:sdtPr>
                              <w:sdtContent>
                                <w:r w:rsidR="004B6DCA">
                                  <w:rPr>
                                    <w:kern w:val="0"/>
                                  </w:rPr>
                                  <w:t>[Zvolte druh závěrečné práce]</w:t>
                                </w:r>
                              </w:sdtContent>
                            </w:sdt>
                            <w:r w:rsidR="004B6DCA">
                              <w:t xml:space="preserve"> | 202X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AF2DA" id="_x0000_s1027" type="#_x0000_t202" style="position:absolute;left:0;text-align:left;margin-left:388.15pt;margin-top:518.8pt;width:439.35pt;height:115.95pt;z-index: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" fillcolor="white [3201]" stroked="f" strokeweight=".5pt">
                <v:textbox>
                  <w:txbxContent>
                    <w:p w14:paraId="0E3E4C52" w14:textId="77777777" w:rsidR="004B6DCA" w:rsidRDefault="004B6DCA" w:rsidP="00937E70">
                      <w:pPr>
                        <w:pStyle w:val="Titulkaautor"/>
                      </w:pPr>
                      <w:r>
                        <w:t>Jméno a příjmení autora práce včetně titulů</w:t>
                      </w:r>
                    </w:p>
                    <w:p w14:paraId="0702ABB3" w14:textId="77777777" w:rsidR="004B6DCA" w:rsidRPr="00937E70" w:rsidRDefault="00000000" w:rsidP="00937E70">
                      <w:pPr>
                        <w:pStyle w:val="Titulkainfoprce"/>
                      </w:pPr>
                      <w:sdt>
                        <w:sdtPr>
                          <w:rPr>
                            <w:kern w:val="0"/>
                          </w:rPr>
                          <w:alias w:val="Druh práce"/>
                          <w:tag w:val="Druh práce"/>
                          <w:id w:val="-128937472"/>
                          <w15:color w:val="FF6600"/>
                          <w:comboBox>
                            <w:listItem w:displayText="[Zvolte druh závěrečné práce]" w:value="[Zvolte druh závěrečné práce]"/>
                            <w:listItem w:displayText="Bakalářská práce" w:value="Bakalářská práce"/>
                            <w:listItem w:displayText="Diplomová práce" w:value="Diplomová práce"/>
                          </w:comboBox>
                        </w:sdtPr>
                        <w:sdtContent>
                          <w:r w:rsidR="004B6DCA">
                            <w:rPr>
                              <w:kern w:val="0"/>
                            </w:rPr>
                            <w:t>[Zvolte druh závěrečné práce]</w:t>
                          </w:r>
                        </w:sdtContent>
                      </w:sdt>
                      <w:r w:rsidR="004B6DCA">
                        <w:t xml:space="preserve"> | 202X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423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C78858" wp14:editId="65004770">
                <wp:simplePos x="0" y="0"/>
                <wp:positionH relativeFrom="margin">
                  <wp:align>right</wp:align>
                </wp:positionH>
                <wp:positionV relativeFrom="page">
                  <wp:posOffset>8712835</wp:posOffset>
                </wp:positionV>
                <wp:extent cx="3884400" cy="730800"/>
                <wp:effectExtent l="0" t="0" r="1905" b="0"/>
                <wp:wrapNone/>
                <wp:docPr id="121319811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400" cy="7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6BD85E" w14:textId="77777777" w:rsidR="004B6DCA" w:rsidRPr="00104B5A" w:rsidRDefault="004B6DCA" w:rsidP="00142361">
                            <w:pPr>
                              <w:pStyle w:val="Titulkauniverzita"/>
                            </w:pPr>
                            <w:r w:rsidRPr="00104B5A">
                              <w:t>Univerzita Tomáše Bati ve Zlíně</w:t>
                            </w:r>
                          </w:p>
                          <w:p w14:paraId="2F586BCF" w14:textId="07533649" w:rsidR="004B6DCA" w:rsidRPr="00515B26" w:rsidRDefault="00561DB9" w:rsidP="00142361">
                            <w:pPr>
                              <w:pStyle w:val="Titulkafakulta"/>
                            </w:pPr>
                            <w:r>
                              <w:t>Fakulta multimediálních komunikací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78858" id="_x0000_s1028" type="#_x0000_t202" style="position:absolute;left:0;text-align:left;margin-left:254.65pt;margin-top:686.05pt;width:305.85pt;height:57.5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" fillcolor="white [3201]" stroked="f" strokeweight=".5pt">
                <v:textbox>
                  <w:txbxContent>
                    <w:p w14:paraId="676BD85E" w14:textId="77777777" w:rsidR="004B6DCA" w:rsidRPr="00104B5A" w:rsidRDefault="004B6DCA" w:rsidP="00142361">
                      <w:pPr>
                        <w:pStyle w:val="Titulkauniverzita"/>
                      </w:pPr>
                      <w:r w:rsidRPr="00104B5A">
                        <w:t>Univerzita Tomáše Bati ve Zlíně</w:t>
                      </w:r>
                    </w:p>
                    <w:p w14:paraId="2F586BCF" w14:textId="07533649" w:rsidR="004B6DCA" w:rsidRPr="00515B26" w:rsidRDefault="00561DB9" w:rsidP="00142361">
                      <w:pPr>
                        <w:pStyle w:val="Titulkafakulta"/>
                      </w:pPr>
                      <w:r>
                        <w:t>Fakulta multimediálních komunikací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14:paraId="0707E7C3" w14:textId="6A9304D8" w:rsidR="00D56CAF" w:rsidRDefault="00D56CAF">
      <w:pPr>
        <w:suppressLineNumbers w:val="0"/>
        <w:spacing w:after="160" w:line="259" w:lineRule="auto"/>
        <w:rPr>
          <w:rFonts w:eastAsia="Times New Roman" w:cs="Times New Roman"/>
          <w:kern w:val="0"/>
          <w:szCs w:val="16"/>
          <w:lang w:eastAsia="cs-CZ"/>
          <w14:ligatures w14:val="none"/>
        </w:rPr>
      </w:pPr>
      <w:r>
        <w:br w:type="page"/>
      </w:r>
    </w:p>
    <w:sdt>
      <w:sdtPr>
        <w:alias w:val="Upozornění"/>
        <w:tag w:val="POLE_UPOZORNENI"/>
        <w:id w:val="-1539660429"/>
        <w:placeholder>
          <w:docPart w:val="7D37F16ED8F54B2F92D2F50483A4F303"/>
        </w:placeholder>
        <w:temporary/>
        <w:showingPlcHdr/>
        <w15:color w:val="FF6600"/>
        <w:text/>
      </w:sdtPr>
      <w:sdtContent>
        <w:p w14:paraId="19CE604E" w14:textId="7FE81F5B" w:rsidR="00023006" w:rsidRDefault="00AD16E7" w:rsidP="00E42BA5">
          <w:pPr>
            <w:pStyle w:val="Upozornn"/>
          </w:pPr>
          <w:r w:rsidRPr="00AD16E7">
            <w:t xml:space="preserve"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</w:t>
          </w:r>
          <w:r w:rsidR="00BE6167">
            <w:rPr>
              <w:b/>
              <w:bCs/>
            </w:rPr>
            <w:t> </w:t>
          </w:r>
          <w:r w:rsidRPr="00AD16E7">
            <w:rPr>
              <w:b/>
              <w:bCs/>
            </w:rPr>
            <w:t>stiskněte klávesu DELETE, abyste jej smazali.</w:t>
          </w:r>
        </w:p>
      </w:sdtContent>
    </w:sdt>
    <w:p w14:paraId="1D51563F" w14:textId="77777777" w:rsidR="00023006" w:rsidRDefault="00023006"/>
    <w:p w14:paraId="5466746B" w14:textId="77777777" w:rsidR="00EC604E" w:rsidRDefault="000D66AB">
      <w:pPr>
        <w:sectPr w:rsidR="00EC604E" w:rsidSect="00C9422D">
          <w:footerReference w:type="default" r:id="rId11"/>
          <w:type w:val="oddPage"/>
          <w:pgSz w:w="23808" w:h="16840" w:orient="landscape" w:code="8"/>
          <w:pgMar w:top="1985" w:right="652" w:bottom="680" w:left="1134" w:header="709" w:footer="709" w:gutter="851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49024" behindDoc="1" locked="1" layoutInCell="1" allowOverlap="0" wp14:anchorId="330801DD" wp14:editId="7AF689EE">
            <wp:simplePos x="0" y="0"/>
            <wp:positionH relativeFrom="margin">
              <wp:align>left</wp:align>
            </wp:positionH>
            <wp:positionV relativeFrom="page">
              <wp:posOffset>10045065</wp:posOffset>
            </wp:positionV>
            <wp:extent cx="1616400" cy="162000"/>
            <wp:effectExtent l="0" t="0" r="3175" b="9525"/>
            <wp:wrapNone/>
            <wp:docPr id="207142674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26748" name="Obrázek 5" descr="Obsah obrázku text, Písmo, snímek obrazovky, bílé&#10;&#10;Obsah vygenerovaný umělou inteligencí může být nesprávný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alias w:val="Místo pro vložení zadání práce (strana 1)"/>
        <w:tag w:val="Zadání_1"/>
        <w:id w:val="-1274317181"/>
        <w:showingPlcHdr/>
        <w15:color w:val="FF6600"/>
        <w:picture/>
      </w:sdtPr>
      <w:sdtContent>
        <w:p w14:paraId="798D1C49" w14:textId="77777777" w:rsidR="003B0ACA" w:rsidRDefault="009C7D22">
          <w:r>
            <w:rPr>
              <w:noProof/>
              <w:lang w:eastAsia="cs-CZ"/>
            </w:rPr>
            <w:drawing>
              <wp:inline distT="0" distB="0" distL="0" distR="0" wp14:anchorId="04E2B216" wp14:editId="07D6B9BB">
                <wp:extent cx="5580000" cy="7560000"/>
                <wp:effectExtent l="0" t="0" r="1905" b="3175"/>
                <wp:docPr id="3" name="obráze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sdt>
      <w:sdtPr>
        <w:alias w:val="Místo pro vložení zadání práce (strana 2)"/>
        <w:tag w:val="Zadání_2"/>
        <w:id w:val="723414300"/>
        <w:showingPlcHdr/>
        <w15:color w:val="FF6600"/>
        <w:picture/>
      </w:sdtPr>
      <w:sdtContent>
        <w:p w14:paraId="3583208B" w14:textId="77777777" w:rsidR="00DA6CA7" w:rsidRDefault="009C7D22">
          <w:r>
            <w:rPr>
              <w:noProof/>
              <w:lang w:eastAsia="cs-CZ"/>
            </w:rPr>
            <w:drawing>
              <wp:inline distT="0" distB="0" distL="0" distR="0" wp14:anchorId="539FF633" wp14:editId="3AB4F65E">
                <wp:extent cx="5580000" cy="7560000"/>
                <wp:effectExtent l="0" t="0" r="1905" b="3175"/>
                <wp:docPr id="4" name="obráze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obrázek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80000" cy="756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02845070" w14:textId="77777777" w:rsidR="00DA6CA7" w:rsidRDefault="00DA6CA7"/>
    <w:p w14:paraId="290E874B" w14:textId="77777777" w:rsidR="00DA6CA7" w:rsidRPr="00202CFE" w:rsidRDefault="00DA6CA7">
      <w:pPr>
        <w:sectPr w:rsidR="00DA6CA7" w:rsidRPr="00202CFE" w:rsidSect="00EC2054">
          <w:headerReference w:type="default" r:id="rId13"/>
          <w:footerReference w:type="even" r:id="rId14"/>
          <w:footerReference w:type="default" r:id="rId15"/>
          <w:type w:val="oddPage"/>
          <w:pgSz w:w="23808" w:h="16840" w:orient="landscape" w:code="8"/>
          <w:pgMar w:top="1985" w:right="1134" w:bottom="2381" w:left="1134" w:header="709" w:footer="1418" w:gutter="851"/>
          <w:cols w:num="2" w:space="1695"/>
          <w:docGrid w:linePitch="360"/>
        </w:sectPr>
      </w:pPr>
    </w:p>
    <w:p w14:paraId="2D692157" w14:textId="77777777" w:rsidR="004360FF" w:rsidRPr="00F80F00" w:rsidRDefault="004360FF" w:rsidP="00F80F00">
      <w:pPr>
        <w:pStyle w:val="Nadpisyostatn"/>
      </w:pPr>
      <w:r w:rsidRPr="00F80F00">
        <w:lastRenderedPageBreak/>
        <w:t>P</w:t>
      </w:r>
      <w:r w:rsidR="00F80F00">
        <w:t>rohlášení autora závěrečné kvalifikační práce</w:t>
      </w:r>
    </w:p>
    <w:p w14:paraId="3530CFF6" w14:textId="77777777" w:rsidR="00AD16E7" w:rsidRPr="00296EF3" w:rsidRDefault="00AD16E7" w:rsidP="00AD16E7">
      <w:pPr>
        <w:spacing w:line="300" w:lineRule="atLeast"/>
        <w:rPr>
          <w:b/>
        </w:rPr>
      </w:pPr>
      <w:r w:rsidRPr="00296EF3">
        <w:rPr>
          <w:b/>
        </w:rPr>
        <w:t xml:space="preserve">Beru na vědomí, že </w:t>
      </w:r>
    </w:p>
    <w:p w14:paraId="2CA6E38A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1973F070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odevzdáním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souhlasím se </w:t>
      </w:r>
      <w:r>
        <w:rPr>
          <w:szCs w:val="22"/>
        </w:rPr>
        <w:t>zpřístupněním</w:t>
      </w:r>
      <w:r w:rsidRPr="00375E73">
        <w:rPr>
          <w:szCs w:val="22"/>
        </w:rPr>
        <w:t xml:space="preserve"> své práce podle zákona č.</w:t>
      </w:r>
      <w:r>
        <w:rPr>
          <w:szCs w:val="22"/>
        </w:rPr>
        <w:t> </w:t>
      </w:r>
      <w:r w:rsidRPr="00375E73">
        <w:rPr>
          <w:szCs w:val="22"/>
        </w:rPr>
        <w:t xml:space="preserve">111/1998 Sb., v platném znění bez ohledu na výsledek obhajoby; </w:t>
      </w:r>
    </w:p>
    <w:p w14:paraId="0FDBC139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>
        <w:rPr>
          <w:szCs w:val="22"/>
        </w:rPr>
        <w:t xml:space="preserve">závěrečná </w:t>
      </w:r>
      <w:r w:rsidRPr="00375E73">
        <w:rPr>
          <w:szCs w:val="22"/>
        </w:rPr>
        <w:t>práce bude uložena v elektronické podobě v univerzitním informačním systému;</w:t>
      </w:r>
    </w:p>
    <w:p w14:paraId="7C905496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jedno vyhotovení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 listinné podobě bude ponecháno Univerzitě Tomáše Bati ve Zlíně k uložení; </w:t>
      </w:r>
    </w:p>
    <w:p w14:paraId="4809F720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na moji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se plně vztahuje zákon č. 121/2000 Sb. o</w:t>
      </w:r>
      <w:r>
        <w:rPr>
          <w:szCs w:val="22"/>
        </w:rPr>
        <w:t> </w:t>
      </w:r>
      <w:r w:rsidRPr="00375E73">
        <w:rPr>
          <w:szCs w:val="22"/>
        </w:rPr>
        <w:t>právu autorském, o</w:t>
      </w:r>
      <w:r>
        <w:rPr>
          <w:szCs w:val="22"/>
        </w:rPr>
        <w:t> </w:t>
      </w:r>
      <w:r w:rsidRPr="00375E73">
        <w:rPr>
          <w:szCs w:val="22"/>
        </w:rPr>
        <w:t xml:space="preserve">právech souvisejících s právem autorským a o změně některých zákonů (autorský zákon) ve znění pozdějších právních předpisů, zejm. § 35 odst. 3; </w:t>
      </w:r>
    </w:p>
    <w:p w14:paraId="415A718C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1 autorského zákona má </w:t>
      </w:r>
      <w:r>
        <w:rPr>
          <w:szCs w:val="22"/>
        </w:rPr>
        <w:t>Univerzita Tomáše Bati</w:t>
      </w:r>
      <w:r w:rsidRPr="00375E73">
        <w:rPr>
          <w:szCs w:val="22"/>
        </w:rPr>
        <w:t xml:space="preserve"> ve Zlíně právo na</w:t>
      </w:r>
      <w:r>
        <w:rPr>
          <w:szCs w:val="22"/>
        </w:rPr>
        <w:t> </w:t>
      </w:r>
      <w:r w:rsidRPr="00375E73">
        <w:rPr>
          <w:szCs w:val="22"/>
        </w:rPr>
        <w:t xml:space="preserve">uzavření licenční smlouvy o užití školního díla v rozsahu § 12 odst. 4 autorského zákona; </w:t>
      </w:r>
    </w:p>
    <w:p w14:paraId="45C2E96A" w14:textId="207E2B5A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podle § 60 odst. </w:t>
      </w:r>
      <w:smartTag w:uri="urn:schemas-microsoft-com:office:smarttags" w:element="metricconverter">
        <w:smartTagPr>
          <w:attr w:name="ProductID" w:val="2 a"/>
        </w:smartTagPr>
        <w:r w:rsidRPr="00375E73">
          <w:rPr>
            <w:szCs w:val="22"/>
          </w:rPr>
          <w:t>2 a</w:t>
        </w:r>
      </w:smartTag>
      <w:r w:rsidRPr="00375E73">
        <w:rPr>
          <w:szCs w:val="22"/>
        </w:rPr>
        <w:t xml:space="preserve"> 3 mohu užít své dílo – </w:t>
      </w:r>
      <w:r>
        <w:rPr>
          <w:szCs w:val="22"/>
        </w:rPr>
        <w:t>závěrečnou</w:t>
      </w:r>
      <w:r w:rsidRPr="00375E73">
        <w:rPr>
          <w:szCs w:val="22"/>
        </w:rPr>
        <w:t xml:space="preserve"> práci – nebo poskytnout licenci k jejímu využití jen s předchozím písemným souhlasem Univerzity Tomáše Bati ve Zlíně, která je oprávněna v</w:t>
      </w:r>
      <w:r w:rsidR="00B8016F">
        <w:rPr>
          <w:szCs w:val="22"/>
        </w:rPr>
        <w:t> </w:t>
      </w:r>
      <w:r w:rsidRPr="00375E73">
        <w:rPr>
          <w:szCs w:val="22"/>
        </w:rPr>
        <w:t>takovém případě ode mne požadovat přiměřený příspěvek na úhradu nákladů, které byly Univerzitou Tomáše Bati ve Zlíně na</w:t>
      </w:r>
      <w:r>
        <w:rPr>
          <w:szCs w:val="22"/>
        </w:rPr>
        <w:t> </w:t>
      </w:r>
      <w:r w:rsidRPr="00375E73">
        <w:rPr>
          <w:szCs w:val="22"/>
        </w:rPr>
        <w:t xml:space="preserve">vytvoření díla vynaloženy (až do jejich skutečné výše); </w:t>
      </w:r>
    </w:p>
    <w:p w14:paraId="61817460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bylo k vypracování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využito softwaru poskytnutého Univerzitou Tomáše Bati ve Zlíně nebo jiným</w:t>
      </w:r>
      <w:r>
        <w:rPr>
          <w:szCs w:val="22"/>
        </w:rPr>
        <w:t>i subjekty pouze ke studijním a </w:t>
      </w:r>
      <w:r w:rsidRPr="00375E73">
        <w:rPr>
          <w:szCs w:val="22"/>
        </w:rPr>
        <w:t>výzkumným účelům</w:t>
      </w:r>
      <w:r>
        <w:rPr>
          <w:szCs w:val="22"/>
        </w:rPr>
        <w:t xml:space="preserve"> </w:t>
      </w:r>
      <w:r w:rsidRPr="00375E73">
        <w:rPr>
          <w:szCs w:val="22"/>
        </w:rPr>
        <w:t xml:space="preserve">(tj. k nekomerčnímu využití), nelze výsledky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využít ke komerčním účelům; </w:t>
      </w:r>
    </w:p>
    <w:p w14:paraId="3E5A8428" w14:textId="77777777" w:rsidR="00AD16E7" w:rsidRPr="00375E73" w:rsidRDefault="00AD16E7" w:rsidP="00AD16E7">
      <w:pPr>
        <w:pStyle w:val="Default"/>
        <w:numPr>
          <w:ilvl w:val="0"/>
          <w:numId w:val="1"/>
        </w:numPr>
        <w:spacing w:line="300" w:lineRule="atLeast"/>
        <w:ind w:left="454" w:hanging="454"/>
        <w:jc w:val="both"/>
        <w:rPr>
          <w:szCs w:val="22"/>
        </w:rPr>
      </w:pPr>
      <w:r w:rsidRPr="00375E73">
        <w:rPr>
          <w:szCs w:val="22"/>
        </w:rPr>
        <w:t xml:space="preserve">pokud je výstupem </w:t>
      </w:r>
      <w:r>
        <w:rPr>
          <w:szCs w:val="22"/>
        </w:rPr>
        <w:t>závěrečné</w:t>
      </w:r>
      <w:r w:rsidRPr="00375E73">
        <w:rPr>
          <w:szCs w:val="22"/>
        </w:rPr>
        <w:t xml:space="preserve"> práce jakýkoliv softwarový produkt, považují se za</w:t>
      </w:r>
      <w:r>
        <w:rPr>
          <w:szCs w:val="22"/>
        </w:rPr>
        <w:t> </w:t>
      </w:r>
      <w:r w:rsidRPr="00375E73">
        <w:rPr>
          <w:szCs w:val="22"/>
        </w:rPr>
        <w:t>součást práce rovněž i zdrojové kódy, popř. soubory,</w:t>
      </w:r>
      <w:r>
        <w:rPr>
          <w:szCs w:val="22"/>
        </w:rPr>
        <w:t xml:space="preserve"> ze kterých se projekt skládá; n</w:t>
      </w:r>
      <w:r w:rsidRPr="00375E73">
        <w:rPr>
          <w:szCs w:val="22"/>
        </w:rPr>
        <w:t>eodevzdání této součásti může být důvodem k neobhájení práce</w:t>
      </w:r>
      <w:r w:rsidR="00670E64">
        <w:rPr>
          <w:szCs w:val="22"/>
        </w:rPr>
        <w:t>.</w:t>
      </w:r>
    </w:p>
    <w:p w14:paraId="318CC0FB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7FD43DD6" w14:textId="77777777" w:rsidR="00AD16E7" w:rsidRPr="00296EF3" w:rsidRDefault="00AD16E7" w:rsidP="00AD16E7">
      <w:pPr>
        <w:pStyle w:val="Default"/>
        <w:spacing w:line="300" w:lineRule="atLeast"/>
        <w:jc w:val="both"/>
        <w:rPr>
          <w:b/>
          <w:color w:val="auto"/>
          <w:szCs w:val="22"/>
        </w:rPr>
      </w:pPr>
      <w:r w:rsidRPr="00296EF3">
        <w:rPr>
          <w:b/>
          <w:color w:val="auto"/>
          <w:szCs w:val="22"/>
        </w:rPr>
        <w:t>Prohlašuji, že</w:t>
      </w:r>
    </w:p>
    <w:p w14:paraId="0C554716" w14:textId="77777777" w:rsidR="00AD16E7" w:rsidRPr="006677D9" w:rsidRDefault="00AD16E7" w:rsidP="00AD16E7">
      <w:pPr>
        <w:pStyle w:val="Default"/>
        <w:spacing w:line="300" w:lineRule="atLeast"/>
        <w:jc w:val="both"/>
        <w:rPr>
          <w:color w:val="auto"/>
          <w:szCs w:val="22"/>
        </w:rPr>
      </w:pPr>
    </w:p>
    <w:p w14:paraId="3E94D2B6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jsem na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práci pracoval(a) samostatně a použitou literaturu jsem řádně citoval(a); v případě publikace výsledků budu uveden(a) jako</w:t>
      </w:r>
      <w:r>
        <w:rPr>
          <w:szCs w:val="22"/>
        </w:rPr>
        <w:t xml:space="preserve"> </w:t>
      </w:r>
      <w:r w:rsidRPr="00296EF3">
        <w:rPr>
          <w:szCs w:val="22"/>
        </w:rPr>
        <w:t>spoluautor;</w:t>
      </w:r>
    </w:p>
    <w:p w14:paraId="6E64610A" w14:textId="77777777" w:rsidR="00AD16E7" w:rsidRPr="00296EF3" w:rsidRDefault="00AD16E7" w:rsidP="00AD16E7">
      <w:pPr>
        <w:pStyle w:val="Default"/>
        <w:numPr>
          <w:ilvl w:val="0"/>
          <w:numId w:val="2"/>
        </w:numPr>
        <w:spacing w:line="300" w:lineRule="atLeast"/>
        <w:ind w:left="454" w:hanging="454"/>
        <w:jc w:val="both"/>
        <w:rPr>
          <w:szCs w:val="22"/>
        </w:rPr>
      </w:pPr>
      <w:r w:rsidRPr="00296EF3">
        <w:rPr>
          <w:szCs w:val="22"/>
        </w:rPr>
        <w:t xml:space="preserve">odevzdaná verze </w:t>
      </w:r>
      <w:r>
        <w:rPr>
          <w:szCs w:val="22"/>
        </w:rPr>
        <w:t>závěrečné</w:t>
      </w:r>
      <w:r w:rsidRPr="00296EF3">
        <w:rPr>
          <w:szCs w:val="22"/>
        </w:rPr>
        <w:t xml:space="preserve"> práce a verze elektronická nahraná do IS/STAG jsou obsahově totožné.</w:t>
      </w:r>
    </w:p>
    <w:p w14:paraId="1BEB9D11" w14:textId="77777777" w:rsidR="004360FF" w:rsidRDefault="004360FF" w:rsidP="0071508D">
      <w:pPr>
        <w:pStyle w:val="Default"/>
        <w:spacing w:line="300" w:lineRule="atLeast"/>
        <w:rPr>
          <w:szCs w:val="22"/>
        </w:rPr>
      </w:pPr>
    </w:p>
    <w:p w14:paraId="38F56653" w14:textId="77777777" w:rsidR="00AD16E7" w:rsidRPr="00E25B83" w:rsidRDefault="00AD16E7" w:rsidP="0071508D">
      <w:pPr>
        <w:pStyle w:val="Default"/>
        <w:spacing w:line="300" w:lineRule="atLeast"/>
        <w:rPr>
          <w:szCs w:val="22"/>
        </w:rPr>
      </w:pPr>
    </w:p>
    <w:p w14:paraId="39634D21" w14:textId="77777777" w:rsidR="004360FF" w:rsidRDefault="004360FF" w:rsidP="0071508D">
      <w:pPr>
        <w:pStyle w:val="Default"/>
        <w:spacing w:line="300" w:lineRule="atLeast"/>
      </w:pPr>
    </w:p>
    <w:p w14:paraId="6AFBC762" w14:textId="77777777" w:rsidR="00BE6167" w:rsidRDefault="00BE6167" w:rsidP="0071508D">
      <w:pPr>
        <w:pStyle w:val="Default"/>
        <w:spacing w:line="300" w:lineRule="atLeast"/>
      </w:pPr>
    </w:p>
    <w:p w14:paraId="695313A7" w14:textId="77777777" w:rsidR="00BE6167" w:rsidRPr="00E25B83" w:rsidRDefault="00BE6167" w:rsidP="0071508D">
      <w:pPr>
        <w:pStyle w:val="Default"/>
        <w:spacing w:line="300" w:lineRule="atLeast"/>
      </w:pPr>
    </w:p>
    <w:p w14:paraId="3192AFB3" w14:textId="14C4D9D0" w:rsidR="004360FF" w:rsidRDefault="00000000" w:rsidP="0071508D">
      <w:pPr>
        <w:pStyle w:val="Default"/>
        <w:tabs>
          <w:tab w:val="left" w:pos="4962"/>
        </w:tabs>
        <w:spacing w:line="300" w:lineRule="atLeast"/>
        <w:rPr>
          <w:szCs w:val="22"/>
        </w:rPr>
      </w:pPr>
      <w:sdt>
        <w:sdtPr>
          <w:rPr>
            <w:szCs w:val="22"/>
          </w:rPr>
          <w:alias w:val="Výběr místa (podle sídla fakulty)"/>
          <w:tag w:val="Výběrt místa"/>
          <w:id w:val="1329325492"/>
          <w:placeholder>
            <w:docPart w:val="0F793F66A3074E379B62D86ACBDBC700"/>
          </w:placeholder>
          <w15:color w:val="FF6600"/>
          <w:dropDownList>
            <w:listItem w:displayText="Ve Zlíně" w:value="Ve Zlíně"/>
            <w:listItem w:displayText="V Uherském Hradišti" w:value="V Uherském Hradišti"/>
          </w:dropDownList>
        </w:sdtPr>
        <w:sdtContent>
          <w:r w:rsidR="00A830AA">
            <w:rPr>
              <w:szCs w:val="22"/>
            </w:rPr>
            <w:t>Ve Zlíně</w:t>
          </w:r>
        </w:sdtContent>
      </w:sdt>
      <w:r w:rsidR="004360FF">
        <w:rPr>
          <w:szCs w:val="22"/>
        </w:rPr>
        <w:t>, dne ..............................</w:t>
      </w:r>
      <w:r w:rsidR="004360FF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BE6167">
        <w:rPr>
          <w:szCs w:val="22"/>
        </w:rPr>
        <w:tab/>
      </w:r>
      <w:r w:rsidR="004360FF">
        <w:rPr>
          <w:szCs w:val="22"/>
        </w:rPr>
        <w:t>...............................................................</w:t>
      </w:r>
    </w:p>
    <w:p w14:paraId="636B2F28" w14:textId="0A738BED" w:rsidR="004360FF" w:rsidRDefault="004360FF" w:rsidP="0071508D">
      <w:pPr>
        <w:tabs>
          <w:tab w:val="left" w:pos="6379"/>
        </w:tabs>
        <w:spacing w:line="300" w:lineRule="atLeast"/>
      </w:pPr>
      <w:r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 w:rsidR="00BE6167">
        <w:tab/>
      </w:r>
      <w:r>
        <w:t>podpis autora</w:t>
      </w:r>
      <w:r w:rsidR="00C4574E">
        <w:br/>
      </w:r>
    </w:p>
    <w:p w14:paraId="21FCF629" w14:textId="77777777" w:rsidR="00C4574E" w:rsidRDefault="00C4574E">
      <w:pPr>
        <w:sectPr w:rsidR="00C4574E" w:rsidSect="00240361">
          <w:footerReference w:type="default" r:id="rId16"/>
          <w:type w:val="oddPage"/>
          <w:pgSz w:w="23808" w:h="16840" w:orient="landscape" w:code="8"/>
          <w:pgMar w:top="1985" w:right="1134" w:bottom="2381" w:left="1134" w:header="709" w:footer="1418" w:gutter="851"/>
          <w:cols w:space="708"/>
          <w:docGrid w:linePitch="360"/>
        </w:sectPr>
      </w:pPr>
    </w:p>
    <w:p w14:paraId="007C5A91" w14:textId="77777777" w:rsidR="00F94A11" w:rsidRDefault="00F80F00" w:rsidP="00F94A11">
      <w:pPr>
        <w:pStyle w:val="Nadpisyostatn"/>
      </w:pPr>
      <w:r w:rsidRPr="00F80F00">
        <w:lastRenderedPageBreak/>
        <w:t>Abstra</w:t>
      </w:r>
      <w:r w:rsidR="00F94A11">
        <w:t>kt</w:t>
      </w:r>
    </w:p>
    <w:p w14:paraId="3DAB0DB8" w14:textId="77777777" w:rsidR="00F94A11" w:rsidRDefault="00000000" w:rsidP="00F94A11">
      <w:pPr>
        <w:pStyle w:val="Textyostatn"/>
      </w:pPr>
      <w:sdt>
        <w:sdtPr>
          <w:alias w:val="Abstrakt CS"/>
          <w:tag w:val="POLE_ABSTRAKT_CS"/>
          <w:id w:val="-630476030"/>
          <w:placeholder>
            <w:docPart w:val="E9E95BF8DDB7494F9D2581D9E2CFED2E"/>
          </w:placeholder>
          <w:temporary/>
          <w:showingPlcHdr/>
          <w15:color w:val="FF6600"/>
          <w:text/>
        </w:sdtPr>
        <w:sdtContent>
          <w:r w:rsidR="00F94A11" w:rsidRPr="00F94A11">
            <w:t>[</w:t>
          </w:r>
          <w:r w:rsidR="00F94A11">
            <w:t>Text abstraktu</w:t>
          </w:r>
          <w:r w:rsidR="00F94A11" w:rsidRPr="00F94A11">
            <w:t xml:space="preserve"> v</w:t>
          </w:r>
          <w:r w:rsidR="00556EAF">
            <w:t> jazyce práce</w:t>
          </w:r>
          <w:r w:rsidR="00F94A11" w:rsidRPr="00F94A11">
            <w:t>.</w:t>
          </w:r>
          <w:r w:rsidR="00556EAF">
            <w:t xml:space="preserve"> Rozsah abstraktu by měl být 5 až 10 řádků.</w:t>
          </w:r>
          <w:r w:rsidR="00F94A11" w:rsidRPr="00F94A11">
            <w:t xml:space="preserve"> Shodný text </w:t>
          </w:r>
          <w:r w:rsidR="00556EAF">
            <w:t xml:space="preserve">abstraktu </w:t>
          </w:r>
          <w:r w:rsidR="00F94A11" w:rsidRPr="00F94A11">
            <w:t xml:space="preserve">musí být vložen do </w:t>
          </w:r>
          <w:r w:rsidR="00556EAF">
            <w:t>IS/STAG</w:t>
          </w:r>
          <w:r w:rsidR="00F94A11" w:rsidRPr="00F94A11">
            <w:t>.</w:t>
          </w:r>
          <w:r w:rsidR="000205AE">
            <w:t xml:space="preserve"> Klepněte do rámečku a začněte psát.</w:t>
          </w:r>
          <w:r w:rsidR="00F94A11" w:rsidRPr="00F94A11">
            <w:t>]</w:t>
          </w:r>
        </w:sdtContent>
      </w:sdt>
    </w:p>
    <w:p w14:paraId="663A29A7" w14:textId="77777777" w:rsidR="00556EAF" w:rsidRDefault="00556EAF" w:rsidP="00F94A11">
      <w:pPr>
        <w:pStyle w:val="Textyostatn"/>
      </w:pPr>
    </w:p>
    <w:p w14:paraId="6B097586" w14:textId="77777777" w:rsidR="00BE6167" w:rsidRDefault="00BE6167" w:rsidP="00F94A11">
      <w:pPr>
        <w:pStyle w:val="Textyostatn"/>
      </w:pPr>
    </w:p>
    <w:p w14:paraId="605CE0DB" w14:textId="77777777" w:rsidR="00D92785" w:rsidRDefault="00D92785" w:rsidP="00F94A11">
      <w:pPr>
        <w:pStyle w:val="Textyostatn"/>
        <w:rPr>
          <w:b/>
          <w:bCs/>
        </w:rPr>
      </w:pPr>
      <w:r>
        <w:rPr>
          <w:b/>
          <w:bCs/>
        </w:rPr>
        <w:t>Klíčová slova</w:t>
      </w:r>
    </w:p>
    <w:p w14:paraId="662B0EB1" w14:textId="77777777" w:rsidR="00556EAF" w:rsidRDefault="00000000" w:rsidP="00F94A11">
      <w:pPr>
        <w:pStyle w:val="Textyostatn"/>
      </w:pPr>
      <w:sdt>
        <w:sdtPr>
          <w:alias w:val="Klíčová slova CS"/>
          <w:tag w:val="POLE_KLICOVASLOVA_CS"/>
          <w:id w:val="-843549337"/>
          <w:placeholder>
            <w:docPart w:val="9F5EAE63CB7D40CB9EE8E557475BBC5D"/>
          </w:placeholder>
          <w:temporary/>
          <w:showingPlcHdr/>
          <w15:color w:val="FF6600"/>
          <w:text/>
        </w:sdtPr>
        <w:sdtContent>
          <w:r w:rsidR="00556EAF" w:rsidRPr="00F94A11">
            <w:t>[</w:t>
          </w:r>
          <w:r w:rsidR="00556EAF">
            <w:t>klíčové slovo, klíčové slovo, klíčové slovo, …</w:t>
          </w:r>
          <w:r w:rsidR="00556EAF" w:rsidRPr="00F94A11">
            <w:t>]</w:t>
          </w:r>
        </w:sdtContent>
      </w:sdt>
    </w:p>
    <w:p w14:paraId="483F0126" w14:textId="6EFF5CF0" w:rsidR="00556EAF" w:rsidRDefault="00BE6167" w:rsidP="00BE6167">
      <w:pPr>
        <w:pStyle w:val="Nadpisyostatn"/>
      </w:pPr>
      <w:r>
        <w:br w:type="column"/>
      </w:r>
      <w:proofErr w:type="spellStart"/>
      <w:r w:rsidR="00556EAF">
        <w:t>Abstract</w:t>
      </w:r>
      <w:proofErr w:type="spellEnd"/>
    </w:p>
    <w:p w14:paraId="341BED84" w14:textId="77777777" w:rsidR="00556EAF" w:rsidRDefault="00000000" w:rsidP="00C71CF4">
      <w:pPr>
        <w:pStyle w:val="Textyostatn"/>
        <w:suppressAutoHyphens/>
      </w:pPr>
      <w:sdt>
        <w:sdtPr>
          <w:alias w:val="Abstract EN"/>
          <w:tag w:val="POLE_ABSTRACT_en"/>
          <w:id w:val="-981233839"/>
          <w:placeholder>
            <w:docPart w:val="50264D238D0E4CD5BBD236A18028F8D3"/>
          </w:placeholder>
          <w:temporary/>
          <w:showingPlcHdr/>
          <w15:color w:val="FF6600"/>
          <w:text/>
        </w:sdtPr>
        <w:sdtContent>
          <w:r w:rsidR="00556EAF" w:rsidRPr="00F94A11">
            <w:t>[</w:t>
          </w:r>
          <w:r w:rsidR="00556EAF">
            <w:t>Text abstraktu</w:t>
          </w:r>
          <w:r w:rsidR="00556EAF" w:rsidRPr="00F94A11">
            <w:t xml:space="preserve"> </w:t>
          </w:r>
          <w:r w:rsidR="00556EAF">
            <w:t>v angličtině</w:t>
          </w:r>
          <w:r w:rsidR="00556EAF" w:rsidRPr="00F94A11">
            <w:t>.</w:t>
          </w:r>
          <w:r w:rsidR="00556EAF">
            <w:t xml:space="preserve"> Rozsah abstraktu by měl být 5 až 10 řádků.</w:t>
          </w:r>
          <w:r w:rsidR="00556EAF" w:rsidRPr="00F94A11">
            <w:t xml:space="preserve"> Shodný text </w:t>
          </w:r>
          <w:r w:rsidR="00556EAF">
            <w:t xml:space="preserve">abstraktu </w:t>
          </w:r>
          <w:r w:rsidR="00556EAF" w:rsidRPr="00F94A11">
            <w:t xml:space="preserve">musí být vložen do </w:t>
          </w:r>
          <w:r w:rsidR="00556EAF">
            <w:t>IS/STAG</w:t>
          </w:r>
          <w:r w:rsidR="00556EAF" w:rsidRPr="00F94A11">
            <w:t>.</w:t>
          </w:r>
          <w:r w:rsidR="000205AE">
            <w:t xml:space="preserve"> Klepněte do rámečku a začněte psát.</w:t>
          </w:r>
          <w:r w:rsidR="00556EAF" w:rsidRPr="00F94A11">
            <w:t>]</w:t>
          </w:r>
        </w:sdtContent>
      </w:sdt>
    </w:p>
    <w:p w14:paraId="2E73AB35" w14:textId="77777777" w:rsidR="00556EAF" w:rsidRDefault="00556EAF" w:rsidP="00556EAF">
      <w:pPr>
        <w:pStyle w:val="Textyostatn"/>
      </w:pPr>
    </w:p>
    <w:p w14:paraId="2F6077C7" w14:textId="77777777" w:rsidR="00BE6167" w:rsidRDefault="00BE6167" w:rsidP="00556EAF">
      <w:pPr>
        <w:pStyle w:val="Textyostatn"/>
      </w:pPr>
    </w:p>
    <w:p w14:paraId="267BEA52" w14:textId="77777777" w:rsidR="00D92785" w:rsidRDefault="00556EAF" w:rsidP="00556EAF">
      <w:pPr>
        <w:pStyle w:val="Textyostatn"/>
        <w:rPr>
          <w:b/>
          <w:bCs/>
        </w:rPr>
      </w:pPr>
      <w:proofErr w:type="spellStart"/>
      <w:r>
        <w:rPr>
          <w:b/>
          <w:bCs/>
        </w:rPr>
        <w:t>Keywords</w:t>
      </w:r>
      <w:proofErr w:type="spellEnd"/>
    </w:p>
    <w:p w14:paraId="7AD90C00" w14:textId="77777777" w:rsidR="00556EAF" w:rsidRPr="00556EAF" w:rsidRDefault="00000000" w:rsidP="00556EAF">
      <w:pPr>
        <w:pStyle w:val="Textyostatn"/>
        <w:rPr>
          <w:b/>
          <w:bCs/>
        </w:rPr>
      </w:pPr>
      <w:sdt>
        <w:sdtPr>
          <w:alias w:val="Keywords EN"/>
          <w:tag w:val="POLE_KEYWORDS_EN"/>
          <w:id w:val="-2061782745"/>
          <w:placeholder>
            <w:docPart w:val="429952CAE1E6453BBED2C3DAF901C2EC"/>
          </w:placeholder>
          <w:temporary/>
          <w:showingPlcHdr/>
          <w15:color w:val="FF6600"/>
          <w:text/>
        </w:sdtPr>
        <w:sdtContent>
          <w:r w:rsidR="00556EAF" w:rsidRPr="00F94A11">
            <w:t>[</w:t>
          </w:r>
          <w:r w:rsidR="00556EAF">
            <w:t>keyword, keyword, keyword, …</w:t>
          </w:r>
          <w:r w:rsidR="00556EAF" w:rsidRPr="00F94A11">
            <w:t>]</w:t>
          </w:r>
        </w:sdtContent>
      </w:sdt>
    </w:p>
    <w:p w14:paraId="73AE4F63" w14:textId="77777777" w:rsidR="006A200B" w:rsidRDefault="006A200B" w:rsidP="00F94A11">
      <w:pPr>
        <w:pStyle w:val="Textyostatn"/>
        <w:rPr>
          <w:b/>
          <w:bCs/>
        </w:rPr>
      </w:pPr>
    </w:p>
    <w:p w14:paraId="01287EAE" w14:textId="77777777" w:rsidR="002135B9" w:rsidRDefault="002135B9" w:rsidP="00F94A11">
      <w:pPr>
        <w:pStyle w:val="Textyostatn"/>
        <w:rPr>
          <w:b/>
          <w:bCs/>
        </w:rPr>
      </w:pPr>
    </w:p>
    <w:p w14:paraId="09909A7A" w14:textId="77777777" w:rsidR="002135B9" w:rsidRDefault="002135B9" w:rsidP="00F94A11">
      <w:pPr>
        <w:pStyle w:val="Textyostatn"/>
        <w:rPr>
          <w:b/>
          <w:bCs/>
        </w:rPr>
        <w:sectPr w:rsidR="002135B9" w:rsidSect="00240361">
          <w:footerReference w:type="default" r:id="rId17"/>
          <w:type w:val="oddPage"/>
          <w:pgSz w:w="23808" w:h="16840" w:orient="landscape" w:code="8"/>
          <w:pgMar w:top="1985" w:right="1134" w:bottom="2381" w:left="1134" w:header="709" w:footer="1418" w:gutter="851"/>
          <w:cols w:num="2" w:space="2149"/>
          <w:docGrid w:linePitch="360"/>
        </w:sectPr>
      </w:pPr>
    </w:p>
    <w:p w14:paraId="0B82F5D1" w14:textId="77777777" w:rsidR="006A200B" w:rsidRDefault="00000000" w:rsidP="00B52D85">
      <w:pPr>
        <w:pStyle w:val="Textyostatn"/>
      </w:pPr>
      <w:sdt>
        <w:sdtPr>
          <w:alias w:val="Poděkování"/>
          <w:tag w:val="POLE_PODEKOVANI_CS"/>
          <w:id w:val="-230541528"/>
          <w:placeholder>
            <w:docPart w:val="D03F590CEF174C209086DB65B6DBDFD8"/>
          </w:placeholder>
          <w:temporary/>
          <w:showingPlcHdr/>
          <w15:color w:val="FF6600"/>
          <w:text/>
        </w:sdtPr>
        <w:sdtContent>
          <w:r w:rsidR="00B52D85" w:rsidRPr="00F94A11">
            <w:t>[</w:t>
          </w:r>
          <w:r w:rsidR="00B52D85">
            <w:t>Na tomto místě můžete napsat poděkování (není povinné), popř. motto, úryvky knih atp</w:t>
          </w:r>
          <w:r w:rsidR="00B52D85" w:rsidRPr="00F94A11">
            <w:t>.</w:t>
          </w:r>
          <w:r w:rsidR="00B52D85">
            <w:t xml:space="preserve"> Klepněte do rámečku a začněte psát. Pokud chcete poděkování vynechat, klepněte do tohoto rámečku a zmáčkněte čtyřikrát klávesu DELETE, dokud vám nezmizí prázdná strana.</w:t>
          </w:r>
          <w:r w:rsidR="00B52D85" w:rsidRPr="00F94A11">
            <w:t>]</w:t>
          </w:r>
        </w:sdtContent>
      </w:sdt>
    </w:p>
    <w:p w14:paraId="3A1D1A72" w14:textId="77777777" w:rsidR="00B52D85" w:rsidRDefault="00B52D85" w:rsidP="00B52D85">
      <w:pPr>
        <w:pStyle w:val="Textyostatn"/>
      </w:pPr>
    </w:p>
    <w:p w14:paraId="098C5C80" w14:textId="77777777" w:rsidR="00B52D85" w:rsidRDefault="00B52D85" w:rsidP="00B52D85">
      <w:pPr>
        <w:pStyle w:val="Textyostatn"/>
        <w:sectPr w:rsidR="00B52D85" w:rsidSect="00240361">
          <w:footerReference w:type="default" r:id="rId18"/>
          <w:type w:val="oddPage"/>
          <w:pgSz w:w="23808" w:h="16840" w:orient="landscape" w:code="8"/>
          <w:pgMar w:top="1985" w:right="1134" w:bottom="2381" w:left="1134" w:header="709" w:footer="1418" w:gutter="851"/>
          <w:cols w:num="2" w:space="2149"/>
          <w:docGrid w:linePitch="360"/>
        </w:sectPr>
      </w:pPr>
    </w:p>
    <w:sdt>
      <w:sdtPr>
        <w:rPr>
          <w:rFonts w:ascii="Times New Roman" w:eastAsiaTheme="minorHAnsi" w:hAnsi="Times New Roman" w:cstheme="minorBidi"/>
          <w:b w:val="0"/>
          <w:color w:val="auto"/>
          <w:kern w:val="2"/>
          <w:sz w:val="24"/>
          <w:szCs w:val="22"/>
          <w:lang w:eastAsia="en-US"/>
          <w14:ligatures w14:val="standardContextual"/>
        </w:rPr>
        <w:id w:val="130820838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68C54475" w14:textId="77777777" w:rsidR="000F709C" w:rsidRDefault="000F709C">
          <w:pPr>
            <w:pStyle w:val="Nadpisobsahu"/>
          </w:pPr>
          <w:r>
            <w:t>Obsah</w:t>
          </w:r>
        </w:p>
        <w:p w14:paraId="3651CFDA" w14:textId="040F80B5" w:rsidR="00270D1C" w:rsidRDefault="000F709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6498303" w:history="1">
            <w:r w:rsidR="00270D1C" w:rsidRPr="00B97A2D">
              <w:rPr>
                <w:rStyle w:val="Hypertextovodkaz"/>
                <w:noProof/>
              </w:rPr>
              <w:t>Úvod</w:t>
            </w:r>
            <w:r w:rsidR="00270D1C">
              <w:rPr>
                <w:noProof/>
                <w:webHidden/>
              </w:rPr>
              <w:tab/>
            </w:r>
            <w:r w:rsidR="00270D1C">
              <w:rPr>
                <w:noProof/>
                <w:webHidden/>
              </w:rPr>
              <w:fldChar w:fldCharType="begin"/>
            </w:r>
            <w:r w:rsidR="00270D1C">
              <w:rPr>
                <w:noProof/>
                <w:webHidden/>
              </w:rPr>
              <w:instrText xml:space="preserve"> PAGEREF _Toc226498303 \h </w:instrText>
            </w:r>
            <w:r w:rsidR="00270D1C">
              <w:rPr>
                <w:noProof/>
                <w:webHidden/>
              </w:rPr>
            </w:r>
            <w:r w:rsidR="00270D1C">
              <w:rPr>
                <w:noProof/>
                <w:webHidden/>
              </w:rPr>
              <w:fldChar w:fldCharType="separate"/>
            </w:r>
            <w:r w:rsidR="00270D1C">
              <w:rPr>
                <w:noProof/>
                <w:webHidden/>
              </w:rPr>
              <w:t>13</w:t>
            </w:r>
            <w:r w:rsidR="00270D1C">
              <w:rPr>
                <w:noProof/>
                <w:webHidden/>
              </w:rPr>
              <w:fldChar w:fldCharType="end"/>
            </w:r>
          </w:hyperlink>
        </w:p>
        <w:p w14:paraId="7B9FA992" w14:textId="00CD6FAA" w:rsidR="00270D1C" w:rsidRDefault="00270D1C">
          <w:pPr>
            <w:pStyle w:val="Obsah1"/>
            <w:tabs>
              <w:tab w:val="left" w:pos="482"/>
            </w:tabs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4" w:history="1">
            <w:r w:rsidRPr="00B97A2D">
              <w:rPr>
                <w:rStyle w:val="Hypertextovodkaz"/>
                <w:noProof/>
              </w:rPr>
              <w:t>1</w:t>
            </w:r>
            <w:r>
              <w:rPr>
                <w:rFonts w:asciiTheme="minorHAnsi" w:eastAsiaTheme="minorEastAsia" w:hAnsiTheme="minorHAnsi"/>
                <w:b w:val="0"/>
                <w:noProof/>
                <w:szCs w:val="24"/>
                <w:lang w:eastAsia="cs-CZ"/>
              </w:rPr>
              <w:tab/>
            </w:r>
            <w:r w:rsidRPr="00B97A2D">
              <w:rPr>
                <w:rStyle w:val="Hypertextovodkaz"/>
                <w:noProof/>
              </w:rPr>
              <w:t>Nadpis hlavní kapitoly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_Toc226498304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393BE7" w14:textId="41068247" w:rsidR="00270D1C" w:rsidRDefault="00270D1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5" w:history="1">
            <w:r w:rsidRPr="00B97A2D">
              <w:rPr>
                <w:rStyle w:val="Hypertextovodkaz"/>
                <w:noProof/>
              </w:rPr>
              <w:t>Závěr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_Toc226498305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BBDC1E" w14:textId="4B375DAB" w:rsidR="00270D1C" w:rsidRDefault="00270D1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6" w:history="1">
            <w:r w:rsidRPr="00B97A2D">
              <w:rPr>
                <w:rStyle w:val="Hypertextovodkaz"/>
                <w:noProof/>
              </w:rPr>
              <w:t>Seznam použité literatury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_Toc226498306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F84484" w14:textId="7E4E5407" w:rsidR="00270D1C" w:rsidRDefault="00270D1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7" w:history="1">
            <w:r w:rsidRPr="00B97A2D">
              <w:rPr>
                <w:rStyle w:val="Hypertextovodkaz"/>
                <w:noProof/>
              </w:rPr>
              <w:t>Seznam obrázků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_Toc226498307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6938B9" w14:textId="313F192C" w:rsidR="00270D1C" w:rsidRDefault="00270D1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8" w:history="1">
            <w:r w:rsidRPr="00B97A2D">
              <w:rPr>
                <w:rStyle w:val="Hypertextovodkaz"/>
                <w:noProof/>
              </w:rPr>
              <w:t>Seznam tabulek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_Toc226498308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B1D098" w14:textId="37C363B3" w:rsidR="00270D1C" w:rsidRDefault="00270D1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09" w:history="1">
            <w:r w:rsidRPr="00B97A2D">
              <w:rPr>
                <w:rStyle w:val="Hypertextovodkaz"/>
                <w:noProof/>
              </w:rPr>
              <w:t>Seznam použitých symbolů a zkratek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_Toc226498309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9C4AB0" w14:textId="41D02B1F" w:rsidR="00270D1C" w:rsidRDefault="00270D1C">
          <w:pPr>
            <w:pStyle w:val="Obsah1"/>
            <w:rPr>
              <w:rFonts w:asciiTheme="minorHAnsi" w:eastAsiaTheme="minorEastAsia" w:hAnsiTheme="minorHAnsi"/>
              <w:b w:val="0"/>
              <w:noProof/>
              <w:szCs w:val="24"/>
              <w:lang w:eastAsia="cs-CZ"/>
            </w:rPr>
          </w:pPr>
          <w:hyperlink w:anchor="_Toc226498310" w:history="1">
            <w:r w:rsidRPr="00B97A2D">
              <w:rPr>
                <w:rStyle w:val="Hypertextovodkaz"/>
                <w:noProof/>
              </w:rPr>
              <w:t>Seznam příloh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_Toc226498310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6B37E2" w14:textId="6EE9F1E4" w:rsidR="000F709C" w:rsidRDefault="000F709C">
          <w:r>
            <w:rPr>
              <w:b/>
              <w:bCs/>
            </w:rPr>
            <w:fldChar w:fldCharType="end"/>
          </w:r>
        </w:p>
      </w:sdtContent>
    </w:sdt>
    <w:p w14:paraId="4B4B9DCF" w14:textId="77777777" w:rsidR="002135B9" w:rsidRDefault="002135B9" w:rsidP="002135B9">
      <w:pPr>
        <w:pStyle w:val="Textyostatn"/>
      </w:pPr>
    </w:p>
    <w:p w14:paraId="2EF1FDB2" w14:textId="77777777" w:rsidR="00070282" w:rsidRDefault="00070282" w:rsidP="002135B9">
      <w:pPr>
        <w:pStyle w:val="Textyostatn"/>
      </w:pPr>
    </w:p>
    <w:p w14:paraId="149E53EF" w14:textId="77777777" w:rsidR="002135B9" w:rsidRDefault="002135B9" w:rsidP="002135B9">
      <w:pPr>
        <w:pStyle w:val="Textyostatn"/>
        <w:sectPr w:rsidR="002135B9" w:rsidSect="00240361">
          <w:footerReference w:type="default" r:id="rId19"/>
          <w:type w:val="oddPage"/>
          <w:pgSz w:w="23808" w:h="16840" w:orient="landscape" w:code="8"/>
          <w:pgMar w:top="1985" w:right="1134" w:bottom="1134" w:left="1134" w:header="709" w:footer="1418" w:gutter="851"/>
          <w:cols w:num="2" w:space="2149"/>
          <w:docGrid w:linePitch="360"/>
        </w:sectPr>
      </w:pPr>
    </w:p>
    <w:p w14:paraId="5B34A411" w14:textId="77777777" w:rsidR="00B2455C" w:rsidRDefault="009B7C67" w:rsidP="00C53D7A">
      <w:pPr>
        <w:pStyle w:val="Nadpisyvodazvr"/>
      </w:pPr>
      <w:bookmarkStart w:id="0" w:name="_Toc226498303"/>
      <w:r>
        <w:lastRenderedPageBreak/>
        <w:t>Úvod</w:t>
      </w:r>
      <w:bookmarkEnd w:id="0"/>
    </w:p>
    <w:bookmarkStart w:id="1" w:name="_Hlk196338036" w:displacedByCustomXml="next"/>
    <w:sdt>
      <w:sdtPr>
        <w:alias w:val="Úvodní text"/>
        <w:tag w:val="ÚVOD"/>
        <w:id w:val="-820345443"/>
        <w:placeholder>
          <w:docPart w:val="814FF46D313144D5A3E4F4B129630ABD"/>
        </w:placeholder>
        <w:temporary/>
        <w:showingPlcHdr/>
        <w15:color w:val="FF6600"/>
        <w:text/>
      </w:sdtPr>
      <w:sdtContent>
        <w:p w14:paraId="0D8712BF" w14:textId="77777777" w:rsidR="009B7C67" w:rsidRDefault="009B7C67" w:rsidP="00504AE1">
          <w:pPr>
            <w:pStyle w:val="Prvnodstavecprce"/>
          </w:pPr>
          <w:r w:rsidRPr="00A50D5A">
            <w:t xml:space="preserve">Pro základní text jsou v šabloně připravené dva styly: </w:t>
          </w:r>
          <w:r w:rsidR="00DE773B">
            <w:rPr>
              <w:b/>
              <w:bCs/>
            </w:rPr>
            <w:t>První odstavec práce</w:t>
          </w:r>
          <w:r w:rsidR="00DE773B">
            <w:t xml:space="preserve"> </w:t>
          </w:r>
          <w:r w:rsidRPr="00A50D5A">
            <w:t>a </w:t>
          </w:r>
          <w:r w:rsidR="00DE773B">
            <w:rPr>
              <w:b/>
              <w:bCs/>
            </w:rPr>
            <w:t>Další odstavce práce</w:t>
          </w:r>
          <w:r w:rsidRPr="00A50D5A">
            <w:t>. Styl „</w:t>
          </w:r>
          <w:r w:rsidR="00DE773B"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 w:rsidR="000205AE">
            <w:t xml:space="preserve">stavce po nadpisových stylech. </w:t>
          </w:r>
          <w:r w:rsidRPr="00A50D5A">
            <w:t>Následující odstavce jsou naformátované pomocí stylu „</w:t>
          </w:r>
          <w:r w:rsidR="00DE773B" w:rsidRPr="00DE773B">
            <w:t>Další odstavce práce</w:t>
          </w:r>
          <w:r w:rsidRPr="00A50D5A">
            <w:t>“, který je vyznačen odstavcovou zarážkou</w:t>
          </w:r>
          <w:r w:rsidR="00453E5F">
            <w:t xml:space="preserve"> (0,8 cm)</w:t>
          </w:r>
          <w:r w:rsidRPr="00A50D5A">
            <w:t xml:space="preserve"> a je </w:t>
          </w:r>
          <w:r w:rsidR="00DE773B">
            <w:t>určen pro ostatní od</w:t>
          </w:r>
          <w:r w:rsidRPr="00A50D5A">
            <w:t xml:space="preserve">stavce kromě prvního. Je nastaven jako styl následujícího odstavce po stylu </w:t>
          </w:r>
          <w:r w:rsidR="00DE773B" w:rsidRPr="00DE773B">
            <w:t>První odstavec práce</w:t>
          </w:r>
          <w:r w:rsidRPr="00A50D5A">
            <w:t>.</w:t>
          </w:r>
          <w:r w:rsidR="000205AE">
            <w:t xml:space="preserve"> </w:t>
          </w:r>
          <w:r w:rsidR="000205AE" w:rsidRPr="000205AE">
            <w:t>Klepněte do rámečku a začněte psát.</w:t>
          </w:r>
        </w:p>
      </w:sdtContent>
    </w:sdt>
    <w:bookmarkEnd w:id="1" w:displacedByCustomXml="prev"/>
    <w:p w14:paraId="21F3835B" w14:textId="77777777" w:rsidR="00426EF8" w:rsidRDefault="00426EF8" w:rsidP="00426EF8">
      <w:pPr>
        <w:pStyle w:val="Dalodstavceprce"/>
        <w:ind w:firstLine="0"/>
      </w:pPr>
    </w:p>
    <w:p w14:paraId="2C0533B1" w14:textId="77777777" w:rsidR="00426EF8" w:rsidRDefault="00426EF8" w:rsidP="00426EF8">
      <w:pPr>
        <w:pStyle w:val="Dalodstavceprce"/>
        <w:ind w:firstLine="0"/>
      </w:pPr>
    </w:p>
    <w:p w14:paraId="784A1D9D" w14:textId="77777777" w:rsidR="00426EF8" w:rsidRDefault="00426EF8" w:rsidP="00426EF8">
      <w:pPr>
        <w:pStyle w:val="Dalodstavceprce"/>
        <w:ind w:firstLine="0"/>
        <w:sectPr w:rsidR="00426EF8" w:rsidSect="00B81345">
          <w:footerReference w:type="even" r:id="rId20"/>
          <w:footerReference w:type="default" r:id="rId21"/>
          <w:type w:val="oddPage"/>
          <w:pgSz w:w="23808" w:h="16840" w:orient="landscape" w:code="8"/>
          <w:pgMar w:top="1985" w:right="1134" w:bottom="2381" w:left="1134" w:header="709" w:footer="680" w:gutter="851"/>
          <w:lnNumType w:countBy="1"/>
          <w:cols w:num="2" w:space="2149"/>
          <w:docGrid w:linePitch="360"/>
        </w:sectPr>
      </w:pPr>
    </w:p>
    <w:p w14:paraId="11E6D273" w14:textId="77777777" w:rsidR="00E81E5F" w:rsidRDefault="00A24E3A" w:rsidP="00A24E3A">
      <w:pPr>
        <w:pStyle w:val="Nadpis1"/>
      </w:pPr>
      <w:bookmarkStart w:id="2" w:name="_Toc226498304"/>
      <w:r>
        <w:lastRenderedPageBreak/>
        <w:t>Nadpis hlavní kapitoly</w:t>
      </w:r>
      <w:bookmarkEnd w:id="2"/>
    </w:p>
    <w:p w14:paraId="5F244DEF" w14:textId="4B430E66" w:rsidR="00EE7CBB" w:rsidRPr="00EF79FE" w:rsidRDefault="00000000" w:rsidP="00F75701">
      <w:pPr>
        <w:pStyle w:val="Prvnodstavecprce"/>
      </w:pPr>
      <w:sdt>
        <w:sdtPr>
          <w:alias w:val="Dělení šablony"/>
          <w:tag w:val="DĚLENÍ ŠABLONY"/>
          <w:id w:val="1826009647"/>
          <w:placeholder>
            <w:docPart w:val="73E2486243144D8B8FC835206E2E2C6C"/>
          </w:placeholder>
          <w:temporary/>
          <w:showingPlcHdr/>
          <w15:color w:val="FF6600"/>
          <w:text/>
        </w:sdtPr>
        <w:sdtContent>
          <w:r w:rsidR="00A24E3A">
            <w:t>Podle pokynů jednotlivých fakult, ale také ústavů, je možné prac</w:t>
          </w:r>
          <w:r w:rsidR="008D1530">
            <w:t>ovat se šablonou jako dělenou a </w:t>
          </w:r>
          <w:r w:rsidR="00A24E3A">
            <w:t xml:space="preserve">nedělenou. Nedělená šablona nevyužívá dělení a začíná hlavním nadpisem, pro který je použitý styl </w:t>
          </w:r>
          <w:r w:rsidR="00A24E3A">
            <w:rPr>
              <w:b/>
            </w:rPr>
            <w:t>Nadpis 1</w:t>
          </w:r>
          <w:r w:rsidR="00A24E3A">
            <w:t xml:space="preserve">. Dělená šablona využívá nadpisu první úrovně </w:t>
          </w:r>
          <w:r w:rsidR="00A24E3A" w:rsidRPr="00A24E3A">
            <w:rPr>
              <w:b/>
            </w:rPr>
            <w:t>Nadpisy části</w:t>
          </w:r>
          <w:r w:rsidR="00A24E3A"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="00A24E3A" w:rsidRPr="00A24E3A">
            <w:rPr>
              <w:b/>
            </w:rPr>
            <w:t>Nadpis 1 (po nadpisu části)</w:t>
          </w:r>
          <w:r w:rsidR="00A24E3A">
            <w:t xml:space="preserve">, který využívá stejné vlastnosti jako rodičovský Nadpis 1, ale nezačíná na nové straně. Ověřte si prosím, jaký typ šablony využívá vaše fakulta nebo ústav a podle toho </w:t>
          </w:r>
          <w:r w:rsidR="003E34D4">
            <w:t>zvolte styl pro vzorový nadpis na této stránce (výchozí nastavení je Nadpis 1, pro dělenou šablonu použijte styl Nadpisy části a velkými písmeny napište označení dané části)</w:t>
          </w:r>
          <w:r w:rsidR="00A24E3A">
            <w:t>. Nastudujte si prosím</w:t>
          </w:r>
          <w:r w:rsidR="003E34D4">
            <w:t xml:space="preserve"> </w:t>
          </w:r>
          <w:r w:rsidR="00A24E3A">
            <w:t xml:space="preserve">pokyny v manuálu. </w:t>
          </w:r>
          <w:r w:rsidR="003E34D4">
            <w:t>Klepněte do rámečku a zmáčkněte klávesu DELETE, abyste tento rámeček smazali</w:t>
          </w:r>
          <w:r w:rsidR="00A24E3A">
            <w:t>.</w:t>
          </w:r>
          <w:r w:rsidR="003E34D4">
            <w:t xml:space="preserve"> </w:t>
          </w:r>
          <w:r w:rsidR="00EF215D">
            <w:t xml:space="preserve">Poté </w:t>
          </w:r>
          <w:r w:rsidR="003E34D4">
            <w:t xml:space="preserve">ukončete </w:t>
          </w:r>
          <w:r w:rsidR="00EF215D">
            <w:t xml:space="preserve">nadpis </w:t>
          </w:r>
          <w:r w:rsidR="003E34D4">
            <w:t>stisknutím klávesy ENTER.</w:t>
          </w:r>
        </w:sdtContent>
      </w:sdt>
    </w:p>
    <w:p w14:paraId="0ECEA098" w14:textId="13F0FF66" w:rsidR="00E42E1D" w:rsidRDefault="00E42E1D" w:rsidP="0090330B">
      <w:pPr>
        <w:pStyle w:val="Dalodstavceprce"/>
        <w:ind w:firstLine="0"/>
        <w:rPr>
          <w:lang w:eastAsia="en-US"/>
        </w:rPr>
      </w:pPr>
    </w:p>
    <w:p w14:paraId="1AE79276" w14:textId="77777777" w:rsidR="0090330B" w:rsidRDefault="0090330B" w:rsidP="0090330B">
      <w:pPr>
        <w:pStyle w:val="Dalodstavceprce"/>
        <w:ind w:firstLine="0"/>
        <w:rPr>
          <w:lang w:eastAsia="en-US"/>
        </w:rPr>
      </w:pPr>
    </w:p>
    <w:p w14:paraId="7968FBAB" w14:textId="77777777" w:rsidR="0090330B" w:rsidRDefault="0090330B" w:rsidP="0090330B">
      <w:pPr>
        <w:pStyle w:val="Dalodstavceprce"/>
        <w:ind w:firstLine="0"/>
        <w:rPr>
          <w:lang w:eastAsia="en-US"/>
        </w:rPr>
      </w:pPr>
    </w:p>
    <w:p w14:paraId="15FAF8E3" w14:textId="77777777" w:rsidR="0090330B" w:rsidRDefault="0090330B" w:rsidP="0090330B">
      <w:pPr>
        <w:pStyle w:val="Dalodstavceprce"/>
        <w:ind w:firstLine="0"/>
        <w:rPr>
          <w:lang w:eastAsia="en-US"/>
        </w:rPr>
      </w:pPr>
    </w:p>
    <w:p w14:paraId="0685F016" w14:textId="77777777" w:rsidR="0090330B" w:rsidRDefault="0090330B" w:rsidP="0090330B">
      <w:pPr>
        <w:pStyle w:val="Dalodstavceprce"/>
        <w:ind w:firstLine="0"/>
        <w:rPr>
          <w:lang w:eastAsia="en-US"/>
        </w:rPr>
      </w:pPr>
    </w:p>
    <w:p w14:paraId="3E2644EB" w14:textId="77777777" w:rsidR="0090330B" w:rsidRDefault="0090330B" w:rsidP="0090330B">
      <w:pPr>
        <w:pStyle w:val="Dalodstavceprce"/>
        <w:ind w:firstLine="0"/>
        <w:rPr>
          <w:lang w:eastAsia="en-US"/>
        </w:rPr>
        <w:sectPr w:rsidR="0090330B" w:rsidSect="00B81345">
          <w:type w:val="oddPage"/>
          <w:pgSz w:w="23808" w:h="16840" w:orient="landscape" w:code="8"/>
          <w:pgMar w:top="1985" w:right="1134" w:bottom="2381" w:left="1134" w:header="709" w:footer="680" w:gutter="851"/>
          <w:lnNumType w:countBy="1"/>
          <w:cols w:num="2" w:space="2149"/>
          <w:docGrid w:linePitch="360"/>
        </w:sectPr>
      </w:pPr>
    </w:p>
    <w:p w14:paraId="27F3A7BC" w14:textId="77777777" w:rsidR="006C4F19" w:rsidRDefault="006C4F19" w:rsidP="00C53D7A">
      <w:pPr>
        <w:pStyle w:val="Nadpisyvodazvr"/>
      </w:pPr>
      <w:bookmarkStart w:id="3" w:name="_Toc226498305"/>
      <w:r>
        <w:lastRenderedPageBreak/>
        <w:t>Závěr</w:t>
      </w:r>
      <w:bookmarkEnd w:id="3"/>
    </w:p>
    <w:sdt>
      <w:sdtPr>
        <w:alias w:val="Závěr"/>
        <w:tag w:val="ZÁVĚR"/>
        <w:id w:val="-433062679"/>
        <w:placeholder>
          <w:docPart w:val="A4A257B2D5074E1EB1A56F6E61AC8D57"/>
        </w:placeholder>
        <w:temporary/>
        <w:showingPlcHdr/>
        <w15:color w:val="FF6600"/>
        <w:text/>
      </w:sdtPr>
      <w:sdtContent>
        <w:p w14:paraId="497699D5" w14:textId="00391DE6" w:rsidR="000205AE" w:rsidRDefault="000205AE" w:rsidP="000205AE">
          <w:pPr>
            <w:pStyle w:val="Prvnodstavecprc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sdtContent>
    </w:sdt>
    <w:p w14:paraId="65F8659B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055ED45D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22059A3A" w14:textId="77777777" w:rsidR="000205AE" w:rsidRDefault="000205AE" w:rsidP="000205AE">
      <w:pPr>
        <w:pStyle w:val="Dalodstavceprce"/>
        <w:ind w:firstLine="0"/>
        <w:rPr>
          <w:lang w:eastAsia="en-US"/>
        </w:rPr>
        <w:sectPr w:rsidR="000205AE" w:rsidSect="00B81345">
          <w:type w:val="oddPage"/>
          <w:pgSz w:w="23808" w:h="16840" w:orient="landscape" w:code="8"/>
          <w:pgMar w:top="1985" w:right="1134" w:bottom="2381" w:left="1134" w:header="709" w:footer="680" w:gutter="851"/>
          <w:lnNumType w:countBy="1"/>
          <w:cols w:num="2" w:space="2149"/>
          <w:docGrid w:linePitch="360"/>
        </w:sectPr>
      </w:pPr>
    </w:p>
    <w:p w14:paraId="4BFA5D84" w14:textId="77777777" w:rsidR="006C4F19" w:rsidRDefault="006C4F19" w:rsidP="006C4F19">
      <w:pPr>
        <w:pStyle w:val="Nadpisyseznamy"/>
      </w:pPr>
      <w:bookmarkStart w:id="4" w:name="_Toc226498306"/>
      <w:r>
        <w:lastRenderedPageBreak/>
        <w:t>Seznam použité literatury</w:t>
      </w:r>
      <w:bookmarkEnd w:id="4"/>
    </w:p>
    <w:sdt>
      <w:sdtPr>
        <w:alias w:val="Seznam použité literatury"/>
        <w:tag w:val="CITACE"/>
        <w:id w:val="117651416"/>
        <w:placeholder>
          <w:docPart w:val="20CADE2074434D53B9213A6AFBB2D883"/>
        </w:placeholder>
        <w:temporary/>
        <w:showingPlcHdr/>
        <w15:color w:val="FF6600"/>
        <w:text/>
      </w:sdtPr>
      <w:sdtContent>
        <w:p w14:paraId="27C8C19C" w14:textId="643A77E4" w:rsidR="00EF215D" w:rsidRDefault="00930BB2" w:rsidP="00540664">
          <w:pPr>
            <w:pStyle w:val="Prvnodstavecprce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sdtContent>
    </w:sdt>
    <w:p w14:paraId="2BEE7977" w14:textId="77777777" w:rsidR="00DE3895" w:rsidRDefault="00DE3895">
      <w:pPr>
        <w:suppressLineNumbers w:val="0"/>
        <w:spacing w:after="160" w:line="259" w:lineRule="auto"/>
        <w:rPr>
          <w:lang w:eastAsia="cs-CZ"/>
        </w:rPr>
      </w:pPr>
    </w:p>
    <w:p w14:paraId="42524377" w14:textId="702B1AEE" w:rsidR="006041E4" w:rsidRDefault="00DE3895">
      <w:pPr>
        <w:suppressLineNumbers w:val="0"/>
        <w:spacing w:after="160" w:line="259" w:lineRule="auto"/>
        <w:rPr>
          <w:lang w:eastAsia="cs-CZ"/>
        </w:rPr>
      </w:pPr>
      <w:r>
        <w:rPr>
          <w:lang w:eastAsia="cs-CZ"/>
        </w:rPr>
        <w:br w:type="column"/>
      </w:r>
    </w:p>
    <w:p w14:paraId="7CFC87CA" w14:textId="6C2B917F" w:rsidR="006041E4" w:rsidRDefault="006041E4" w:rsidP="006041E4">
      <w:pPr>
        <w:pStyle w:val="Nadpisyseznamy"/>
      </w:pPr>
      <w:bookmarkStart w:id="5" w:name="_Toc226498307"/>
      <w:r>
        <w:lastRenderedPageBreak/>
        <w:t>Seznam obrázků</w:t>
      </w:r>
      <w:bookmarkEnd w:id="5"/>
    </w:p>
    <w:p w14:paraId="7EF24BB6" w14:textId="77777777" w:rsidR="006041E4" w:rsidRDefault="006041E4" w:rsidP="006041E4">
      <w:pPr>
        <w:spacing w:after="160" w:line="259" w:lineRule="auto"/>
      </w:pPr>
      <w:r>
        <w:fldChar w:fldCharType="begin"/>
      </w:r>
      <w:r>
        <w:instrText xml:space="preserve"> TOC \h \z \c "Obr." </w:instrText>
      </w:r>
      <w:r>
        <w:fldChar w:fldCharType="separate"/>
      </w:r>
      <w:r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>
        <w:br w:type="page"/>
      </w:r>
    </w:p>
    <w:p w14:paraId="304F84B9" w14:textId="77777777" w:rsidR="006041E4" w:rsidRDefault="006041E4" w:rsidP="006041E4">
      <w:pPr>
        <w:pStyle w:val="Nadpisyseznamy"/>
      </w:pPr>
      <w:bookmarkStart w:id="6" w:name="_Toc226498308"/>
      <w:r>
        <w:lastRenderedPageBreak/>
        <w:t>Seznam tabulek</w:t>
      </w:r>
      <w:bookmarkEnd w:id="6"/>
    </w:p>
    <w:p w14:paraId="75A36D91" w14:textId="77777777" w:rsidR="006041E4" w:rsidRDefault="006041E4" w:rsidP="006041E4">
      <w:pPr>
        <w:spacing w:after="160" w:line="259" w:lineRule="auto"/>
      </w:pPr>
      <w:r>
        <w:fldChar w:fldCharType="begin"/>
      </w:r>
      <w:r>
        <w:instrText xml:space="preserve"> TOC \h \z \c "Tab." </w:instrText>
      </w:r>
      <w:r>
        <w:fldChar w:fldCharType="separate"/>
      </w:r>
      <w:r>
        <w:rPr>
          <w:b/>
          <w:bCs/>
          <w:noProof/>
        </w:rPr>
        <w:t>Nenalezena položka seznamu obrázků.</w:t>
      </w:r>
      <w:r>
        <w:rPr>
          <w:b/>
          <w:bCs/>
          <w:noProof/>
        </w:rPr>
        <w:fldChar w:fldCharType="end"/>
      </w:r>
      <w:r>
        <w:br w:type="page"/>
      </w:r>
    </w:p>
    <w:p w14:paraId="19AF5501" w14:textId="77777777" w:rsidR="006041E4" w:rsidRDefault="006041E4" w:rsidP="006041E4">
      <w:pPr>
        <w:pStyle w:val="Nadpisyseznamy"/>
      </w:pPr>
      <w:bookmarkStart w:id="7" w:name="_Toc226498309"/>
      <w:r>
        <w:lastRenderedPageBreak/>
        <w:t>Seznam použitých symbolů a zkratek</w:t>
      </w:r>
      <w:bookmarkEnd w:id="7"/>
    </w:p>
    <w:sdt>
      <w:sdtPr>
        <w:alias w:val="Seznam zkratek"/>
        <w:tag w:val="ZKRATKY"/>
        <w:id w:val="596382270"/>
        <w15:color w:val="FF6600"/>
        <w15:repeatingSection/>
      </w:sdtPr>
      <w:sdtContent>
        <w:sdt>
          <w:sdtPr>
            <w:id w:val="361179059"/>
            <w:placeholder>
              <w:docPart w:val="9F8490588A4C4EA6888AF7CA61E3C796"/>
            </w:placeholder>
            <w15:color w:val="FF6600"/>
            <w15:repeatingSectionItem/>
          </w:sdtPr>
          <w:sdtContent>
            <w:p w14:paraId="765CCE9E" w14:textId="77777777" w:rsidR="006041E4" w:rsidRDefault="006041E4" w:rsidP="006041E4">
              <w:pPr>
                <w:pStyle w:val="Seznamzkratek"/>
              </w:pPr>
              <w:sdt>
                <w:sdtPr>
                  <w:id w:val="1037466191"/>
                  <w:placeholder>
                    <w:docPart w:val="F98419EF809A433F8D45103C1669EA3D"/>
                  </w:placeholder>
                  <w:temporary/>
                  <w:showingPlcHdr/>
                  <w:text/>
                </w:sdtPr>
                <w:sdtContent>
                  <w:r w:rsidRPr="00A027B0">
                    <w:t>[Zkratka]</w:t>
                  </w:r>
                </w:sdtContent>
              </w:sdt>
              <w:r>
                <w:tab/>
              </w:r>
              <w:sdt>
                <w:sdtPr>
                  <w:id w:val="-1770384193"/>
                  <w:placeholder>
                    <w:docPart w:val="B102862BF95044FE927710568B4B69DF"/>
                  </w:placeholder>
                  <w:temporary/>
                  <w:showingPlcHdr/>
                  <w:text/>
                </w:sdtPr>
                <w:sdtContent>
                  <w:r w:rsidRPr="00A027B0">
                    <w:t>[Význam zkratky]</w:t>
                  </w:r>
                </w:sdtContent>
              </w:sdt>
            </w:p>
          </w:sdtContent>
        </w:sdt>
      </w:sdtContent>
    </w:sdt>
    <w:p w14:paraId="561E87E4" w14:textId="77777777" w:rsidR="0074564B" w:rsidRDefault="0074564B" w:rsidP="006041E4">
      <w:pPr>
        <w:pStyle w:val="Seznamzkratek"/>
      </w:pPr>
    </w:p>
    <w:p w14:paraId="3086339E" w14:textId="317ECF46" w:rsidR="0074564B" w:rsidRDefault="0074564B" w:rsidP="0074564B">
      <w:pPr>
        <w:pStyle w:val="Seznamzkratek"/>
        <w:sectPr w:rsidR="0074564B" w:rsidSect="00335FB6">
          <w:type w:val="oddPage"/>
          <w:pgSz w:w="23808" w:h="16840" w:orient="landscape" w:code="8"/>
          <w:pgMar w:top="1985" w:right="1134" w:bottom="2381" w:left="1134" w:header="709" w:footer="1418" w:gutter="851"/>
          <w:cols w:num="2" w:space="2234"/>
          <w:docGrid w:linePitch="360"/>
        </w:sectPr>
      </w:pPr>
      <w:r>
        <w:br w:type="column"/>
      </w:r>
    </w:p>
    <w:p w14:paraId="0C9A2DF9" w14:textId="77777777" w:rsidR="006041E4" w:rsidRDefault="006041E4" w:rsidP="006041E4">
      <w:pPr>
        <w:pStyle w:val="Nadpisyseznamy"/>
      </w:pPr>
      <w:bookmarkStart w:id="8" w:name="_Toc226498310"/>
      <w:r w:rsidRPr="001214C2">
        <w:lastRenderedPageBreak/>
        <w:t>Seznam příloh</w:t>
      </w:r>
      <w:bookmarkEnd w:id="8"/>
    </w:p>
    <w:p w14:paraId="11E24F13" w14:textId="77777777" w:rsidR="006041E4" w:rsidRPr="003C1A17" w:rsidRDefault="006041E4" w:rsidP="006041E4">
      <w:pPr>
        <w:pStyle w:val="Textyostatn"/>
        <w:spacing w:after="240"/>
        <w:rPr>
          <w:rFonts w:ascii="Arial" w:hAnsi="Arial" w:cs="Arial"/>
          <w:b/>
          <w:sz w:val="28"/>
        </w:rPr>
      </w:pPr>
      <w:r w:rsidRPr="003C1A17">
        <w:rPr>
          <w:rFonts w:ascii="Arial" w:hAnsi="Arial" w:cs="Arial"/>
          <w:b/>
          <w:sz w:val="28"/>
        </w:rPr>
        <w:t>Přílohy vložené v závěrečné práci</w:t>
      </w:r>
    </w:p>
    <w:p w14:paraId="3200466C" w14:textId="77777777" w:rsidR="006041E4" w:rsidRDefault="006041E4" w:rsidP="006041E4">
      <w:pPr>
        <w:pStyle w:val="Obsah9"/>
        <w:rPr>
          <w:rFonts w:asciiTheme="minorHAnsi" w:eastAsiaTheme="minorEastAsia" w:hAnsiTheme="minorHAnsi"/>
          <w:noProof/>
          <w:szCs w:val="24"/>
          <w:lang w:eastAsia="cs-CZ"/>
        </w:rPr>
      </w:pPr>
      <w:r>
        <w:rPr>
          <w:b/>
        </w:rPr>
        <w:fldChar w:fldCharType="begin"/>
      </w:r>
      <w:r>
        <w:rPr>
          <w:b/>
        </w:rPr>
        <w:instrText xml:space="preserve"> TOC \n \h \z \t "Příloha 1;9" </w:instrText>
      </w:r>
      <w:r>
        <w:rPr>
          <w:b/>
        </w:rPr>
        <w:fldChar w:fldCharType="separate"/>
      </w:r>
      <w:hyperlink w:anchor="_Toc209129888" w:history="1">
        <w:r w:rsidRPr="0015730A">
          <w:rPr>
            <w:rStyle w:val="Hypertextovodkaz"/>
            <w:noProof/>
          </w:rPr>
          <w:t>Příloha A:</w:t>
        </w:r>
        <w:r>
          <w:rPr>
            <w:rFonts w:asciiTheme="minorHAnsi" w:eastAsiaTheme="minorEastAsia" w:hAnsiTheme="minorHAnsi"/>
            <w:noProof/>
            <w:szCs w:val="24"/>
            <w:lang w:eastAsia="cs-CZ"/>
          </w:rPr>
          <w:tab/>
        </w:r>
        <w:r w:rsidRPr="0015730A">
          <w:rPr>
            <w:rStyle w:val="Hypertextovodkaz"/>
            <w:noProof/>
          </w:rPr>
          <w:t>[Název přílohy]</w:t>
        </w:r>
      </w:hyperlink>
    </w:p>
    <w:p w14:paraId="4F9A71C1" w14:textId="77777777" w:rsidR="006041E4" w:rsidRDefault="006041E4" w:rsidP="006041E4">
      <w:pPr>
        <w:pStyle w:val="Obsah9"/>
        <w:rPr>
          <w:b/>
        </w:rPr>
      </w:pPr>
      <w:r>
        <w:rPr>
          <w:b/>
        </w:rPr>
        <w:fldChar w:fldCharType="end"/>
      </w:r>
    </w:p>
    <w:p w14:paraId="730ACEC1" w14:textId="77777777" w:rsidR="006041E4" w:rsidRPr="00870B8B" w:rsidRDefault="006041E4" w:rsidP="006041E4">
      <w:pPr>
        <w:pStyle w:val="Textyostatn"/>
        <w:spacing w:after="240"/>
        <w:rPr>
          <w:rFonts w:ascii="Arial" w:hAnsi="Arial" w:cs="Arial"/>
          <w:b/>
          <w:sz w:val="28"/>
        </w:rPr>
      </w:pPr>
      <w:r w:rsidRPr="00870B8B">
        <w:rPr>
          <w:rFonts w:ascii="Arial" w:hAnsi="Arial" w:cs="Arial"/>
          <w:b/>
          <w:sz w:val="28"/>
        </w:rPr>
        <w:t>Ostatní přílohy</w:t>
      </w:r>
    </w:p>
    <w:sdt>
      <w:sdtPr>
        <w:alias w:val="Ostatní přílohy"/>
        <w:tag w:val="PŘÍLOHY OSTATNÍ"/>
        <w:id w:val="923227539"/>
        <w15:color w:val="FF6600"/>
        <w15:repeatingSection/>
      </w:sdtPr>
      <w:sdtContent>
        <w:sdt>
          <w:sdtPr>
            <w:id w:val="-840613046"/>
            <w:placeholder>
              <w:docPart w:val="4CDE7CDFDA7F460A9B8F23445764CCDF"/>
            </w:placeholder>
            <w15:color w:val="FF6600"/>
            <w15:repeatingSectionItem/>
          </w:sdtPr>
          <w:sdtContent>
            <w:p w14:paraId="00AAB38F" w14:textId="77777777" w:rsidR="006041E4" w:rsidRDefault="006041E4" w:rsidP="006041E4">
              <w:pPr>
                <w:pStyle w:val="Seznamploh"/>
                <w:tabs>
                  <w:tab w:val="clear" w:pos="1985"/>
                  <w:tab w:val="left" w:pos="1134"/>
                </w:tabs>
              </w:pPr>
              <w:sdt>
                <w:sdtPr>
                  <w:id w:val="-949541943"/>
                  <w:placeholder>
                    <w:docPart w:val="8C63DE642F9545B3A392C209830E7E93"/>
                  </w:placeholder>
                  <w:showingPlcHdr/>
                  <w:comboBox>
                    <w:listItem w:value="Označení"/>
                    <w:listItem w:displayText="Příloha A:" w:value="Příloha A:"/>
                    <w:listItem w:displayText="Příloha B:" w:value="Příloha B:"/>
                    <w:listItem w:displayText="Příloha C:" w:value="Příloha C:"/>
                    <w:listItem w:displayText="Příloha D:" w:value="Příloha D:"/>
                    <w:listItem w:displayText="Příloha E:" w:value="Příloha E:"/>
                    <w:listItem w:displayText="Příloha F:" w:value="Příloha F:"/>
                    <w:listItem w:displayText="Příloha G:" w:value="Příloha G:"/>
                    <w:listItem w:displayText="Příloha H:" w:value="Příloha H:"/>
                    <w:listItem w:displayText="Příloha I:" w:value="Příloha I:"/>
                    <w:listItem w:displayText="Příloha J:" w:value="Příloha J:"/>
                    <w:listItem w:displayText="Příloha K:" w:value="Příloha K:"/>
                    <w:listItem w:displayText="Příloha L:" w:value="Příloha L:"/>
                    <w:listItem w:displayText="Příloha M:" w:value="Příloha M:"/>
                    <w:listItem w:displayText="Příloha N:" w:value="Příloha N:"/>
                    <w:listItem w:displayText="Příloha O:" w:value="Příloha O:"/>
                    <w:listItem w:displayText="Příloha P:" w:value="Příloha P:"/>
                    <w:listItem w:displayText="Příloha Q:" w:value="Příloha Q:"/>
                    <w:listItem w:displayText="Příloha R:" w:value="Příloha R:"/>
                    <w:listItem w:displayText="Příloha S:" w:value="Příloha S:"/>
                    <w:listItem w:displayText="Příloha T:" w:value="Příloha T:"/>
                    <w:listItem w:displayText="Příloha U:" w:value="Příloha U:"/>
                    <w:listItem w:displayText="Příloha V:" w:value="Příloha V:"/>
                    <w:listItem w:displayText="Příloha W:" w:value="Příloha W:"/>
                    <w:listItem w:displayText="Příloha X:" w:value="Příloha X:"/>
                    <w:listItem w:displayText="Příloha Y:" w:value="Příloha Y:"/>
                    <w:listItem w:displayText="Příloha Z:" w:value="Příloha Z:"/>
                  </w:comboBox>
                </w:sdtPr>
                <w:sdtContent>
                  <w:r>
                    <w:rPr>
                      <w:rStyle w:val="Zstupntext"/>
                      <w:rFonts w:eastAsiaTheme="majorEastAsia"/>
                      <w:lang w:val="en-US"/>
                    </w:rPr>
                    <w:t>[</w:t>
                  </w:r>
                  <w:r>
                    <w:rPr>
                      <w:rStyle w:val="Zstupntext"/>
                      <w:rFonts w:eastAsiaTheme="majorEastAsia"/>
                    </w:rPr>
                    <w:t>Označení</w:t>
                  </w:r>
                  <w:r>
                    <w:rPr>
                      <w:rStyle w:val="Zstupntext"/>
                      <w:rFonts w:eastAsiaTheme="majorEastAsia"/>
                      <w:lang w:val="en-US"/>
                    </w:rPr>
                    <w:t>]</w:t>
                  </w:r>
                </w:sdtContent>
              </w:sdt>
              <w:r>
                <w:tab/>
              </w:r>
              <w:sdt>
                <w:sdtPr>
                  <w:id w:val="730890336"/>
                  <w:placeholder>
                    <w:docPart w:val="02F01D1BBFA44EB0902DC13578FE546E"/>
                  </w:placeholder>
                  <w:showingPlcHdr/>
                  <w:text/>
                </w:sdtPr>
                <w:sdtContent>
                  <w:r>
                    <w:rPr>
                      <w:rStyle w:val="Zstupntext"/>
                    </w:rPr>
                    <w:t>[Název přílohy</w:t>
                  </w:r>
                  <w:r>
                    <w:rPr>
                      <w:rStyle w:val="Zstupntext"/>
                      <w:lang w:val="en-US"/>
                    </w:rPr>
                    <w:t>]</w:t>
                  </w:r>
                </w:sdtContent>
              </w:sdt>
              <w:r>
                <w:tab/>
              </w:r>
              <w:sdt>
                <w:sdtPr>
                  <w:id w:val="841440364"/>
                  <w:placeholder>
                    <w:docPart w:val="E5366AA2DEEB4E0BAADB11E3AE454E6A"/>
                  </w:placeholder>
                  <w:showingPlcHdr/>
                  <w:text/>
                </w:sdtPr>
                <w:sdtContent>
                  <w:r w:rsidRPr="00C87925">
                    <w:rPr>
                      <w:rStyle w:val="Zstupntext"/>
                    </w:rPr>
                    <w:t>[soubor]</w:t>
                  </w:r>
                </w:sdtContent>
              </w:sdt>
            </w:p>
          </w:sdtContent>
        </w:sdt>
      </w:sdtContent>
    </w:sdt>
    <w:p w14:paraId="2FB728BA" w14:textId="77777777" w:rsidR="006041E4" w:rsidRDefault="006041E4" w:rsidP="006041E4">
      <w:pPr>
        <w:pStyle w:val="ZPSeznamzkratek"/>
      </w:pPr>
    </w:p>
    <w:p w14:paraId="18744780" w14:textId="7E46E3B1" w:rsidR="00B138D9" w:rsidRDefault="00C3506B" w:rsidP="005E2DAD">
      <w:pPr>
        <w:tabs>
          <w:tab w:val="left" w:pos="7377"/>
          <w:tab w:val="left" w:pos="8355"/>
        </w:tabs>
        <w:rPr>
          <w:lang w:eastAsia="cs-CZ"/>
        </w:rPr>
      </w:pPr>
      <w:r>
        <w:rPr>
          <w:lang w:eastAsia="cs-CZ"/>
        </w:rPr>
        <w:br w:type="column"/>
      </w:r>
    </w:p>
    <w:p w14:paraId="1A3685A3" w14:textId="77777777" w:rsidR="005E2DAD" w:rsidRDefault="005E2DAD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7DCB6F30" w14:textId="77777777" w:rsidR="00856400" w:rsidRPr="006041E4" w:rsidRDefault="00856400" w:rsidP="005E2DAD">
      <w:pPr>
        <w:tabs>
          <w:tab w:val="left" w:pos="7377"/>
          <w:tab w:val="left" w:pos="8355"/>
        </w:tabs>
        <w:sectPr w:rsidR="00856400" w:rsidRPr="006041E4" w:rsidSect="0074564B">
          <w:type w:val="continuous"/>
          <w:pgSz w:w="23808" w:h="16840" w:orient="landscape" w:code="8"/>
          <w:pgMar w:top="1985" w:right="1134" w:bottom="2381" w:left="1134" w:header="709" w:footer="1418" w:gutter="851"/>
          <w:cols w:num="2" w:space="2234"/>
          <w:docGrid w:linePitch="360"/>
        </w:sectPr>
      </w:pPr>
    </w:p>
    <w:bookmarkStart w:id="9" w:name="_Toc204082273"/>
    <w:bookmarkStart w:id="10" w:name="_Toc204082410"/>
    <w:bookmarkStart w:id="11" w:name="_Toc204082840"/>
    <w:bookmarkStart w:id="12" w:name="_Toc204082962"/>
    <w:bookmarkStart w:id="13" w:name="_Toc204083248"/>
    <w:bookmarkStart w:id="14" w:name="_Toc204083315"/>
    <w:bookmarkStart w:id="15" w:name="_Toc209129888"/>
    <w:p w14:paraId="00758851" w14:textId="6233C044" w:rsidR="000F709C" w:rsidRDefault="00000000" w:rsidP="00870B8B">
      <w:pPr>
        <w:pStyle w:val="Ploha1"/>
      </w:pPr>
      <w:sdt>
        <w:sdtPr>
          <w:alias w:val="Název přílohy"/>
          <w:tag w:val="NÁZEV PŘÍLOHY"/>
          <w:id w:val="94454776"/>
          <w:placeholder>
            <w:docPart w:val="06A8611C8F19483991FE736A80B8DE61"/>
          </w:placeholder>
          <w:temporary/>
          <w:showingPlcHdr/>
          <w15:color w:val="FF6600"/>
          <w:text/>
        </w:sdtPr>
        <w:sdtContent>
          <w:r w:rsidR="006D6046" w:rsidRPr="00FA31EC">
            <w:t>[Název přílohy]</w:t>
          </w:r>
        </w:sdtContent>
      </w:sdt>
      <w:bookmarkEnd w:id="9"/>
      <w:bookmarkEnd w:id="10"/>
      <w:bookmarkEnd w:id="11"/>
      <w:bookmarkEnd w:id="12"/>
      <w:bookmarkEnd w:id="13"/>
      <w:bookmarkEnd w:id="14"/>
      <w:bookmarkEnd w:id="15"/>
    </w:p>
    <w:p w14:paraId="37FB32EA" w14:textId="4B26F701" w:rsidR="00A470B3" w:rsidRDefault="00000000" w:rsidP="00A470B3">
      <w:pPr>
        <w:pStyle w:val="Textyostatn"/>
      </w:pPr>
      <w:sdt>
        <w:sdtPr>
          <w:alias w:val="Přílohy"/>
          <w:tag w:val="POLE_PODEKOVANI_CS"/>
          <w:id w:val="-1640188250"/>
          <w:placeholder>
            <w:docPart w:val="89FD64D1D0904551B1A93C039611C972"/>
          </w:placeholder>
          <w:temporary/>
          <w:showingPlcHdr/>
          <w15:color w:val="FF6600"/>
          <w:text/>
        </w:sdtPr>
        <w:sdtContent>
          <w:r w:rsidR="00FB36E0" w:rsidRPr="00F94A11">
            <w:t>[</w:t>
          </w:r>
          <w:r w:rsidR="00FB36E0">
            <w:t xml:space="preserve">Pokud vaše práce neobsahuje přílohy, </w:t>
          </w:r>
          <w:r w:rsidR="001A78A9">
            <w:t xml:space="preserve">postupujte následovně: </w:t>
          </w:r>
          <w:r w:rsidR="001A78A9" w:rsidRPr="001A78A9">
            <w:rPr>
              <w:b/>
            </w:rPr>
            <w:t>1.</w:t>
          </w:r>
          <w:r w:rsidR="001A78A9">
            <w:t xml:space="preserve"> </w:t>
          </w:r>
          <w:r w:rsidR="00DE3895">
            <w:t xml:space="preserve">Označte text od nadpisu </w:t>
          </w:r>
          <w:r w:rsidR="00DE3895">
            <w:rPr>
              <w:b/>
              <w:bCs/>
            </w:rPr>
            <w:t xml:space="preserve">Seznam příloh </w:t>
          </w:r>
          <w:r w:rsidR="00DE3895">
            <w:t>na předchozí stránce až po konec tohoto textového pole</w:t>
          </w:r>
          <w:r w:rsidR="001A78A9">
            <w:t xml:space="preserve">. </w:t>
          </w:r>
          <w:r w:rsidR="00DE3895">
            <w:rPr>
              <w:b/>
              <w:bCs/>
            </w:rPr>
            <w:t xml:space="preserve">2. </w:t>
          </w:r>
          <w:r w:rsidR="00DE3895">
            <w:t xml:space="preserve">Celkově budete mít tedy označené dvě strany. </w:t>
          </w:r>
          <w:r w:rsidR="00301168" w:rsidRPr="00301168">
            <w:rPr>
              <w:b/>
            </w:rPr>
            <w:t>3.</w:t>
          </w:r>
          <w:r w:rsidR="00301168">
            <w:t xml:space="preserve"> </w:t>
          </w:r>
          <w:r w:rsidR="00DE3895">
            <w:t xml:space="preserve">Zmáčkněte klávesu BACKSPACE, aby se odstranil seznam příloh i s přílohami. </w:t>
          </w:r>
          <w:r w:rsidR="00DE3895">
            <w:rPr>
              <w:b/>
              <w:bCs/>
            </w:rPr>
            <w:t xml:space="preserve">4. </w:t>
          </w:r>
          <w:r w:rsidR="00FB36E0">
            <w:t xml:space="preserve">Zároveň se ujistěte, že poslední stranou zůstal Seznam </w:t>
          </w:r>
          <w:r w:rsidR="00DE3895">
            <w:t>použitých symbolů nebo jiný generovaný seznam</w:t>
          </w:r>
          <w:r w:rsidR="00301168">
            <w:t>.</w:t>
          </w:r>
          <w:r w:rsidR="00FB36E0" w:rsidRPr="00F94A11">
            <w:t>]</w:t>
          </w:r>
        </w:sdtContent>
      </w:sdt>
    </w:p>
    <w:sectPr w:rsidR="00A470B3" w:rsidSect="006041E4">
      <w:headerReference w:type="even" r:id="rId22"/>
      <w:footerReference w:type="even" r:id="rId23"/>
      <w:footerReference w:type="default" r:id="rId24"/>
      <w:type w:val="continuous"/>
      <w:pgSz w:w="23808" w:h="16840" w:orient="landscape" w:code="8"/>
      <w:pgMar w:top="1985" w:right="1134" w:bottom="2381" w:left="1134" w:header="709" w:footer="1418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4AEF4" w14:textId="77777777" w:rsidR="00261EC8" w:rsidRDefault="00261EC8" w:rsidP="00534E21">
      <w:r>
        <w:separator/>
      </w:r>
    </w:p>
  </w:endnote>
  <w:endnote w:type="continuationSeparator" w:id="0">
    <w:p w14:paraId="4A4B4FBF" w14:textId="77777777" w:rsidR="00261EC8" w:rsidRDefault="00261EC8" w:rsidP="0053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65215" w14:textId="77777777" w:rsidR="004B6DCA" w:rsidRDefault="004B6DCA">
    <w:pPr>
      <w:pStyle w:val="Zpat"/>
      <w:jc w:val="right"/>
    </w:pPr>
  </w:p>
  <w:p w14:paraId="6B87E783" w14:textId="77777777" w:rsidR="004B6DCA" w:rsidRDefault="004B6D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6D687" w14:textId="77777777" w:rsidR="004B6DCA" w:rsidRDefault="004B6DCA">
    <w:pPr>
      <w:pStyle w:val="Zpat"/>
    </w:pPr>
  </w:p>
  <w:p w14:paraId="7510B6C8" w14:textId="77777777" w:rsidR="004B6DCA" w:rsidRDefault="004B6DC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3DD65" w14:textId="77777777" w:rsidR="004B6DCA" w:rsidRDefault="004B6DCA">
    <w:pPr>
      <w:pStyle w:val="Zpat"/>
      <w:jc w:val="right"/>
    </w:pPr>
  </w:p>
  <w:p w14:paraId="57C14DD9" w14:textId="77777777" w:rsidR="004B6DCA" w:rsidRDefault="004B6DCA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97685" w14:textId="77777777" w:rsidR="004B6DCA" w:rsidRDefault="004B6DCA">
    <w:pPr>
      <w:pStyle w:val="Zpat"/>
      <w:jc w:val="right"/>
    </w:pPr>
  </w:p>
  <w:p w14:paraId="28749DC4" w14:textId="77777777" w:rsidR="004B6DCA" w:rsidRDefault="004B6DCA">
    <w:pPr>
      <w:pStyle w:val="Zpa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03687" w14:textId="77777777" w:rsidR="004B6DCA" w:rsidRDefault="004B6DCA">
    <w:pPr>
      <w:pStyle w:val="Zpat"/>
      <w:jc w:val="right"/>
    </w:pPr>
  </w:p>
  <w:p w14:paraId="23D8A3AC" w14:textId="77777777" w:rsidR="004B6DCA" w:rsidRDefault="004B6DCA">
    <w:pPr>
      <w:pStyle w:val="Zpa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1E283" w14:textId="77777777" w:rsidR="004B6DCA" w:rsidRDefault="004B6DCA" w:rsidP="00D472A0">
    <w:pPr>
      <w:pStyle w:val="Zpat"/>
      <w:jc w:val="center"/>
    </w:pPr>
  </w:p>
  <w:p w14:paraId="3FEBB0DA" w14:textId="77777777" w:rsidR="004B6DCA" w:rsidRDefault="004B6DCA">
    <w:pPr>
      <w:pStyle w:val="Zpat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C7A39" w14:textId="77777777" w:rsidR="004B6DCA" w:rsidRDefault="004B6DCA">
    <w:pPr>
      <w:pStyle w:val="Zpat"/>
      <w:jc w:val="right"/>
    </w:pPr>
  </w:p>
  <w:p w14:paraId="2B49C0F6" w14:textId="77777777" w:rsidR="004B6DCA" w:rsidRDefault="004B6DCA">
    <w:pPr>
      <w:pStyle w:val="Zpat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7731431"/>
      <w:docPartObj>
        <w:docPartGallery w:val="Page Numbers (Bottom of Page)"/>
        <w:docPartUnique/>
      </w:docPartObj>
    </w:sdtPr>
    <w:sdtContent>
      <w:p w14:paraId="0D29BB9A" w14:textId="77777777" w:rsidR="004B6DCA" w:rsidRDefault="004B6DCA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1" layoutInCell="1" allowOverlap="1" wp14:anchorId="673F7FA9" wp14:editId="0A1156D5">
                  <wp:simplePos x="0" y="0"/>
                  <wp:positionH relativeFrom="margin">
                    <wp:align>left</wp:align>
                  </wp:positionH>
                  <wp:positionV relativeFrom="page">
                    <wp:posOffset>10081260</wp:posOffset>
                  </wp:positionV>
                  <wp:extent cx="565200" cy="298800"/>
                  <wp:effectExtent l="0" t="0" r="0" b="6350"/>
                  <wp:wrapNone/>
                  <wp:docPr id="8" name="Obdélník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2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DDFE5E3" w14:textId="03A8277D" w:rsidR="004B6DCA" w:rsidRPr="001D18D1" w:rsidRDefault="004B6DCA" w:rsidP="00D67E43">
                              <w:pPr>
                                <w:pBdr>
                                  <w:top w:val="single" w:sz="12" w:space="5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8D1530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18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673F7FA9" id="Obdélník 8" o:spid="_x0000_s1029" style="position:absolute;margin-left:0;margin-top:793.8pt;width:44.5pt;height:23.55pt;rotation:180;flip:x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" filled="f" fillcolor="#c0504d" stroked="f" strokecolor="#5c83b4" strokeweight="2.25pt">
                  <v:textbox inset=",0,,0">
                    <w:txbxContent>
                      <w:p w14:paraId="0DDFE5E3" w14:textId="03A8277D" w:rsidR="004B6DCA" w:rsidRPr="001D18D1" w:rsidRDefault="004B6DCA" w:rsidP="00D67E43">
                        <w:pPr>
                          <w:pBdr>
                            <w:top w:val="single" w:sz="12" w:space="5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8D1530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18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404040" w:themeColor="text1" w:themeTint="BF"/>
      </w:rPr>
      <w:id w:val="-1235235469"/>
      <w:docPartObj>
        <w:docPartGallery w:val="Page Numbers (Bottom of Page)"/>
        <w:docPartUnique/>
      </w:docPartObj>
    </w:sdtPr>
    <w:sdtContent>
      <w:p w14:paraId="70C99B48" w14:textId="77777777" w:rsidR="004B6DCA" w:rsidRPr="00E84ED9" w:rsidRDefault="004B6DCA">
        <w:pPr>
          <w:pStyle w:val="Zpat"/>
          <w:rPr>
            <w:color w:val="404040" w:themeColor="text1" w:themeTint="BF"/>
          </w:rPr>
        </w:pPr>
        <w:r w:rsidRPr="00962FE5">
          <w:rPr>
            <w:noProof/>
            <w:color w:val="404040" w:themeColor="text1" w:themeTint="BF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1" layoutInCell="1" allowOverlap="1" wp14:anchorId="563CD416" wp14:editId="735298D0">
                  <wp:simplePos x="0" y="0"/>
                  <wp:positionH relativeFrom="margin">
                    <wp:align>right</wp:align>
                  </wp:positionH>
                  <wp:positionV relativeFrom="page">
                    <wp:posOffset>10081260</wp:posOffset>
                  </wp:positionV>
                  <wp:extent cx="565200" cy="302400"/>
                  <wp:effectExtent l="0" t="0" r="0" b="2540"/>
                  <wp:wrapNone/>
                  <wp:docPr id="7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3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E75A74" w14:textId="00B66D5A" w:rsidR="004B6DCA" w:rsidRPr="001D18D1" w:rsidRDefault="004B6DCA" w:rsidP="00D67E43">
                              <w:pPr>
                                <w:pBdr>
                                  <w:top w:val="single" w:sz="12" w:space="4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8D1530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17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563CD416" id="Obdélník 7" o:spid="_x0000_s1030" style="position:absolute;margin-left:-6.7pt;margin-top:793.8pt;width:44.5pt;height:23.8pt;rotation:180;flip:x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" filled="f" fillcolor="#c0504d" stroked="f" strokecolor="#5c83b4" strokeweight="2.25pt">
                  <v:textbox inset=",0,,0">
                    <w:txbxContent>
                      <w:p w14:paraId="75E75A74" w14:textId="00B66D5A" w:rsidR="004B6DCA" w:rsidRPr="001D18D1" w:rsidRDefault="004B6DCA" w:rsidP="00D67E43">
                        <w:pPr>
                          <w:pBdr>
                            <w:top w:val="single" w:sz="12" w:space="4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8D1530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17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FEDC1" w14:textId="77777777" w:rsidR="004B6DCA" w:rsidRDefault="004B6DCA">
    <w:pPr>
      <w:pStyle w:val="Zpat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C7F2A" w14:textId="77777777" w:rsidR="004B6DCA" w:rsidRPr="00E84ED9" w:rsidRDefault="004B6DCA">
    <w:pPr>
      <w:pStyle w:val="Zpat"/>
      <w:rPr>
        <w:color w:val="404040" w:themeColor="text1" w:themeTint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5262F" w14:textId="77777777" w:rsidR="00261EC8" w:rsidRPr="00392EDF" w:rsidRDefault="00261EC8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Separator" w:id="0">
    <w:p w14:paraId="1BADCDFA" w14:textId="77777777" w:rsidR="00261EC8" w:rsidRPr="00392EDF" w:rsidRDefault="00261EC8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Notice" w:id="1">
    <w:p w14:paraId="6DB87F25" w14:textId="77777777" w:rsidR="00261EC8" w:rsidRDefault="00261E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33252" w14:textId="77777777" w:rsidR="004B6DCA" w:rsidRDefault="004B6DC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7F177" w14:textId="77777777" w:rsidR="004B6DCA" w:rsidRDefault="004B6DC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E50FD4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926B1C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BECACBFA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ED0EDF3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3C3C2BA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D25465A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7207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1D3CF64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4CA7B3A"/>
    <w:multiLevelType w:val="multilevel"/>
    <w:tmpl w:val="4F70101C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70155E6"/>
    <w:multiLevelType w:val="hybridMultilevel"/>
    <w:tmpl w:val="5DF01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26741F"/>
    <w:multiLevelType w:val="hybridMultilevel"/>
    <w:tmpl w:val="24981D00"/>
    <w:lvl w:ilvl="0" w:tplc="575E18AC">
      <w:start w:val="1"/>
      <w:numFmt w:val="decimal"/>
      <w:lvlText w:val="%1."/>
      <w:lvlJc w:val="left"/>
      <w:pPr>
        <w:ind w:left="720" w:hanging="360"/>
      </w:pPr>
    </w:lvl>
    <w:lvl w:ilvl="1" w:tplc="C1C2AC2A" w:tentative="1">
      <w:start w:val="1"/>
      <w:numFmt w:val="lowerLetter"/>
      <w:lvlText w:val="%2."/>
      <w:lvlJc w:val="left"/>
      <w:pPr>
        <w:ind w:left="1440" w:hanging="360"/>
      </w:pPr>
    </w:lvl>
    <w:lvl w:ilvl="2" w:tplc="403EF96E" w:tentative="1">
      <w:start w:val="1"/>
      <w:numFmt w:val="lowerRoman"/>
      <w:lvlText w:val="%3."/>
      <w:lvlJc w:val="right"/>
      <w:pPr>
        <w:ind w:left="2160" w:hanging="180"/>
      </w:pPr>
    </w:lvl>
    <w:lvl w:ilvl="3" w:tplc="AA8E74D8" w:tentative="1">
      <w:start w:val="1"/>
      <w:numFmt w:val="decimal"/>
      <w:lvlText w:val="%4."/>
      <w:lvlJc w:val="left"/>
      <w:pPr>
        <w:ind w:left="2880" w:hanging="360"/>
      </w:pPr>
    </w:lvl>
    <w:lvl w:ilvl="4" w:tplc="E3E6951E" w:tentative="1">
      <w:start w:val="1"/>
      <w:numFmt w:val="lowerLetter"/>
      <w:lvlText w:val="%5."/>
      <w:lvlJc w:val="left"/>
      <w:pPr>
        <w:ind w:left="3600" w:hanging="360"/>
      </w:pPr>
    </w:lvl>
    <w:lvl w:ilvl="5" w:tplc="16483512" w:tentative="1">
      <w:start w:val="1"/>
      <w:numFmt w:val="lowerRoman"/>
      <w:lvlText w:val="%6."/>
      <w:lvlJc w:val="right"/>
      <w:pPr>
        <w:ind w:left="4320" w:hanging="180"/>
      </w:pPr>
    </w:lvl>
    <w:lvl w:ilvl="6" w:tplc="5AC25E4A" w:tentative="1">
      <w:start w:val="1"/>
      <w:numFmt w:val="decimal"/>
      <w:lvlText w:val="%7."/>
      <w:lvlJc w:val="left"/>
      <w:pPr>
        <w:ind w:left="5040" w:hanging="360"/>
      </w:pPr>
    </w:lvl>
    <w:lvl w:ilvl="7" w:tplc="9C32A7CC" w:tentative="1">
      <w:start w:val="1"/>
      <w:numFmt w:val="lowerLetter"/>
      <w:lvlText w:val="%8."/>
      <w:lvlJc w:val="left"/>
      <w:pPr>
        <w:ind w:left="5760" w:hanging="360"/>
      </w:pPr>
    </w:lvl>
    <w:lvl w:ilvl="8" w:tplc="F020A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164E1E"/>
    <w:multiLevelType w:val="hybridMultilevel"/>
    <w:tmpl w:val="0F96478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05146"/>
    <w:multiLevelType w:val="hybridMultilevel"/>
    <w:tmpl w:val="60783AAC"/>
    <w:lvl w:ilvl="0" w:tplc="C534FBEE">
      <w:start w:val="1"/>
      <w:numFmt w:val="decimal"/>
      <w:pStyle w:val="slovanseznam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A0796"/>
    <w:multiLevelType w:val="multilevel"/>
    <w:tmpl w:val="440C10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8A10E3B"/>
    <w:multiLevelType w:val="hybridMultilevel"/>
    <w:tmpl w:val="3AD67BFA"/>
    <w:lvl w:ilvl="0" w:tplc="2E840DD6">
      <w:start w:val="1"/>
      <w:numFmt w:val="decimal"/>
      <w:lvlText w:val="%1"/>
      <w:lvlJc w:val="left"/>
      <w:pPr>
        <w:ind w:left="1174" w:hanging="360"/>
      </w:pPr>
      <w:rPr>
        <w:rFonts w:hint="default"/>
      </w:rPr>
    </w:lvl>
    <w:lvl w:ilvl="1" w:tplc="37D2FEC2" w:tentative="1">
      <w:start w:val="1"/>
      <w:numFmt w:val="lowerLetter"/>
      <w:lvlText w:val="%2."/>
      <w:lvlJc w:val="left"/>
      <w:pPr>
        <w:ind w:left="1894" w:hanging="360"/>
      </w:pPr>
    </w:lvl>
    <w:lvl w:ilvl="2" w:tplc="1D8625F8" w:tentative="1">
      <w:start w:val="1"/>
      <w:numFmt w:val="lowerRoman"/>
      <w:lvlText w:val="%3."/>
      <w:lvlJc w:val="right"/>
      <w:pPr>
        <w:ind w:left="2614" w:hanging="180"/>
      </w:pPr>
    </w:lvl>
    <w:lvl w:ilvl="3" w:tplc="1C38FC7A" w:tentative="1">
      <w:start w:val="1"/>
      <w:numFmt w:val="decimal"/>
      <w:lvlText w:val="%4."/>
      <w:lvlJc w:val="left"/>
      <w:pPr>
        <w:ind w:left="3334" w:hanging="360"/>
      </w:pPr>
    </w:lvl>
    <w:lvl w:ilvl="4" w:tplc="80827BF4" w:tentative="1">
      <w:start w:val="1"/>
      <w:numFmt w:val="lowerLetter"/>
      <w:lvlText w:val="%5."/>
      <w:lvlJc w:val="left"/>
      <w:pPr>
        <w:ind w:left="4054" w:hanging="360"/>
      </w:pPr>
    </w:lvl>
    <w:lvl w:ilvl="5" w:tplc="CD3ACE72" w:tentative="1">
      <w:start w:val="1"/>
      <w:numFmt w:val="lowerRoman"/>
      <w:lvlText w:val="%6."/>
      <w:lvlJc w:val="right"/>
      <w:pPr>
        <w:ind w:left="4774" w:hanging="180"/>
      </w:pPr>
    </w:lvl>
    <w:lvl w:ilvl="6" w:tplc="9950013E" w:tentative="1">
      <w:start w:val="1"/>
      <w:numFmt w:val="decimal"/>
      <w:lvlText w:val="%7."/>
      <w:lvlJc w:val="left"/>
      <w:pPr>
        <w:ind w:left="5494" w:hanging="360"/>
      </w:pPr>
    </w:lvl>
    <w:lvl w:ilvl="7" w:tplc="1A5C7B18" w:tentative="1">
      <w:start w:val="1"/>
      <w:numFmt w:val="lowerLetter"/>
      <w:lvlText w:val="%8."/>
      <w:lvlJc w:val="left"/>
      <w:pPr>
        <w:ind w:left="6214" w:hanging="360"/>
      </w:pPr>
    </w:lvl>
    <w:lvl w:ilvl="8" w:tplc="D4E26CF8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1ACB10A4"/>
    <w:multiLevelType w:val="hybridMultilevel"/>
    <w:tmpl w:val="284EAB5A"/>
    <w:lvl w:ilvl="0" w:tplc="FF96C8D4">
      <w:start w:val="1"/>
      <w:numFmt w:val="decimal"/>
      <w:pStyle w:val="Pkladyvlingvisticeslovn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06EF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C56675C"/>
    <w:multiLevelType w:val="hybridMultilevel"/>
    <w:tmpl w:val="8B4A3CF2"/>
    <w:lvl w:ilvl="0" w:tplc="5D3AF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B7FCB"/>
    <w:multiLevelType w:val="hybridMultilevel"/>
    <w:tmpl w:val="FB9EA772"/>
    <w:lvl w:ilvl="0" w:tplc="4BC65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16F3B"/>
    <w:multiLevelType w:val="multilevel"/>
    <w:tmpl w:val="09E4C6F4"/>
    <w:numStyleLink w:val="slovnploh"/>
  </w:abstractNum>
  <w:abstractNum w:abstractNumId="20" w15:restartNumberingAfterBreak="0">
    <w:nsid w:val="3F026908"/>
    <w:multiLevelType w:val="hybridMultilevel"/>
    <w:tmpl w:val="48BE01C6"/>
    <w:lvl w:ilvl="0" w:tplc="CE22638C">
      <w:start w:val="1"/>
      <w:numFmt w:val="upperLetter"/>
      <w:pStyle w:val="Abecednseznam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A11CE"/>
    <w:multiLevelType w:val="multilevel"/>
    <w:tmpl w:val="09E4C6F4"/>
    <w:styleLink w:val="slovnploh"/>
    <w:lvl w:ilvl="0">
      <w:start w:val="1"/>
      <w:numFmt w:val="upperLetter"/>
      <w:pStyle w:val="Ploha1"/>
      <w:lvlText w:val="Příloha %1: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pStyle w:val="Ploha2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6362F1B"/>
    <w:multiLevelType w:val="hybridMultilevel"/>
    <w:tmpl w:val="0E9CE44A"/>
    <w:lvl w:ilvl="0" w:tplc="AA26E61A">
      <w:start w:val="1"/>
      <w:numFmt w:val="upperLetter"/>
      <w:pStyle w:val="Nadpisysti"/>
      <w:lvlText w:val="%1"/>
      <w:lvlJc w:val="left"/>
      <w:pPr>
        <w:ind w:left="360" w:hanging="360"/>
      </w:pPr>
      <w:rPr>
        <w:rFonts w:ascii="Arial" w:hAnsi="Arial" w:cs="Times New Roman" w:hint="default"/>
        <w:b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904D8"/>
    <w:multiLevelType w:val="hybridMultilevel"/>
    <w:tmpl w:val="226A8B9E"/>
    <w:lvl w:ilvl="0" w:tplc="398E5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D42B0"/>
    <w:multiLevelType w:val="hybridMultilevel"/>
    <w:tmpl w:val="31481F56"/>
    <w:lvl w:ilvl="0" w:tplc="5B1CCA78">
      <w:start w:val="1"/>
      <w:numFmt w:val="decimal"/>
      <w:pStyle w:val="Pouitzdrojeslovanseznam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7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B393D34"/>
    <w:multiLevelType w:val="multilevel"/>
    <w:tmpl w:val="2092CA2A"/>
    <w:lvl w:ilvl="0">
      <w:start w:val="1"/>
      <w:numFmt w:val="upperLetter"/>
      <w:lvlText w:val="Příloha %1:"/>
      <w:lvlJc w:val="left"/>
      <w:pPr>
        <w:ind w:left="1701" w:hanging="1701"/>
      </w:pPr>
    </w:lvl>
    <w:lvl w:ilvl="1">
      <w:start w:val="1"/>
      <w:numFmt w:val="decimal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7D74E5D"/>
    <w:multiLevelType w:val="hybridMultilevel"/>
    <w:tmpl w:val="063A1F9A"/>
    <w:lvl w:ilvl="0" w:tplc="DD22F7D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374B87C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DECCB4AC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C1E2A7E6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C3D40DF6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AD4C078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5EDA5FC8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2DCEC3A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328E242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B467D4D"/>
    <w:multiLevelType w:val="multilevel"/>
    <w:tmpl w:val="EA74F5A2"/>
    <w:name w:val="Víceúrovňový seznam"/>
    <w:lvl w:ilvl="0">
      <w:start w:val="1"/>
      <w:numFmt w:val="decimal"/>
      <w:pStyle w:val="Vcerovovseznam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908"/>
        </w:tabs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16"/>
        </w:tabs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70"/>
        </w:tabs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4"/>
        </w:tabs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78"/>
        </w:tabs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32"/>
        </w:tabs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86"/>
        </w:tabs>
        <w:ind w:left="4086" w:hanging="454"/>
      </w:pPr>
      <w:rPr>
        <w:rFonts w:hint="default"/>
      </w:rPr>
    </w:lvl>
  </w:abstractNum>
  <w:num w:numId="1" w16cid:durableId="23554448">
    <w:abstractNumId w:val="11"/>
  </w:num>
  <w:num w:numId="2" w16cid:durableId="657149768">
    <w:abstractNumId w:val="27"/>
  </w:num>
  <w:num w:numId="3" w16cid:durableId="662510965">
    <w:abstractNumId w:val="8"/>
  </w:num>
  <w:num w:numId="4" w16cid:durableId="1601599692">
    <w:abstractNumId w:val="14"/>
  </w:num>
  <w:num w:numId="5" w16cid:durableId="914627537">
    <w:abstractNumId w:val="22"/>
  </w:num>
  <w:num w:numId="6" w16cid:durableId="1094017303">
    <w:abstractNumId w:val="6"/>
  </w:num>
  <w:num w:numId="7" w16cid:durableId="1570340535">
    <w:abstractNumId w:val="28"/>
  </w:num>
  <w:num w:numId="8" w16cid:durableId="1212308282">
    <w:abstractNumId w:val="25"/>
  </w:num>
  <w:num w:numId="9" w16cid:durableId="1583443490">
    <w:abstractNumId w:val="1"/>
  </w:num>
  <w:num w:numId="10" w16cid:durableId="1555241344">
    <w:abstractNumId w:val="0"/>
  </w:num>
  <w:num w:numId="11" w16cid:durableId="181866415">
    <w:abstractNumId w:val="7"/>
  </w:num>
  <w:num w:numId="12" w16cid:durableId="774138328">
    <w:abstractNumId w:val="5"/>
  </w:num>
  <w:num w:numId="13" w16cid:durableId="1153762333">
    <w:abstractNumId w:val="4"/>
  </w:num>
  <w:num w:numId="14" w16cid:durableId="1288976353">
    <w:abstractNumId w:val="3"/>
  </w:num>
  <w:num w:numId="15" w16cid:durableId="1177114388">
    <w:abstractNumId w:val="2"/>
  </w:num>
  <w:num w:numId="16" w16cid:durableId="632758754">
    <w:abstractNumId w:val="24"/>
  </w:num>
  <w:num w:numId="17" w16cid:durableId="874805244">
    <w:abstractNumId w:val="6"/>
  </w:num>
  <w:num w:numId="18" w16cid:durableId="861210669">
    <w:abstractNumId w:val="6"/>
  </w:num>
  <w:num w:numId="19" w16cid:durableId="1228883786">
    <w:abstractNumId w:val="28"/>
  </w:num>
  <w:num w:numId="20" w16cid:durableId="54478248">
    <w:abstractNumId w:val="18"/>
  </w:num>
  <w:num w:numId="21" w16cid:durableId="1116798988">
    <w:abstractNumId w:val="25"/>
  </w:num>
  <w:num w:numId="22" w16cid:durableId="1235701842">
    <w:abstractNumId w:val="1"/>
  </w:num>
  <w:num w:numId="23" w16cid:durableId="1449467278">
    <w:abstractNumId w:val="0"/>
  </w:num>
  <w:num w:numId="24" w16cid:durableId="1037005690">
    <w:abstractNumId w:val="17"/>
  </w:num>
  <w:num w:numId="25" w16cid:durableId="1800104339">
    <w:abstractNumId w:val="17"/>
    <w:lvlOverride w:ilvl="0">
      <w:startOverride w:val="1"/>
    </w:lvlOverride>
  </w:num>
  <w:num w:numId="26" w16cid:durableId="881752110">
    <w:abstractNumId w:val="28"/>
  </w:num>
  <w:num w:numId="27" w16cid:durableId="186019812">
    <w:abstractNumId w:val="13"/>
  </w:num>
  <w:num w:numId="28" w16cid:durableId="185801499">
    <w:abstractNumId w:val="28"/>
  </w:num>
  <w:num w:numId="29" w16cid:durableId="116131685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9588511">
    <w:abstractNumId w:val="10"/>
  </w:num>
  <w:num w:numId="31" w16cid:durableId="827672212">
    <w:abstractNumId w:val="16"/>
  </w:num>
  <w:num w:numId="32" w16cid:durableId="16280046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8709004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45778364">
    <w:abstractNumId w:val="12"/>
  </w:num>
  <w:num w:numId="35" w16cid:durableId="980421762">
    <w:abstractNumId w:val="23"/>
  </w:num>
  <w:num w:numId="36" w16cid:durableId="670521409">
    <w:abstractNumId w:val="15"/>
  </w:num>
  <w:num w:numId="37" w16cid:durableId="878517400">
    <w:abstractNumId w:val="21"/>
  </w:num>
  <w:num w:numId="38" w16cid:durableId="1370689788">
    <w:abstractNumId w:val="19"/>
  </w:num>
  <w:num w:numId="39" w16cid:durableId="177962325">
    <w:abstractNumId w:val="9"/>
  </w:num>
  <w:num w:numId="40" w16cid:durableId="388653191">
    <w:abstractNumId w:val="20"/>
  </w:num>
  <w:num w:numId="41" w16cid:durableId="10081699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mirrorMargin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425"/>
  <w:doNotHyphenateCaps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15D"/>
    <w:rsid w:val="00014A2A"/>
    <w:rsid w:val="00015B48"/>
    <w:rsid w:val="000171E1"/>
    <w:rsid w:val="000205AE"/>
    <w:rsid w:val="00023006"/>
    <w:rsid w:val="00031F9A"/>
    <w:rsid w:val="000324CE"/>
    <w:rsid w:val="00035BE2"/>
    <w:rsid w:val="00037C22"/>
    <w:rsid w:val="0005319D"/>
    <w:rsid w:val="00054C7E"/>
    <w:rsid w:val="000552D1"/>
    <w:rsid w:val="00062CBC"/>
    <w:rsid w:val="00070282"/>
    <w:rsid w:val="000753EE"/>
    <w:rsid w:val="0008353D"/>
    <w:rsid w:val="00083C3C"/>
    <w:rsid w:val="000852E2"/>
    <w:rsid w:val="000A4DB2"/>
    <w:rsid w:val="000C1387"/>
    <w:rsid w:val="000C7398"/>
    <w:rsid w:val="000C7D33"/>
    <w:rsid w:val="000D153E"/>
    <w:rsid w:val="000D66AB"/>
    <w:rsid w:val="000E02B6"/>
    <w:rsid w:val="000E5AC6"/>
    <w:rsid w:val="000F11B4"/>
    <w:rsid w:val="000F1237"/>
    <w:rsid w:val="000F709C"/>
    <w:rsid w:val="00104B5A"/>
    <w:rsid w:val="00106C84"/>
    <w:rsid w:val="001214C2"/>
    <w:rsid w:val="00130683"/>
    <w:rsid w:val="001323A9"/>
    <w:rsid w:val="001378DD"/>
    <w:rsid w:val="00142361"/>
    <w:rsid w:val="00155687"/>
    <w:rsid w:val="00155A13"/>
    <w:rsid w:val="00165426"/>
    <w:rsid w:val="00177188"/>
    <w:rsid w:val="0018552E"/>
    <w:rsid w:val="00190E1F"/>
    <w:rsid w:val="001915E0"/>
    <w:rsid w:val="00192CEE"/>
    <w:rsid w:val="001979FD"/>
    <w:rsid w:val="001A61B0"/>
    <w:rsid w:val="001A78A9"/>
    <w:rsid w:val="001B4495"/>
    <w:rsid w:val="001B603A"/>
    <w:rsid w:val="001C325E"/>
    <w:rsid w:val="001C734B"/>
    <w:rsid w:val="001D0793"/>
    <w:rsid w:val="001D18D1"/>
    <w:rsid w:val="001D4BF4"/>
    <w:rsid w:val="001D5889"/>
    <w:rsid w:val="001E6B92"/>
    <w:rsid w:val="001F26ED"/>
    <w:rsid w:val="00202CFE"/>
    <w:rsid w:val="002071F8"/>
    <w:rsid w:val="00207D5A"/>
    <w:rsid w:val="002135B9"/>
    <w:rsid w:val="00230450"/>
    <w:rsid w:val="00232742"/>
    <w:rsid w:val="00240361"/>
    <w:rsid w:val="00251D24"/>
    <w:rsid w:val="00257894"/>
    <w:rsid w:val="00261EC8"/>
    <w:rsid w:val="00263242"/>
    <w:rsid w:val="00270D1C"/>
    <w:rsid w:val="00286B54"/>
    <w:rsid w:val="00293C85"/>
    <w:rsid w:val="002A2008"/>
    <w:rsid w:val="002A45B3"/>
    <w:rsid w:val="002B57D8"/>
    <w:rsid w:val="002B6D5E"/>
    <w:rsid w:val="002C4DE3"/>
    <w:rsid w:val="002C60B1"/>
    <w:rsid w:val="002C79E1"/>
    <w:rsid w:val="002D1448"/>
    <w:rsid w:val="002D28DC"/>
    <w:rsid w:val="002E0E8C"/>
    <w:rsid w:val="002E1757"/>
    <w:rsid w:val="002E6CC5"/>
    <w:rsid w:val="002E7075"/>
    <w:rsid w:val="002E7573"/>
    <w:rsid w:val="002F0FA3"/>
    <w:rsid w:val="00301168"/>
    <w:rsid w:val="00303BDC"/>
    <w:rsid w:val="00303E3F"/>
    <w:rsid w:val="00314240"/>
    <w:rsid w:val="003239BD"/>
    <w:rsid w:val="00335FB6"/>
    <w:rsid w:val="003614FD"/>
    <w:rsid w:val="003778FB"/>
    <w:rsid w:val="0038189A"/>
    <w:rsid w:val="00385DCB"/>
    <w:rsid w:val="00392EDF"/>
    <w:rsid w:val="003A1022"/>
    <w:rsid w:val="003A69CD"/>
    <w:rsid w:val="003A78B2"/>
    <w:rsid w:val="003B0ACA"/>
    <w:rsid w:val="003B6C67"/>
    <w:rsid w:val="003C1A17"/>
    <w:rsid w:val="003C68B1"/>
    <w:rsid w:val="003E118B"/>
    <w:rsid w:val="003E25FA"/>
    <w:rsid w:val="003E34D4"/>
    <w:rsid w:val="003E393C"/>
    <w:rsid w:val="003F454E"/>
    <w:rsid w:val="004005E4"/>
    <w:rsid w:val="00407531"/>
    <w:rsid w:val="00412E5F"/>
    <w:rsid w:val="00425AA6"/>
    <w:rsid w:val="00426494"/>
    <w:rsid w:val="00426EF8"/>
    <w:rsid w:val="00427EA2"/>
    <w:rsid w:val="00434ED7"/>
    <w:rsid w:val="00435EC3"/>
    <w:rsid w:val="004360FF"/>
    <w:rsid w:val="0045147F"/>
    <w:rsid w:val="00453E5F"/>
    <w:rsid w:val="00464052"/>
    <w:rsid w:val="0046612A"/>
    <w:rsid w:val="00484FB2"/>
    <w:rsid w:val="00496D47"/>
    <w:rsid w:val="004A0A30"/>
    <w:rsid w:val="004A33B0"/>
    <w:rsid w:val="004B4566"/>
    <w:rsid w:val="004B6DCA"/>
    <w:rsid w:val="004C140C"/>
    <w:rsid w:val="004C1BC6"/>
    <w:rsid w:val="004C63E4"/>
    <w:rsid w:val="004E3A5B"/>
    <w:rsid w:val="004E5A2E"/>
    <w:rsid w:val="004F3ED1"/>
    <w:rsid w:val="004F5AA5"/>
    <w:rsid w:val="004F793E"/>
    <w:rsid w:val="00504AE1"/>
    <w:rsid w:val="00515B26"/>
    <w:rsid w:val="00515BB3"/>
    <w:rsid w:val="00517985"/>
    <w:rsid w:val="005314BA"/>
    <w:rsid w:val="00534E21"/>
    <w:rsid w:val="005353D0"/>
    <w:rsid w:val="00540664"/>
    <w:rsid w:val="0054171C"/>
    <w:rsid w:val="00545486"/>
    <w:rsid w:val="00550073"/>
    <w:rsid w:val="005524D4"/>
    <w:rsid w:val="00552861"/>
    <w:rsid w:val="00555FFE"/>
    <w:rsid w:val="00556EAF"/>
    <w:rsid w:val="00561DB9"/>
    <w:rsid w:val="00571C62"/>
    <w:rsid w:val="00577CFC"/>
    <w:rsid w:val="00580BC5"/>
    <w:rsid w:val="00585186"/>
    <w:rsid w:val="00586E7B"/>
    <w:rsid w:val="005A4B2B"/>
    <w:rsid w:val="005A5828"/>
    <w:rsid w:val="005B0424"/>
    <w:rsid w:val="005B24C4"/>
    <w:rsid w:val="005B4CDD"/>
    <w:rsid w:val="005D37B0"/>
    <w:rsid w:val="005E2DAD"/>
    <w:rsid w:val="005E75E2"/>
    <w:rsid w:val="005F7AE1"/>
    <w:rsid w:val="006041E4"/>
    <w:rsid w:val="0061756D"/>
    <w:rsid w:val="0062410C"/>
    <w:rsid w:val="006254C9"/>
    <w:rsid w:val="00632154"/>
    <w:rsid w:val="00632EEC"/>
    <w:rsid w:val="00646BC1"/>
    <w:rsid w:val="006617F3"/>
    <w:rsid w:val="00667D2D"/>
    <w:rsid w:val="00670CB6"/>
    <w:rsid w:val="00670E64"/>
    <w:rsid w:val="00675895"/>
    <w:rsid w:val="006955C4"/>
    <w:rsid w:val="006A200B"/>
    <w:rsid w:val="006C269D"/>
    <w:rsid w:val="006C4F19"/>
    <w:rsid w:val="006C659D"/>
    <w:rsid w:val="006D6046"/>
    <w:rsid w:val="006D7F8C"/>
    <w:rsid w:val="006F0919"/>
    <w:rsid w:val="00706ACB"/>
    <w:rsid w:val="00706D32"/>
    <w:rsid w:val="007127E1"/>
    <w:rsid w:val="0071508D"/>
    <w:rsid w:val="007159A2"/>
    <w:rsid w:val="00715BD0"/>
    <w:rsid w:val="00720AF1"/>
    <w:rsid w:val="00727177"/>
    <w:rsid w:val="00727461"/>
    <w:rsid w:val="00731A9A"/>
    <w:rsid w:val="007351E3"/>
    <w:rsid w:val="00740D27"/>
    <w:rsid w:val="0074302B"/>
    <w:rsid w:val="0074564B"/>
    <w:rsid w:val="00770A72"/>
    <w:rsid w:val="00775B2E"/>
    <w:rsid w:val="00776E60"/>
    <w:rsid w:val="007773E3"/>
    <w:rsid w:val="00780968"/>
    <w:rsid w:val="00793BEB"/>
    <w:rsid w:val="007A1086"/>
    <w:rsid w:val="007C1BE8"/>
    <w:rsid w:val="007D249A"/>
    <w:rsid w:val="007D30F8"/>
    <w:rsid w:val="007D31F9"/>
    <w:rsid w:val="007E3273"/>
    <w:rsid w:val="007E4637"/>
    <w:rsid w:val="007E5A7F"/>
    <w:rsid w:val="007E74C5"/>
    <w:rsid w:val="0080455F"/>
    <w:rsid w:val="00804EAF"/>
    <w:rsid w:val="00805070"/>
    <w:rsid w:val="00805695"/>
    <w:rsid w:val="00805D6A"/>
    <w:rsid w:val="00821B1B"/>
    <w:rsid w:val="008509D6"/>
    <w:rsid w:val="00856400"/>
    <w:rsid w:val="00861651"/>
    <w:rsid w:val="00862728"/>
    <w:rsid w:val="00867995"/>
    <w:rsid w:val="00870B8B"/>
    <w:rsid w:val="00876B11"/>
    <w:rsid w:val="00876B1D"/>
    <w:rsid w:val="00885F21"/>
    <w:rsid w:val="008977C9"/>
    <w:rsid w:val="008A0528"/>
    <w:rsid w:val="008A0CE5"/>
    <w:rsid w:val="008A2573"/>
    <w:rsid w:val="008A5940"/>
    <w:rsid w:val="008B08FF"/>
    <w:rsid w:val="008B1163"/>
    <w:rsid w:val="008B61D8"/>
    <w:rsid w:val="008C755A"/>
    <w:rsid w:val="008D1530"/>
    <w:rsid w:val="008F2A2B"/>
    <w:rsid w:val="008F687D"/>
    <w:rsid w:val="00900E0B"/>
    <w:rsid w:val="00901544"/>
    <w:rsid w:val="00901BB9"/>
    <w:rsid w:val="0090330B"/>
    <w:rsid w:val="009118F5"/>
    <w:rsid w:val="00917D8E"/>
    <w:rsid w:val="009201F0"/>
    <w:rsid w:val="00920DCC"/>
    <w:rsid w:val="00922400"/>
    <w:rsid w:val="00924693"/>
    <w:rsid w:val="00930BB2"/>
    <w:rsid w:val="00937E70"/>
    <w:rsid w:val="00962FE5"/>
    <w:rsid w:val="0097034A"/>
    <w:rsid w:val="00975780"/>
    <w:rsid w:val="009760A2"/>
    <w:rsid w:val="009764D3"/>
    <w:rsid w:val="009811AD"/>
    <w:rsid w:val="00981CD2"/>
    <w:rsid w:val="0099178C"/>
    <w:rsid w:val="009A320A"/>
    <w:rsid w:val="009A41D4"/>
    <w:rsid w:val="009B148C"/>
    <w:rsid w:val="009B7C67"/>
    <w:rsid w:val="009C1C77"/>
    <w:rsid w:val="009C35FA"/>
    <w:rsid w:val="009C7D22"/>
    <w:rsid w:val="009E1E9A"/>
    <w:rsid w:val="009E7013"/>
    <w:rsid w:val="009F08DC"/>
    <w:rsid w:val="009F2396"/>
    <w:rsid w:val="009F2AE8"/>
    <w:rsid w:val="00A002A3"/>
    <w:rsid w:val="00A027B0"/>
    <w:rsid w:val="00A03478"/>
    <w:rsid w:val="00A24E3A"/>
    <w:rsid w:val="00A31DE6"/>
    <w:rsid w:val="00A32A30"/>
    <w:rsid w:val="00A33121"/>
    <w:rsid w:val="00A34071"/>
    <w:rsid w:val="00A40897"/>
    <w:rsid w:val="00A470B3"/>
    <w:rsid w:val="00A50D5A"/>
    <w:rsid w:val="00A610F8"/>
    <w:rsid w:val="00A67A23"/>
    <w:rsid w:val="00A74476"/>
    <w:rsid w:val="00A830AA"/>
    <w:rsid w:val="00A9137F"/>
    <w:rsid w:val="00AA516D"/>
    <w:rsid w:val="00AA6BD9"/>
    <w:rsid w:val="00AD16E7"/>
    <w:rsid w:val="00AD7264"/>
    <w:rsid w:val="00AE1C9A"/>
    <w:rsid w:val="00AE1EED"/>
    <w:rsid w:val="00AF0D6F"/>
    <w:rsid w:val="00B020DA"/>
    <w:rsid w:val="00B0560E"/>
    <w:rsid w:val="00B0606B"/>
    <w:rsid w:val="00B100DF"/>
    <w:rsid w:val="00B138D9"/>
    <w:rsid w:val="00B13C6C"/>
    <w:rsid w:val="00B22702"/>
    <w:rsid w:val="00B2455C"/>
    <w:rsid w:val="00B24D59"/>
    <w:rsid w:val="00B25C79"/>
    <w:rsid w:val="00B3535E"/>
    <w:rsid w:val="00B43BC7"/>
    <w:rsid w:val="00B52D85"/>
    <w:rsid w:val="00B566A1"/>
    <w:rsid w:val="00B7310E"/>
    <w:rsid w:val="00B739F0"/>
    <w:rsid w:val="00B8016F"/>
    <w:rsid w:val="00B81345"/>
    <w:rsid w:val="00B83C4D"/>
    <w:rsid w:val="00B92B15"/>
    <w:rsid w:val="00BA27BA"/>
    <w:rsid w:val="00BB0422"/>
    <w:rsid w:val="00BB0CF3"/>
    <w:rsid w:val="00BC0110"/>
    <w:rsid w:val="00BE075D"/>
    <w:rsid w:val="00BE6167"/>
    <w:rsid w:val="00BE73AB"/>
    <w:rsid w:val="00BF40AD"/>
    <w:rsid w:val="00BF71E7"/>
    <w:rsid w:val="00BF7842"/>
    <w:rsid w:val="00BF7AAD"/>
    <w:rsid w:val="00C010BA"/>
    <w:rsid w:val="00C0513C"/>
    <w:rsid w:val="00C07B21"/>
    <w:rsid w:val="00C10974"/>
    <w:rsid w:val="00C118D6"/>
    <w:rsid w:val="00C16F58"/>
    <w:rsid w:val="00C23682"/>
    <w:rsid w:val="00C3127F"/>
    <w:rsid w:val="00C31612"/>
    <w:rsid w:val="00C3506B"/>
    <w:rsid w:val="00C37D85"/>
    <w:rsid w:val="00C4448D"/>
    <w:rsid w:val="00C4574E"/>
    <w:rsid w:val="00C53C1B"/>
    <w:rsid w:val="00C53D7A"/>
    <w:rsid w:val="00C57A3D"/>
    <w:rsid w:val="00C71CF4"/>
    <w:rsid w:val="00C81B72"/>
    <w:rsid w:val="00C9199F"/>
    <w:rsid w:val="00C9422D"/>
    <w:rsid w:val="00CA14C7"/>
    <w:rsid w:val="00CA1F62"/>
    <w:rsid w:val="00CA42C8"/>
    <w:rsid w:val="00CA4E6A"/>
    <w:rsid w:val="00CA66FC"/>
    <w:rsid w:val="00CA7DAB"/>
    <w:rsid w:val="00CB55F3"/>
    <w:rsid w:val="00CE5779"/>
    <w:rsid w:val="00CE60F1"/>
    <w:rsid w:val="00CE6344"/>
    <w:rsid w:val="00CF237D"/>
    <w:rsid w:val="00CF516D"/>
    <w:rsid w:val="00CF5962"/>
    <w:rsid w:val="00CF646F"/>
    <w:rsid w:val="00CF6AF2"/>
    <w:rsid w:val="00D02352"/>
    <w:rsid w:val="00D13BD8"/>
    <w:rsid w:val="00D14113"/>
    <w:rsid w:val="00D20C85"/>
    <w:rsid w:val="00D211D3"/>
    <w:rsid w:val="00D273C9"/>
    <w:rsid w:val="00D377A4"/>
    <w:rsid w:val="00D42135"/>
    <w:rsid w:val="00D472A0"/>
    <w:rsid w:val="00D53C59"/>
    <w:rsid w:val="00D56CAF"/>
    <w:rsid w:val="00D56E73"/>
    <w:rsid w:val="00D623F0"/>
    <w:rsid w:val="00D6246B"/>
    <w:rsid w:val="00D64215"/>
    <w:rsid w:val="00D67E43"/>
    <w:rsid w:val="00D720C8"/>
    <w:rsid w:val="00D724AC"/>
    <w:rsid w:val="00D73490"/>
    <w:rsid w:val="00D8238D"/>
    <w:rsid w:val="00D92785"/>
    <w:rsid w:val="00D940E1"/>
    <w:rsid w:val="00D95F43"/>
    <w:rsid w:val="00DA6CA7"/>
    <w:rsid w:val="00DB0DD9"/>
    <w:rsid w:val="00DB21A8"/>
    <w:rsid w:val="00DB4B11"/>
    <w:rsid w:val="00DB696C"/>
    <w:rsid w:val="00DD546A"/>
    <w:rsid w:val="00DD6613"/>
    <w:rsid w:val="00DE200B"/>
    <w:rsid w:val="00DE3895"/>
    <w:rsid w:val="00DE4D9C"/>
    <w:rsid w:val="00DE773B"/>
    <w:rsid w:val="00DE7F74"/>
    <w:rsid w:val="00DF63D8"/>
    <w:rsid w:val="00E02935"/>
    <w:rsid w:val="00E1536A"/>
    <w:rsid w:val="00E275AB"/>
    <w:rsid w:val="00E276E1"/>
    <w:rsid w:val="00E308D7"/>
    <w:rsid w:val="00E30954"/>
    <w:rsid w:val="00E31595"/>
    <w:rsid w:val="00E35956"/>
    <w:rsid w:val="00E36137"/>
    <w:rsid w:val="00E36922"/>
    <w:rsid w:val="00E36C38"/>
    <w:rsid w:val="00E42BA5"/>
    <w:rsid w:val="00E42E1D"/>
    <w:rsid w:val="00E44535"/>
    <w:rsid w:val="00E47D9C"/>
    <w:rsid w:val="00E64905"/>
    <w:rsid w:val="00E81E5F"/>
    <w:rsid w:val="00E84AB4"/>
    <w:rsid w:val="00E84ED9"/>
    <w:rsid w:val="00E9164C"/>
    <w:rsid w:val="00EA1C64"/>
    <w:rsid w:val="00EA7988"/>
    <w:rsid w:val="00EC05D0"/>
    <w:rsid w:val="00EC2054"/>
    <w:rsid w:val="00EC3515"/>
    <w:rsid w:val="00EC4FD6"/>
    <w:rsid w:val="00EC500A"/>
    <w:rsid w:val="00EC604E"/>
    <w:rsid w:val="00ED1C32"/>
    <w:rsid w:val="00ED3DF6"/>
    <w:rsid w:val="00ED606E"/>
    <w:rsid w:val="00EE7CBB"/>
    <w:rsid w:val="00EF215D"/>
    <w:rsid w:val="00EF79FE"/>
    <w:rsid w:val="00EF7AC2"/>
    <w:rsid w:val="00F14020"/>
    <w:rsid w:val="00F224C6"/>
    <w:rsid w:val="00F27113"/>
    <w:rsid w:val="00F305D0"/>
    <w:rsid w:val="00F31242"/>
    <w:rsid w:val="00F31B8C"/>
    <w:rsid w:val="00F44271"/>
    <w:rsid w:val="00F502D5"/>
    <w:rsid w:val="00F51BD2"/>
    <w:rsid w:val="00F525C0"/>
    <w:rsid w:val="00F6214B"/>
    <w:rsid w:val="00F75701"/>
    <w:rsid w:val="00F80F00"/>
    <w:rsid w:val="00F815C4"/>
    <w:rsid w:val="00F8460C"/>
    <w:rsid w:val="00F94147"/>
    <w:rsid w:val="00F94A11"/>
    <w:rsid w:val="00FA31EC"/>
    <w:rsid w:val="00FB0680"/>
    <w:rsid w:val="00FB0E59"/>
    <w:rsid w:val="00FB10DC"/>
    <w:rsid w:val="00FB36E0"/>
    <w:rsid w:val="00FC5652"/>
    <w:rsid w:val="00FC6AE0"/>
    <w:rsid w:val="00FC6BCB"/>
    <w:rsid w:val="00FD4784"/>
    <w:rsid w:val="00FD6173"/>
    <w:rsid w:val="00FD7E4F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9700F9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53C1B"/>
    <w:pPr>
      <w:suppressLineNumbers/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adpisyostatn"/>
    <w:next w:val="Prvnodstavecprce"/>
    <w:link w:val="Nadpis1Char"/>
    <w:uiPriority w:val="9"/>
    <w:qFormat/>
    <w:rsid w:val="001D18D1"/>
    <w:pPr>
      <w:pageBreakBefore/>
      <w:numPr>
        <w:numId w:val="3"/>
      </w:numPr>
      <w:ind w:left="454" w:hanging="454"/>
      <w:outlineLvl w:val="0"/>
    </w:pPr>
    <w:rPr>
      <w:rFonts w:eastAsiaTheme="majorEastAsia" w:cstheme="majorBidi"/>
      <w:color w:val="000000" w:themeColor="text1"/>
      <w:szCs w:val="40"/>
    </w:rPr>
  </w:style>
  <w:style w:type="paragraph" w:styleId="Nadpis2">
    <w:name w:val="heading 2"/>
    <w:basedOn w:val="Nadpisyostatn"/>
    <w:next w:val="Prvnodstavecprce"/>
    <w:link w:val="Nadpis2Char"/>
    <w:uiPriority w:val="9"/>
    <w:unhideWhenUsed/>
    <w:qFormat/>
    <w:rsid w:val="004005E4"/>
    <w:pPr>
      <w:numPr>
        <w:ilvl w:val="1"/>
        <w:numId w:val="3"/>
      </w:numPr>
      <w:spacing w:before="300" w:after="0" w:line="360" w:lineRule="exact"/>
      <w:ind w:left="737" w:hanging="737"/>
      <w:outlineLvl w:val="1"/>
    </w:pPr>
    <w:rPr>
      <w:rFonts w:eastAsiaTheme="majorEastAsia" w:cstheme="majorBidi"/>
      <w:color w:val="000000" w:themeColor="text1"/>
      <w:sz w:val="28"/>
      <w:szCs w:val="32"/>
    </w:rPr>
  </w:style>
  <w:style w:type="paragraph" w:styleId="Nadpis3">
    <w:name w:val="heading 3"/>
    <w:basedOn w:val="Nadpisyostatn"/>
    <w:next w:val="Prvnodstavecprce"/>
    <w:link w:val="Nadpis3Char"/>
    <w:uiPriority w:val="9"/>
    <w:unhideWhenUsed/>
    <w:qFormat/>
    <w:rsid w:val="004005E4"/>
    <w:pPr>
      <w:numPr>
        <w:ilvl w:val="2"/>
        <w:numId w:val="3"/>
      </w:numPr>
      <w:spacing w:before="300" w:after="0" w:line="320" w:lineRule="atLeast"/>
      <w:ind w:left="1021" w:hanging="1021"/>
      <w:outlineLvl w:val="2"/>
    </w:pPr>
    <w:rPr>
      <w:rFonts w:eastAsiaTheme="majorEastAsia" w:cstheme="majorBidi"/>
      <w:color w:val="000000" w:themeColor="text1"/>
      <w:sz w:val="24"/>
    </w:rPr>
  </w:style>
  <w:style w:type="paragraph" w:styleId="Nadpis4">
    <w:name w:val="heading 4"/>
    <w:basedOn w:val="Nadpis3"/>
    <w:next w:val="Prvnodstavecprce"/>
    <w:link w:val="Nadpis4Char"/>
    <w:uiPriority w:val="9"/>
    <w:unhideWhenUsed/>
    <w:qFormat/>
    <w:rsid w:val="004005E4"/>
    <w:pPr>
      <w:numPr>
        <w:ilvl w:val="3"/>
      </w:numPr>
      <w:ind w:left="1021" w:hanging="1021"/>
      <w:outlineLvl w:val="3"/>
    </w:pPr>
    <w:rPr>
      <w:iCs/>
    </w:rPr>
  </w:style>
  <w:style w:type="paragraph" w:styleId="Nadpis5">
    <w:name w:val="heading 5"/>
    <w:basedOn w:val="Nadpis3"/>
    <w:next w:val="Prvnodstavecprce"/>
    <w:link w:val="Nadpis5Char"/>
    <w:uiPriority w:val="9"/>
    <w:unhideWhenUsed/>
    <w:qFormat/>
    <w:rsid w:val="004005E4"/>
    <w:pPr>
      <w:numPr>
        <w:ilvl w:val="4"/>
      </w:numPr>
      <w:ind w:left="1134" w:hanging="1134"/>
      <w:outlineLvl w:val="4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5956"/>
    <w:pPr>
      <w:keepNext/>
      <w:keepLines/>
      <w:numPr>
        <w:ilvl w:val="5"/>
        <w:numId w:val="3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5956"/>
    <w:pPr>
      <w:keepNext/>
      <w:keepLines/>
      <w:numPr>
        <w:ilvl w:val="6"/>
        <w:numId w:val="3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5956"/>
    <w:pPr>
      <w:keepNext/>
      <w:keepLines/>
      <w:numPr>
        <w:ilvl w:val="7"/>
        <w:numId w:val="3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5956"/>
    <w:pPr>
      <w:keepNext/>
      <w:keepLines/>
      <w:numPr>
        <w:ilvl w:val="8"/>
        <w:numId w:val="3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8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4005E4"/>
    <w:rPr>
      <w:rFonts w:ascii="Arial" w:eastAsiaTheme="majorEastAsia" w:hAnsi="Arial" w:cstheme="majorBidi"/>
      <w:b/>
      <w:bCs/>
      <w:iCs/>
      <w:color w:val="000000" w:themeColor="text1"/>
      <w:sz w:val="24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59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59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59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5956"/>
    <w:rPr>
      <w:rFonts w:eastAsiaTheme="majorEastAsia" w:cstheme="majorBidi"/>
      <w:color w:val="272727" w:themeColor="text1" w:themeTint="D8"/>
    </w:rPr>
  </w:style>
  <w:style w:type="character" w:customStyle="1" w:styleId="NadpisyostatnChar">
    <w:name w:val="Nadpisy ostatní Char"/>
    <w:basedOn w:val="Standardnpsmoodstavce"/>
    <w:link w:val="Nadpisyostatn"/>
    <w:rsid w:val="008A5940"/>
    <w:rPr>
      <w:rFonts w:ascii="Arial" w:hAnsi="Arial" w:cs="Arial"/>
      <w:b/>
      <w:bCs/>
      <w:sz w:val="32"/>
      <w:szCs w:val="28"/>
    </w:rPr>
  </w:style>
  <w:style w:type="character" w:customStyle="1" w:styleId="NadpisyseznamyChar">
    <w:name w:val="Nadpisy seznamy Char"/>
    <w:basedOn w:val="NadpisyostatnChar"/>
    <w:link w:val="Nadpisyseznamy"/>
    <w:rsid w:val="00C53D7A"/>
    <w:rPr>
      <w:rFonts w:ascii="Arial" w:hAnsi="Arial" w:cs="Arial"/>
      <w:b/>
      <w:bCs/>
      <w:sz w:val="32"/>
      <w:szCs w:val="28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359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E359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next w:val="Prvnodstavecprce"/>
    <w:link w:val="CittChar"/>
    <w:uiPriority w:val="29"/>
    <w:qFormat/>
    <w:rsid w:val="00C53C1B"/>
    <w:pPr>
      <w:suppressLineNumbers/>
      <w:spacing w:before="240" w:after="240" w:line="300" w:lineRule="atLeast"/>
      <w:ind w:left="794"/>
      <w:jc w:val="both"/>
    </w:pPr>
    <w:rPr>
      <w:rFonts w:ascii="Times New Roman" w:hAnsi="Times New Roman"/>
      <w:iCs/>
      <w:color w:val="000000" w:themeColor="text1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C53C1B"/>
    <w:rPr>
      <w:rFonts w:ascii="Times New Roman" w:hAnsi="Times New Roman"/>
      <w:iCs/>
      <w:color w:val="000000" w:themeColor="text1"/>
      <w:sz w:val="24"/>
    </w:rPr>
  </w:style>
  <w:style w:type="paragraph" w:styleId="Odstavecseseznamem">
    <w:name w:val="List Paragraph"/>
    <w:basedOn w:val="Normln"/>
    <w:uiPriority w:val="34"/>
    <w:qFormat/>
    <w:rsid w:val="00E3595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595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5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595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595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4E21"/>
  </w:style>
  <w:style w:type="paragraph" w:styleId="Zpat">
    <w:name w:val="footer"/>
    <w:basedOn w:val="Normln"/>
    <w:link w:val="Zpat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4E21"/>
  </w:style>
  <w:style w:type="paragraph" w:customStyle="1" w:styleId="Titulkanzev">
    <w:name w:val="Titulka: název"/>
    <w:qFormat/>
    <w:rsid w:val="002E0E8C"/>
    <w:pPr>
      <w:suppressAutoHyphens/>
      <w:spacing w:after="0" w:line="500" w:lineRule="exact"/>
      <w:jc w:val="right"/>
    </w:pPr>
    <w:rPr>
      <w:rFonts w:ascii="Arial" w:hAnsi="Arial" w:cs="Arial"/>
      <w:b/>
      <w:bCs/>
      <w:color w:val="F57800"/>
      <w:sz w:val="36"/>
      <w:szCs w:val="48"/>
    </w:rPr>
  </w:style>
  <w:style w:type="paragraph" w:customStyle="1" w:styleId="Titulkaautor">
    <w:name w:val="Titulka: autor"/>
    <w:next w:val="Titulkainfoprce"/>
    <w:link w:val="TitulkaautorChar"/>
    <w:qFormat/>
    <w:rsid w:val="007E4637"/>
    <w:pPr>
      <w:suppressAutoHyphens/>
      <w:spacing w:after="240" w:line="240" w:lineRule="auto"/>
      <w:jc w:val="right"/>
    </w:pPr>
    <w:rPr>
      <w:rFonts w:ascii="Arial" w:hAnsi="Arial" w:cs="Arial"/>
      <w:sz w:val="34"/>
      <w:szCs w:val="36"/>
    </w:rPr>
  </w:style>
  <w:style w:type="paragraph" w:customStyle="1" w:styleId="Titulkainfoprce">
    <w:name w:val="Titulka: info práce"/>
    <w:link w:val="TitulkainfoprceChar"/>
    <w:qFormat/>
    <w:rsid w:val="00A03478"/>
    <w:pPr>
      <w:spacing w:after="0" w:line="240" w:lineRule="auto"/>
      <w:jc w:val="right"/>
    </w:pPr>
    <w:rPr>
      <w:rFonts w:ascii="Arial" w:hAnsi="Arial" w:cs="Arial"/>
      <w:b/>
      <w:bCs/>
      <w:sz w:val="30"/>
      <w:szCs w:val="32"/>
    </w:rPr>
  </w:style>
  <w:style w:type="character" w:styleId="Zstupntext">
    <w:name w:val="Placeholder Text"/>
    <w:basedOn w:val="Standardnpsmoodstavce"/>
    <w:uiPriority w:val="99"/>
    <w:semiHidden/>
    <w:rsid w:val="00177188"/>
    <w:rPr>
      <w:color w:val="666666"/>
    </w:rPr>
  </w:style>
  <w:style w:type="paragraph" w:customStyle="1" w:styleId="Upozornn">
    <w:name w:val="Upozornění"/>
    <w:rsid w:val="009F08DC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 w:val="24"/>
      <w:szCs w:val="16"/>
      <w:lang w:eastAsia="cs-CZ"/>
      <w14:ligatures w14:val="none"/>
    </w:rPr>
  </w:style>
  <w:style w:type="paragraph" w:customStyle="1" w:styleId="Default">
    <w:name w:val="Default"/>
    <w:rsid w:val="00436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  <w:style w:type="paragraph" w:customStyle="1" w:styleId="Nadpisyostatn">
    <w:name w:val="Nadpisy ostatní"/>
    <w:basedOn w:val="Normln"/>
    <w:next w:val="Textyostatn"/>
    <w:link w:val="NadpisyostatnChar"/>
    <w:qFormat/>
    <w:rsid w:val="008A5940"/>
    <w:pPr>
      <w:keepNext/>
      <w:keepLines/>
      <w:suppressAutoHyphens/>
      <w:spacing w:after="600" w:line="400" w:lineRule="exact"/>
    </w:pPr>
    <w:rPr>
      <w:rFonts w:ascii="Arial" w:hAnsi="Arial" w:cs="Arial"/>
      <w:b/>
      <w:bCs/>
      <w:sz w:val="32"/>
      <w:szCs w:val="28"/>
    </w:rPr>
  </w:style>
  <w:style w:type="paragraph" w:customStyle="1" w:styleId="Textyostatn">
    <w:name w:val="Texty ostatní"/>
    <w:basedOn w:val="Normln"/>
    <w:qFormat/>
    <w:rsid w:val="00D14113"/>
    <w:pPr>
      <w:spacing w:line="300" w:lineRule="atLeast"/>
      <w:jc w:val="both"/>
    </w:pPr>
  </w:style>
  <w:style w:type="paragraph" w:customStyle="1" w:styleId="Prvnodstavecprce">
    <w:name w:val="První odstavec práce"/>
    <w:basedOn w:val="Normln"/>
    <w:next w:val="Dalodstavceprce"/>
    <w:link w:val="PrvnodstavecprceChar"/>
    <w:uiPriority w:val="9"/>
    <w:qFormat/>
    <w:rsid w:val="00804EAF"/>
    <w:pPr>
      <w:spacing w:line="300" w:lineRule="atLeast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character" w:customStyle="1" w:styleId="PrvnodstavecprceChar">
    <w:name w:val="První odstavec práce Char"/>
    <w:basedOn w:val="Standardnpsmoodstavce"/>
    <w:link w:val="Prvnodstavecprce"/>
    <w:uiPriority w:val="9"/>
    <w:rsid w:val="00804EAF"/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7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785"/>
    <w:rPr>
      <w:rFonts w:ascii="Segoe UI" w:hAnsi="Segoe UI" w:cs="Segoe UI"/>
      <w:sz w:val="18"/>
      <w:szCs w:val="18"/>
    </w:rPr>
  </w:style>
  <w:style w:type="paragraph" w:customStyle="1" w:styleId="Seznamzkratek">
    <w:name w:val="Seznam zkratek"/>
    <w:basedOn w:val="Normln"/>
    <w:rsid w:val="00CE6344"/>
    <w:pPr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paragraph" w:customStyle="1" w:styleId="Nadpisyseznamy">
    <w:name w:val="Nadpisy seznamy"/>
    <w:basedOn w:val="Nadpisyostatn"/>
    <w:next w:val="Textyostatn"/>
    <w:link w:val="NadpisyseznamyChar"/>
    <w:qFormat/>
    <w:rsid w:val="00C53D7A"/>
    <w:pPr>
      <w:pageBreakBefore/>
      <w:outlineLvl w:val="0"/>
    </w:pPr>
  </w:style>
  <w:style w:type="paragraph" w:customStyle="1" w:styleId="Dalodstavceprce">
    <w:name w:val="Další odstavce práce"/>
    <w:basedOn w:val="Normln"/>
    <w:link w:val="DalodstavceprceChar"/>
    <w:uiPriority w:val="10"/>
    <w:qFormat/>
    <w:rsid w:val="00142361"/>
    <w:pPr>
      <w:spacing w:line="300" w:lineRule="atLeast"/>
      <w:ind w:firstLine="454"/>
      <w:jc w:val="both"/>
    </w:pPr>
    <w:rPr>
      <w:rFonts w:eastAsia="Times New Roman" w:cs="Times New Roman"/>
      <w:kern w:val="0"/>
      <w:szCs w:val="24"/>
      <w:lang w:eastAsia="cs-CZ"/>
      <w14:ligatures w14:val="none"/>
    </w:rPr>
  </w:style>
  <w:style w:type="character" w:customStyle="1" w:styleId="DalodstavceprceChar">
    <w:name w:val="Další odstavce práce Char"/>
    <w:basedOn w:val="Standardnpsmoodstavce"/>
    <w:link w:val="Dalodstavceprce"/>
    <w:uiPriority w:val="10"/>
    <w:rsid w:val="00142361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Nadpisyvodazvr">
    <w:name w:val="Nadpisy úvod a závěr"/>
    <w:basedOn w:val="Nadpisyostatn"/>
    <w:next w:val="Prvnodstavecprce"/>
    <w:link w:val="NadpisyvodazvrChar"/>
    <w:qFormat/>
    <w:rsid w:val="00C53D7A"/>
    <w:pPr>
      <w:pageBreakBefore/>
      <w:outlineLvl w:val="0"/>
    </w:pPr>
  </w:style>
  <w:style w:type="paragraph" w:styleId="Nadpisobsahu">
    <w:name w:val="TOC Heading"/>
    <w:basedOn w:val="Nadpis1"/>
    <w:next w:val="Normln"/>
    <w:uiPriority w:val="39"/>
    <w:unhideWhenUsed/>
    <w:qFormat/>
    <w:rsid w:val="00550073"/>
    <w:pPr>
      <w:numPr>
        <w:numId w:val="0"/>
      </w:numPr>
      <w:suppressAutoHyphens w:val="0"/>
      <w:outlineLvl w:val="9"/>
    </w:pPr>
    <w:rPr>
      <w:bCs w:val="0"/>
      <w:kern w:val="0"/>
      <w:szCs w:val="32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EC4FD6"/>
    <w:pPr>
      <w:tabs>
        <w:tab w:val="right" w:leader="dot" w:pos="8777"/>
      </w:tabs>
      <w:spacing w:before="120" w:after="12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720AF1"/>
    <w:pPr>
      <w:spacing w:before="120"/>
      <w:ind w:left="238"/>
    </w:pPr>
  </w:style>
  <w:style w:type="paragraph" w:styleId="Obsah3">
    <w:name w:val="toc 3"/>
    <w:basedOn w:val="Normln"/>
    <w:next w:val="Normln"/>
    <w:autoRedefine/>
    <w:uiPriority w:val="39"/>
    <w:unhideWhenUsed/>
    <w:rsid w:val="00C53D7A"/>
    <w:pPr>
      <w:spacing w:before="120" w:line="280" w:lineRule="atLeast"/>
      <w:ind w:left="482"/>
    </w:pPr>
  </w:style>
  <w:style w:type="character" w:styleId="Hypertextovodkaz">
    <w:name w:val="Hyperlink"/>
    <w:basedOn w:val="Standardnpsmoodstavce"/>
    <w:uiPriority w:val="99"/>
    <w:unhideWhenUsed/>
    <w:rsid w:val="00555FFE"/>
    <w:rPr>
      <w:rFonts w:ascii="Times New Roman" w:hAnsi="Times New Roman"/>
      <w:color w:val="000000" w:themeColor="text1"/>
      <w:u w:val="single"/>
    </w:rPr>
  </w:style>
  <w:style w:type="paragraph" w:customStyle="1" w:styleId="Nadpisysti">
    <w:name w:val="Nadpisy části"/>
    <w:next w:val="Nadpis1ponadpisusti"/>
    <w:qFormat/>
    <w:rsid w:val="002071F8"/>
    <w:pPr>
      <w:pageBreakBefore/>
      <w:numPr>
        <w:numId w:val="5"/>
      </w:numPr>
      <w:suppressLineNumbers/>
      <w:suppressAutoHyphens/>
      <w:spacing w:after="3200" w:line="440" w:lineRule="exact"/>
      <w:ind w:left="454" w:hanging="454"/>
      <w:outlineLvl w:val="0"/>
    </w:pPr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yvodazvrChar">
    <w:name w:val="Nadpisy úvod a závěr Char"/>
    <w:basedOn w:val="NadpisyostatnChar"/>
    <w:link w:val="Nadpisyvodazvr"/>
    <w:rsid w:val="00C53D7A"/>
    <w:rPr>
      <w:rFonts w:ascii="Arial" w:hAnsi="Arial" w:cs="Arial"/>
      <w:b/>
      <w:bCs/>
      <w:sz w:val="32"/>
      <w:szCs w:val="28"/>
    </w:rPr>
  </w:style>
  <w:style w:type="paragraph" w:customStyle="1" w:styleId="Nadpis1ponadpisusti">
    <w:name w:val="Nadpis 1 (po nadpisu části)"/>
    <w:basedOn w:val="Nadpis1"/>
    <w:next w:val="Prvnodstavecprce"/>
    <w:link w:val="Nadpis1ponadpisustiChar"/>
    <w:qFormat/>
    <w:rsid w:val="001D18D1"/>
    <w:pPr>
      <w:pageBreakBefore w:val="0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C6AE0"/>
    <w:pPr>
      <w:tabs>
        <w:tab w:val="left" w:pos="284"/>
      </w:tabs>
      <w:spacing w:line="260" w:lineRule="atLeast"/>
      <w:ind w:left="113" w:hanging="113"/>
    </w:pPr>
    <w:rPr>
      <w:sz w:val="20"/>
      <w:szCs w:val="20"/>
    </w:rPr>
  </w:style>
  <w:style w:type="character" w:customStyle="1" w:styleId="Nadpis1ponadpisustiChar">
    <w:name w:val="Nadpis 1 (po nadpisu části) Char"/>
    <w:basedOn w:val="Nadpis1Char"/>
    <w:link w:val="Nadpis1ponadpisusti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C6AE0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2702"/>
    <w:rPr>
      <w:b/>
      <w:spacing w:val="60"/>
      <w:vertAlign w:val="superscript"/>
    </w:rPr>
  </w:style>
  <w:style w:type="paragraph" w:customStyle="1" w:styleId="Pouitzdrojeabecednseznam">
    <w:name w:val="Použité zdroje (abecední seznam)"/>
    <w:basedOn w:val="Prvnodstavecprce"/>
    <w:qFormat/>
    <w:rsid w:val="003A1022"/>
    <w:pPr>
      <w:suppressAutoHyphens/>
      <w:spacing w:line="280" w:lineRule="atLeast"/>
      <w:ind w:left="454" w:hanging="454"/>
      <w:jc w:val="left"/>
    </w:pPr>
    <w:rPr>
      <w:color w:val="000000"/>
      <w:sz w:val="22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94147"/>
    <w:rPr>
      <w:color w:val="605E5C"/>
      <w:shd w:val="clear" w:color="auto" w:fill="E1DFDD"/>
    </w:rPr>
  </w:style>
  <w:style w:type="paragraph" w:customStyle="1" w:styleId="Pouitzdrojeslovanseznam">
    <w:name w:val="Použité zdroje (číslovaný seznam)"/>
    <w:basedOn w:val="Pouitzdrojeabecednseznam"/>
    <w:qFormat/>
    <w:rsid w:val="00C31612"/>
    <w:pPr>
      <w:numPr>
        <w:numId w:val="16"/>
      </w:numPr>
      <w:ind w:left="454" w:hanging="454"/>
    </w:pPr>
  </w:style>
  <w:style w:type="paragraph" w:customStyle="1" w:styleId="Zdrojovkd">
    <w:name w:val="Zdrojový kód"/>
    <w:qFormat/>
    <w:rsid w:val="004B6DCA"/>
    <w:pPr>
      <w:suppressAutoHyphens/>
      <w:spacing w:before="120" w:after="120" w:line="260" w:lineRule="atLeast"/>
      <w:ind w:left="624" w:hanging="170"/>
      <w:contextualSpacing/>
    </w:pPr>
    <w:rPr>
      <w:rFonts w:ascii="Courier New" w:eastAsia="Times New Roman" w:hAnsi="Courier New" w:cs="Times New Roman"/>
      <w:color w:val="000000" w:themeColor="text1"/>
      <w:kern w:val="0"/>
      <w:sz w:val="20"/>
      <w:szCs w:val="24"/>
      <w14:ligatures w14:val="none"/>
    </w:rPr>
  </w:style>
  <w:style w:type="paragraph" w:styleId="slovanseznam">
    <w:name w:val="List Number"/>
    <w:basedOn w:val="Normln"/>
    <w:uiPriority w:val="99"/>
    <w:unhideWhenUsed/>
    <w:qFormat/>
    <w:rsid w:val="002071F8"/>
    <w:pPr>
      <w:numPr>
        <w:numId w:val="34"/>
      </w:numPr>
      <w:tabs>
        <w:tab w:val="num" w:pos="454"/>
      </w:tabs>
      <w:spacing w:before="120" w:after="120" w:line="300" w:lineRule="atLeast"/>
      <w:ind w:left="454" w:hanging="454"/>
      <w:contextualSpacing/>
      <w:jc w:val="both"/>
    </w:pPr>
  </w:style>
  <w:style w:type="paragraph" w:styleId="slovanseznam2">
    <w:name w:val="List Number 2"/>
    <w:basedOn w:val="Normln"/>
    <w:uiPriority w:val="99"/>
    <w:unhideWhenUsed/>
    <w:rsid w:val="005353D0"/>
    <w:pPr>
      <w:spacing w:before="120" w:after="120" w:line="300" w:lineRule="atLeast"/>
      <w:contextualSpacing/>
    </w:pPr>
  </w:style>
  <w:style w:type="paragraph" w:styleId="slovanseznam3">
    <w:name w:val="List Number 3"/>
    <w:basedOn w:val="Normln"/>
    <w:uiPriority w:val="99"/>
    <w:unhideWhenUsed/>
    <w:rsid w:val="0045147F"/>
    <w:pPr>
      <w:spacing w:before="120" w:after="120" w:line="300" w:lineRule="atLeast"/>
      <w:contextualSpacing/>
    </w:pPr>
  </w:style>
  <w:style w:type="paragraph" w:styleId="slovanseznam4">
    <w:name w:val="List Number 4"/>
    <w:basedOn w:val="Normln"/>
    <w:uiPriority w:val="99"/>
    <w:unhideWhenUsed/>
    <w:rsid w:val="0045147F"/>
    <w:pPr>
      <w:numPr>
        <w:numId w:val="22"/>
      </w:numPr>
      <w:spacing w:before="120" w:after="120" w:line="300" w:lineRule="atLeast"/>
      <w:ind w:left="1305" w:hanging="454"/>
      <w:contextualSpacing/>
    </w:pPr>
  </w:style>
  <w:style w:type="paragraph" w:styleId="slovanseznam5">
    <w:name w:val="List Number 5"/>
    <w:basedOn w:val="Normln"/>
    <w:uiPriority w:val="99"/>
    <w:unhideWhenUsed/>
    <w:rsid w:val="0045147F"/>
    <w:pPr>
      <w:numPr>
        <w:numId w:val="23"/>
      </w:numPr>
      <w:spacing w:before="120" w:after="120" w:line="300" w:lineRule="atLeast"/>
      <w:ind w:left="1588" w:hanging="454"/>
      <w:contextualSpacing/>
    </w:pPr>
  </w:style>
  <w:style w:type="paragraph" w:styleId="Seznamsodrkami">
    <w:name w:val="List Bullet"/>
    <w:basedOn w:val="Normln"/>
    <w:uiPriority w:val="99"/>
    <w:unhideWhenUsed/>
    <w:qFormat/>
    <w:rsid w:val="002071F8"/>
    <w:pPr>
      <w:numPr>
        <w:numId w:val="11"/>
      </w:numPr>
      <w:tabs>
        <w:tab w:val="clear" w:pos="360"/>
        <w:tab w:val="left" w:pos="454"/>
        <w:tab w:val="left" w:pos="907"/>
        <w:tab w:val="left" w:pos="1361"/>
        <w:tab w:val="left" w:pos="1814"/>
        <w:tab w:val="left" w:pos="2268"/>
      </w:tabs>
      <w:spacing w:before="120" w:after="120" w:line="300" w:lineRule="atLeast"/>
      <w:ind w:left="454" w:hanging="454"/>
      <w:contextualSpacing/>
      <w:jc w:val="both"/>
    </w:pPr>
  </w:style>
  <w:style w:type="paragraph" w:styleId="Seznamsodrkami2">
    <w:name w:val="List Bullet 2"/>
    <w:basedOn w:val="Normln"/>
    <w:uiPriority w:val="99"/>
    <w:unhideWhenUsed/>
    <w:rsid w:val="0045147F"/>
    <w:pPr>
      <w:numPr>
        <w:numId w:val="12"/>
      </w:numPr>
      <w:spacing w:before="120" w:after="120" w:line="300" w:lineRule="atLeast"/>
      <w:ind w:left="738" w:hanging="454"/>
      <w:contextualSpacing/>
    </w:pPr>
  </w:style>
  <w:style w:type="paragraph" w:styleId="Seznamsodrkami3">
    <w:name w:val="List Bullet 3"/>
    <w:basedOn w:val="Normln"/>
    <w:uiPriority w:val="99"/>
    <w:unhideWhenUsed/>
    <w:rsid w:val="0045147F"/>
    <w:pPr>
      <w:numPr>
        <w:numId w:val="13"/>
      </w:numPr>
      <w:spacing w:before="120" w:after="120" w:line="300" w:lineRule="atLeast"/>
      <w:ind w:left="1021" w:hanging="454"/>
      <w:contextualSpacing/>
    </w:pPr>
  </w:style>
  <w:style w:type="paragraph" w:styleId="Seznamsodrkami4">
    <w:name w:val="List Bullet 4"/>
    <w:basedOn w:val="Normln"/>
    <w:uiPriority w:val="99"/>
    <w:unhideWhenUsed/>
    <w:rsid w:val="0045147F"/>
    <w:pPr>
      <w:numPr>
        <w:numId w:val="14"/>
      </w:numPr>
      <w:spacing w:before="120" w:after="120" w:line="300" w:lineRule="atLeast"/>
      <w:ind w:left="1305" w:hanging="454"/>
      <w:contextualSpacing/>
    </w:pPr>
  </w:style>
  <w:style w:type="paragraph" w:styleId="Seznamsodrkami5">
    <w:name w:val="List Bullet 5"/>
    <w:basedOn w:val="Normln"/>
    <w:uiPriority w:val="99"/>
    <w:unhideWhenUsed/>
    <w:rsid w:val="0045147F"/>
    <w:pPr>
      <w:numPr>
        <w:numId w:val="15"/>
      </w:numPr>
      <w:spacing w:before="120" w:after="120" w:line="300" w:lineRule="atLeast"/>
      <w:ind w:left="1588" w:hanging="454"/>
      <w:contextualSpacing/>
    </w:pPr>
  </w:style>
  <w:style w:type="paragraph" w:customStyle="1" w:styleId="Obrzek">
    <w:name w:val="Obrázek"/>
    <w:basedOn w:val="Normln"/>
    <w:qFormat/>
    <w:rsid w:val="00B7310E"/>
    <w:pPr>
      <w:keepNext/>
      <w:spacing w:before="240" w:line="300" w:lineRule="atLeast"/>
      <w:jc w:val="center"/>
    </w:pPr>
    <w:rPr>
      <w:rFonts w:eastAsia="Times New Roman" w:cs="Times New Roman"/>
      <w:kern w:val="0"/>
      <w:szCs w:val="24"/>
      <w:lang w:eastAsia="cs-CZ"/>
      <w14:ligatures w14:val="none"/>
    </w:rPr>
  </w:style>
  <w:style w:type="paragraph" w:styleId="Titulek">
    <w:name w:val="caption"/>
    <w:basedOn w:val="Normln"/>
    <w:next w:val="Prvnodstavecprce"/>
    <w:uiPriority w:val="35"/>
    <w:qFormat/>
    <w:rsid w:val="008A5940"/>
    <w:pPr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Prvnodstavecprce"/>
    <w:qFormat/>
    <w:rsid w:val="00F51BD2"/>
    <w:pPr>
      <w:framePr w:hSpace="11340" w:vSpace="240" w:wrap="around" w:vAnchor="text" w:hAnchor="text" w:xAlign="center" w:y="1"/>
      <w:suppressAutoHyphens/>
      <w:suppressOverlap/>
    </w:pPr>
    <w:rPr>
      <w:rFonts w:ascii="Cambria Math" w:hAnsi="Cambria Math"/>
      <w:i/>
    </w:rPr>
  </w:style>
  <w:style w:type="paragraph" w:customStyle="1" w:styleId="Rovnicetitulek">
    <w:name w:val="Rovnice titulek"/>
    <w:basedOn w:val="Titulek"/>
    <w:qFormat/>
    <w:rsid w:val="00E1536A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paragraph" w:customStyle="1" w:styleId="Titulektabulky">
    <w:name w:val="Titulek tabulky"/>
    <w:basedOn w:val="Titulek"/>
    <w:next w:val="Prvnodstavecprce"/>
    <w:qFormat/>
    <w:rsid w:val="008A5940"/>
    <w:pPr>
      <w:keepNext/>
      <w:spacing w:before="240" w:after="120"/>
    </w:pPr>
  </w:style>
  <w:style w:type="paragraph" w:customStyle="1" w:styleId="Zdrojobrzkutabulky">
    <w:name w:val="Zdroj obrázku/tabulky"/>
    <w:basedOn w:val="Normln"/>
    <w:next w:val="Prvnodstavecprce"/>
    <w:qFormat/>
    <w:rsid w:val="00E36137"/>
    <w:pPr>
      <w:keepLine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styleId="Seznamobrzk">
    <w:name w:val="table of figures"/>
    <w:basedOn w:val="Normln"/>
    <w:next w:val="Normln"/>
    <w:uiPriority w:val="99"/>
    <w:unhideWhenUsed/>
    <w:rsid w:val="00EF7AC2"/>
  </w:style>
  <w:style w:type="paragraph" w:customStyle="1" w:styleId="9556896D55254894825BAA4CFD7290421">
    <w:name w:val="9556896D55254894825BAA4CFD7290421"/>
    <w:rsid w:val="00BF40AD"/>
    <w:pPr>
      <w:spacing w:before="120" w:after="240" w:line="260" w:lineRule="atLeast"/>
      <w:jc w:val="center"/>
    </w:pPr>
    <w:rPr>
      <w:rFonts w:ascii="Times New Roman" w:eastAsia="Times New Roman" w:hAnsi="Times New Roman" w:cs="Times New Roman"/>
      <w:i/>
      <w:kern w:val="0"/>
      <w:sz w:val="20"/>
      <w:szCs w:val="20"/>
      <w:lang w:eastAsia="sk-SK"/>
      <w14:ligatures w14:val="none"/>
    </w:rPr>
  </w:style>
  <w:style w:type="table" w:styleId="Mkatabulky">
    <w:name w:val="Table Grid"/>
    <w:aliases w:val="Tabulka UTB"/>
    <w:basedOn w:val="Normlntabulka"/>
    <w:rsid w:val="00C4448D"/>
    <w:pPr>
      <w:spacing w:after="0" w:line="240" w:lineRule="auto"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FBFBF" w:themeFill="background1" w:themeFillShade="BF"/>
      </w:tcPr>
    </w:tblStylePr>
    <w:tblStylePr w:type="lastRow">
      <w:rPr>
        <w:rFonts w:ascii="Arial" w:hAnsi="Arial"/>
        <w:b/>
        <w:sz w:val="22"/>
      </w:rPr>
      <w:tblPr/>
      <w:tcPr>
        <w:shd w:val="clear" w:color="auto" w:fill="D9D9D9" w:themeFill="background1" w:themeFillShade="D9"/>
      </w:tcPr>
    </w:tblStylePr>
  </w:style>
  <w:style w:type="table" w:styleId="Svtltabulkasmkou1">
    <w:name w:val="Grid Table 1 Light"/>
    <w:basedOn w:val="Normlntabulka"/>
    <w:uiPriority w:val="46"/>
    <w:rsid w:val="00BF40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mkatabulky">
    <w:name w:val="Grid Table Light"/>
    <w:basedOn w:val="Normlntabulka"/>
    <w:uiPriority w:val="40"/>
    <w:rsid w:val="00D20C85"/>
    <w:pPr>
      <w:spacing w:after="0" w:line="240" w:lineRule="auto"/>
    </w:pPr>
    <w:tblPr/>
    <w:tcPr>
      <w:shd w:val="clear" w:color="auto" w:fill="auto"/>
    </w:tcPr>
  </w:style>
  <w:style w:type="table" w:customStyle="1" w:styleId="Tabulkarovnice">
    <w:name w:val="Tabulka rovnice"/>
    <w:basedOn w:val="Normlntabulka"/>
    <w:uiPriority w:val="99"/>
    <w:rsid w:val="00D20C85"/>
    <w:pPr>
      <w:spacing w:after="0" w:line="240" w:lineRule="auto"/>
    </w:pPr>
    <w:rPr>
      <w:rFonts w:ascii="Cambria Math" w:hAnsi="Cambria Math"/>
      <w:sz w:val="24"/>
    </w:rPr>
    <w:tblPr/>
  </w:style>
  <w:style w:type="paragraph" w:customStyle="1" w:styleId="Titulekobrzkusezdrojem">
    <w:name w:val="Titulek obrázku (se zdrojem)"/>
    <w:basedOn w:val="Titulek"/>
    <w:next w:val="Zdrojobrzkutabulky"/>
    <w:qFormat/>
    <w:rsid w:val="008A5940"/>
    <w:pPr>
      <w:keepNext/>
      <w:suppressAutoHyphens/>
      <w:spacing w:after="0"/>
    </w:pPr>
  </w:style>
  <w:style w:type="paragraph" w:customStyle="1" w:styleId="Cittzatekvceodstavc">
    <w:name w:val="Citát (začátek více odstavců)"/>
    <w:basedOn w:val="Citt"/>
    <w:next w:val="Cittpokraovnvceodstavc"/>
    <w:qFormat/>
    <w:rsid w:val="009F08DC"/>
    <w:pPr>
      <w:spacing w:after="0"/>
    </w:pPr>
  </w:style>
  <w:style w:type="paragraph" w:customStyle="1" w:styleId="Cittkonecvceodstavc">
    <w:name w:val="Citát (konec více odstavců)"/>
    <w:basedOn w:val="Cittzatekvceodstavc"/>
    <w:next w:val="Prvnodstavecprce"/>
    <w:qFormat/>
    <w:rsid w:val="004A0A30"/>
    <w:pPr>
      <w:spacing w:before="0" w:after="240"/>
    </w:pPr>
  </w:style>
  <w:style w:type="paragraph" w:customStyle="1" w:styleId="Cittpokraovnvceodstavc">
    <w:name w:val="Citát (pokračování více odstavců)"/>
    <w:basedOn w:val="Citt"/>
    <w:qFormat/>
    <w:rsid w:val="009A320A"/>
    <w:pPr>
      <w:tabs>
        <w:tab w:val="left" w:pos="794"/>
        <w:tab w:val="left" w:pos="1588"/>
        <w:tab w:val="left" w:pos="2381"/>
        <w:tab w:val="left" w:pos="3175"/>
        <w:tab w:val="left" w:pos="3969"/>
      </w:tabs>
      <w:spacing w:before="0" w:after="0"/>
    </w:pPr>
  </w:style>
  <w:style w:type="paragraph" w:customStyle="1" w:styleId="Poezie">
    <w:name w:val="Poezie"/>
    <w:basedOn w:val="Citt"/>
    <w:qFormat/>
    <w:rsid w:val="004B6DCA"/>
    <w:pPr>
      <w:tabs>
        <w:tab w:val="left" w:pos="794"/>
        <w:tab w:val="left" w:pos="1588"/>
        <w:tab w:val="left" w:pos="2381"/>
        <w:tab w:val="left" w:pos="3175"/>
        <w:tab w:val="left" w:pos="3969"/>
      </w:tabs>
      <w:suppressAutoHyphens/>
      <w:jc w:val="left"/>
    </w:pPr>
  </w:style>
  <w:style w:type="paragraph" w:customStyle="1" w:styleId="Vcerovovseznam">
    <w:name w:val="Víceúrovňový seznam"/>
    <w:basedOn w:val="slovanseznam"/>
    <w:qFormat/>
    <w:rsid w:val="00E275AB"/>
    <w:pPr>
      <w:numPr>
        <w:numId w:val="7"/>
      </w:numPr>
    </w:pPr>
  </w:style>
  <w:style w:type="table" w:styleId="Prosttabulka1">
    <w:name w:val="Plain Table 1"/>
    <w:basedOn w:val="Normlntabulka"/>
    <w:uiPriority w:val="41"/>
    <w:rsid w:val="00CE57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ulkafakulta">
    <w:name w:val="Titulka: fakulta"/>
    <w:basedOn w:val="Titulkainfoprce"/>
    <w:link w:val="TitulkafakultaChar"/>
    <w:qFormat/>
    <w:rsid w:val="00A03478"/>
    <w:rPr>
      <w:b w:val="0"/>
      <w:sz w:val="22"/>
      <w:szCs w:val="26"/>
    </w:rPr>
  </w:style>
  <w:style w:type="paragraph" w:customStyle="1" w:styleId="Titulkauniverzita">
    <w:name w:val="Titulka: univerzita"/>
    <w:basedOn w:val="Titulkaautor"/>
    <w:link w:val="TitulkauniverzitaChar"/>
    <w:qFormat/>
    <w:rsid w:val="008509D6"/>
    <w:pPr>
      <w:spacing w:after="200"/>
    </w:pPr>
    <w:rPr>
      <w:b/>
      <w:sz w:val="26"/>
      <w:szCs w:val="28"/>
    </w:rPr>
  </w:style>
  <w:style w:type="character" w:customStyle="1" w:styleId="TitulkainfoprceChar">
    <w:name w:val="Titulka: info práce Char"/>
    <w:basedOn w:val="Standardnpsmoodstavce"/>
    <w:link w:val="Titulkainfoprce"/>
    <w:rsid w:val="00A03478"/>
    <w:rPr>
      <w:rFonts w:ascii="Arial" w:hAnsi="Arial" w:cs="Arial"/>
      <w:b/>
      <w:bCs/>
      <w:sz w:val="30"/>
      <w:szCs w:val="32"/>
    </w:rPr>
  </w:style>
  <w:style w:type="character" w:customStyle="1" w:styleId="TitulkafakultaChar">
    <w:name w:val="Titulka: fakulta Char"/>
    <w:basedOn w:val="TitulkainfoprceChar"/>
    <w:link w:val="Titulkafakulta"/>
    <w:rsid w:val="00A03478"/>
    <w:rPr>
      <w:rFonts w:ascii="Arial" w:hAnsi="Arial" w:cs="Arial"/>
      <w:b w:val="0"/>
      <w:bCs/>
      <w:sz w:val="30"/>
      <w:szCs w:val="26"/>
    </w:rPr>
  </w:style>
  <w:style w:type="character" w:customStyle="1" w:styleId="TitulkaautorChar">
    <w:name w:val="Titulka: autor Char"/>
    <w:basedOn w:val="Standardnpsmoodstavce"/>
    <w:link w:val="Titulkaautor"/>
    <w:rsid w:val="007E4637"/>
    <w:rPr>
      <w:rFonts w:ascii="Arial" w:hAnsi="Arial" w:cs="Arial"/>
      <w:sz w:val="34"/>
      <w:szCs w:val="36"/>
    </w:rPr>
  </w:style>
  <w:style w:type="character" w:customStyle="1" w:styleId="TitulkauniverzitaChar">
    <w:name w:val="Titulka: univerzita Char"/>
    <w:basedOn w:val="TitulkaautorChar"/>
    <w:link w:val="Titulkauniverzita"/>
    <w:rsid w:val="008509D6"/>
    <w:rPr>
      <w:rFonts w:ascii="Arial" w:hAnsi="Arial" w:cs="Arial"/>
      <w:b/>
      <w:sz w:val="26"/>
      <w:szCs w:val="28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3A1022"/>
    <w:rPr>
      <w:color w:val="605E5C"/>
      <w:shd w:val="clear" w:color="auto" w:fill="E1DFDD"/>
    </w:rPr>
  </w:style>
  <w:style w:type="character" w:styleId="slodku">
    <w:name w:val="line number"/>
    <w:basedOn w:val="Standardnpsmoodstavce"/>
    <w:uiPriority w:val="99"/>
    <w:semiHidden/>
    <w:unhideWhenUsed/>
    <w:rsid w:val="00CA66FC"/>
    <w:rPr>
      <w:rFonts w:ascii="Courier New" w:hAnsi="Courier New"/>
      <w:b w:val="0"/>
      <w:i w:val="0"/>
    </w:rPr>
  </w:style>
  <w:style w:type="paragraph" w:customStyle="1" w:styleId="Pkladyvlingvisticeslovn">
    <w:name w:val="Příklady v lingvistice (číslování)"/>
    <w:basedOn w:val="Dalodstavceprce"/>
    <w:qFormat/>
    <w:rsid w:val="002E0E8C"/>
    <w:pPr>
      <w:keepLines/>
      <w:numPr>
        <w:numId w:val="36"/>
      </w:numPr>
      <w:suppressAutoHyphens/>
      <w:spacing w:before="120" w:after="120"/>
      <w:ind w:left="454" w:hanging="454"/>
      <w:contextualSpacing/>
    </w:pPr>
  </w:style>
  <w:style w:type="paragraph" w:customStyle="1" w:styleId="Pkladyvlingvistice">
    <w:name w:val="Příklady v lingvistice"/>
    <w:basedOn w:val="Dalodstavceprce"/>
    <w:qFormat/>
    <w:rsid w:val="00F27113"/>
    <w:pPr>
      <w:spacing w:before="120" w:after="120"/>
      <w:contextualSpacing/>
    </w:pPr>
  </w:style>
  <w:style w:type="paragraph" w:customStyle="1" w:styleId="Titulekzdrojovkd">
    <w:name w:val="Titulek zdrojový kód"/>
    <w:basedOn w:val="Titulek"/>
    <w:next w:val="Dalodstavceprce"/>
    <w:qFormat/>
    <w:rsid w:val="00BC0110"/>
    <w:pPr>
      <w:spacing w:before="240"/>
    </w:pPr>
  </w:style>
  <w:style w:type="paragraph" w:customStyle="1" w:styleId="Ploha1">
    <w:name w:val="Příloha 1"/>
    <w:basedOn w:val="Nadpisyseznamy"/>
    <w:next w:val="Textyostatn"/>
    <w:link w:val="Ploha1Char"/>
    <w:uiPriority w:val="49"/>
    <w:qFormat/>
    <w:rsid w:val="00870B8B"/>
    <w:pPr>
      <w:numPr>
        <w:numId w:val="37"/>
      </w:numPr>
      <w:suppressLineNumbers w:val="0"/>
      <w:outlineLvl w:val="9"/>
    </w:pPr>
    <w:rPr>
      <w:rFonts w:eastAsia="Times New Roman"/>
      <w:bCs w:val="0"/>
      <w:kern w:val="0"/>
      <w:szCs w:val="40"/>
      <w:lang w:eastAsia="cs-CZ"/>
      <w14:ligatures w14:val="none"/>
    </w:rPr>
  </w:style>
  <w:style w:type="paragraph" w:customStyle="1" w:styleId="Ploha2">
    <w:name w:val="Příloha 2"/>
    <w:basedOn w:val="Nadpisyseznamy"/>
    <w:next w:val="Textyostatn"/>
    <w:uiPriority w:val="50"/>
    <w:qFormat/>
    <w:rsid w:val="00870B8B"/>
    <w:pPr>
      <w:numPr>
        <w:ilvl w:val="1"/>
        <w:numId w:val="37"/>
      </w:numPr>
      <w:suppressLineNumbers w:val="0"/>
      <w:spacing w:before="460" w:after="300" w:line="360" w:lineRule="exact"/>
      <w:outlineLvl w:val="1"/>
    </w:pPr>
    <w:rPr>
      <w:rFonts w:eastAsia="Times New Roman"/>
      <w:bCs w:val="0"/>
      <w:kern w:val="0"/>
      <w:sz w:val="28"/>
      <w:lang w:eastAsia="cs-CZ"/>
      <w14:ligatures w14:val="none"/>
    </w:rPr>
  </w:style>
  <w:style w:type="character" w:customStyle="1" w:styleId="Ploha1Char">
    <w:name w:val="Příloha 1 Char"/>
    <w:basedOn w:val="Standardnpsmoodstavce"/>
    <w:link w:val="Ploha1"/>
    <w:uiPriority w:val="49"/>
    <w:rsid w:val="00EC4FD6"/>
    <w:rPr>
      <w:rFonts w:ascii="Arial" w:eastAsia="Times New Roman" w:hAnsi="Arial" w:cs="Arial"/>
      <w:b/>
      <w:kern w:val="0"/>
      <w:sz w:val="32"/>
      <w:szCs w:val="40"/>
      <w:lang w:eastAsia="cs-CZ"/>
      <w14:ligatures w14:val="none"/>
    </w:rPr>
  </w:style>
  <w:style w:type="numbering" w:customStyle="1" w:styleId="slovnploh">
    <w:name w:val="Číslování příloh"/>
    <w:uiPriority w:val="99"/>
    <w:rsid w:val="00870B8B"/>
    <w:pPr>
      <w:numPr>
        <w:numId w:val="37"/>
      </w:numPr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C755A"/>
    <w:pPr>
      <w:spacing w:after="100"/>
      <w:ind w:left="1200"/>
    </w:pPr>
  </w:style>
  <w:style w:type="paragraph" w:styleId="Obsah9">
    <w:name w:val="toc 9"/>
    <w:basedOn w:val="Normln"/>
    <w:next w:val="Normln"/>
    <w:autoRedefine/>
    <w:uiPriority w:val="39"/>
    <w:unhideWhenUsed/>
    <w:rsid w:val="00F502D5"/>
    <w:pPr>
      <w:tabs>
        <w:tab w:val="left" w:pos="1134"/>
        <w:tab w:val="right" w:leader="dot" w:pos="8777"/>
      </w:tabs>
      <w:spacing w:after="100"/>
    </w:pPr>
  </w:style>
  <w:style w:type="paragraph" w:customStyle="1" w:styleId="CittUP-FHS">
    <w:name w:val="Citát (UŠP-FHS)"/>
    <w:basedOn w:val="Citt"/>
    <w:next w:val="Prvnodstavecprce"/>
    <w:qFormat/>
    <w:rsid w:val="008B08FF"/>
    <w:rPr>
      <w:sz w:val="20"/>
    </w:rPr>
  </w:style>
  <w:style w:type="paragraph" w:styleId="Obsah4">
    <w:name w:val="toc 4"/>
    <w:basedOn w:val="Normln"/>
    <w:next w:val="Normln"/>
    <w:autoRedefine/>
    <w:uiPriority w:val="39"/>
    <w:unhideWhenUsed/>
    <w:rsid w:val="008A2573"/>
    <w:pPr>
      <w:spacing w:after="100"/>
      <w:ind w:left="720"/>
    </w:pPr>
  </w:style>
  <w:style w:type="paragraph" w:styleId="Obsah5">
    <w:name w:val="toc 5"/>
    <w:basedOn w:val="Normln"/>
    <w:next w:val="Normln"/>
    <w:autoRedefine/>
    <w:uiPriority w:val="39"/>
    <w:unhideWhenUsed/>
    <w:rsid w:val="008A2573"/>
    <w:pPr>
      <w:spacing w:after="100"/>
      <w:ind w:left="960"/>
    </w:pPr>
  </w:style>
  <w:style w:type="paragraph" w:customStyle="1" w:styleId="ZPSeznamzkratek">
    <w:name w:val="ZP: Seznam zkratek"/>
    <w:basedOn w:val="Normln"/>
    <w:rsid w:val="00FB0680"/>
    <w:pPr>
      <w:suppressLineNumbers w:val="0"/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ascii="Cambria" w:eastAsia="Times New Roman" w:hAnsi="Cambria" w:cs="Times New Roman"/>
      <w:kern w:val="0"/>
      <w:szCs w:val="24"/>
      <w:lang w:eastAsia="cs-CZ"/>
      <w14:ligatures w14:val="none"/>
    </w:rPr>
  </w:style>
  <w:style w:type="paragraph" w:customStyle="1" w:styleId="ZPSeznamploh">
    <w:name w:val="ZP: Seznam příloh"/>
    <w:basedOn w:val="ZPSeznamzkratek"/>
    <w:rsid w:val="00FB0680"/>
    <w:pPr>
      <w:tabs>
        <w:tab w:val="clear" w:pos="1985"/>
        <w:tab w:val="clear" w:pos="2268"/>
        <w:tab w:val="left" w:pos="1134"/>
        <w:tab w:val="right" w:pos="8505"/>
      </w:tabs>
      <w:ind w:left="1134" w:hanging="1134"/>
    </w:pPr>
  </w:style>
  <w:style w:type="paragraph" w:customStyle="1" w:styleId="Seznamploh">
    <w:name w:val="Seznam příloh"/>
    <w:basedOn w:val="Seznamzkratek"/>
    <w:qFormat/>
    <w:rsid w:val="00FB0680"/>
    <w:pPr>
      <w:tabs>
        <w:tab w:val="right" w:pos="8787"/>
      </w:tabs>
    </w:pPr>
  </w:style>
  <w:style w:type="paragraph" w:customStyle="1" w:styleId="Abecednseznam">
    <w:name w:val="Abecední seznam"/>
    <w:basedOn w:val="slovanseznam"/>
    <w:qFormat/>
    <w:rsid w:val="002071F8"/>
    <w:pPr>
      <w:numPr>
        <w:numId w:val="40"/>
      </w:numPr>
      <w:ind w:left="454" w:hanging="454"/>
    </w:pPr>
  </w:style>
  <w:style w:type="paragraph" w:customStyle="1" w:styleId="Zdrojovkdbezseldk">
    <w:name w:val="Zdrojový kód (bez čísel řádků)"/>
    <w:basedOn w:val="Zdrojovkd"/>
    <w:qFormat/>
    <w:rsid w:val="00586E7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4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8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4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6.xml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footer" Target="footer9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5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1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10.xml"/><Relationship Id="rId10" Type="http://schemas.openxmlformats.org/officeDocument/2006/relationships/image" Target="media/image2.png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image" Target="../media/image4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D37F16ED8F54B2F92D2F50483A4F3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17D553-CF2B-4CE4-8D95-DA10939C3C10}"/>
      </w:docPartPr>
      <w:docPartBody>
        <w:p w:rsidR="001C71D2" w:rsidRDefault="002B5882" w:rsidP="002B5882">
          <w:pPr>
            <w:pStyle w:val="7D37F16ED8F54B2F92D2F50483A4F3036"/>
          </w:pPr>
          <w:r w:rsidRPr="00AD16E7">
            <w:t xml:space="preserve"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</w:t>
          </w:r>
          <w:r>
            <w:rPr>
              <w:b/>
              <w:bCs/>
            </w:rPr>
            <w:t> </w:t>
          </w:r>
          <w:r w:rsidRPr="00AD16E7">
            <w:rPr>
              <w:b/>
              <w:bCs/>
            </w:rPr>
            <w:t>stiskněte klávesu DELETE, abyste jej smazali.</w:t>
          </w:r>
        </w:p>
      </w:docPartBody>
    </w:docPart>
    <w:docPart>
      <w:docPartPr>
        <w:name w:val="0F793F66A3074E379B62D86ACBDBC70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E22973-2030-4470-AF21-FD945EF8475F}"/>
      </w:docPartPr>
      <w:docPartBody>
        <w:p w:rsidR="001C71D2" w:rsidRDefault="001C71D2">
          <w:pPr>
            <w:pStyle w:val="0F793F66A3074E379B62D86ACBDBC700"/>
          </w:pPr>
          <w:r w:rsidRPr="00665B7C">
            <w:rPr>
              <w:rStyle w:val="Zstupntext"/>
            </w:rPr>
            <w:t>Zvolte položku.</w:t>
          </w:r>
        </w:p>
      </w:docPartBody>
    </w:docPart>
    <w:docPart>
      <w:docPartPr>
        <w:name w:val="E9E95BF8DDB7494F9D2581D9E2CFED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C461C7-ABDC-45C9-A968-AC40B4F291C4}"/>
      </w:docPartPr>
      <w:docPartBody>
        <w:p w:rsidR="001C71D2" w:rsidRDefault="002B5882">
          <w:pPr>
            <w:pStyle w:val="E9E95BF8DDB7494F9D2581D9E2CFED2E"/>
          </w:pPr>
          <w:r w:rsidRPr="00F94A11">
            <w:t>[</w:t>
          </w:r>
          <w:r>
            <w:t>Text abstraktu</w:t>
          </w:r>
          <w:r w:rsidRPr="00F94A11">
            <w:t xml:space="preserve"> v</w:t>
          </w:r>
          <w:r>
            <w:t> jazyce práce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9F5EAE63CB7D40CB9EE8E557475BBC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A6C16F-E822-42B6-B0BE-F7DFB38D4D40}"/>
      </w:docPartPr>
      <w:docPartBody>
        <w:p w:rsidR="001C71D2" w:rsidRDefault="002B5882">
          <w:pPr>
            <w:pStyle w:val="9F5EAE63CB7D40CB9EE8E557475BBC5D"/>
          </w:pPr>
          <w:r w:rsidRPr="00F94A11">
            <w:t>[</w:t>
          </w:r>
          <w:r>
            <w:t>klíčové slovo, klíčové slovo, klíčové slovo, …</w:t>
          </w:r>
          <w:r w:rsidRPr="00F94A11">
            <w:t>]</w:t>
          </w:r>
        </w:p>
      </w:docPartBody>
    </w:docPart>
    <w:docPart>
      <w:docPartPr>
        <w:name w:val="50264D238D0E4CD5BBD236A18028F8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8427A7-9982-4E2F-A68D-3AFFCCBE2616}"/>
      </w:docPartPr>
      <w:docPartBody>
        <w:p w:rsidR="001C71D2" w:rsidRDefault="002B5882">
          <w:pPr>
            <w:pStyle w:val="50264D238D0E4CD5BBD236A18028F8D3"/>
          </w:pPr>
          <w:r w:rsidRPr="00F94A11">
            <w:t>[</w:t>
          </w:r>
          <w:r>
            <w:t>Text abstraktu</w:t>
          </w:r>
          <w:r w:rsidRPr="00F94A11">
            <w:t xml:space="preserve"> </w:t>
          </w:r>
          <w:r>
            <w:t>v angličtině</w:t>
          </w:r>
          <w:r w:rsidRPr="00F94A11">
            <w:t>.</w:t>
          </w:r>
          <w:r>
            <w:t xml:space="preserve"> Rozsah abstraktu by měl být 5 až 10 řádků.</w:t>
          </w:r>
          <w:r w:rsidRPr="00F94A11">
            <w:t xml:space="preserve"> Shodný text </w:t>
          </w:r>
          <w:r>
            <w:t xml:space="preserve">abstraktu </w:t>
          </w:r>
          <w:r w:rsidRPr="00F94A11">
            <w:t xml:space="preserve">musí být vložen do </w:t>
          </w:r>
          <w:r>
            <w:t>IS/STAG</w:t>
          </w:r>
          <w:r w:rsidRPr="00F94A11">
            <w:t>.</w:t>
          </w:r>
          <w:r>
            <w:t xml:space="preserve"> Klepněte do rámečku a začněte psát.</w:t>
          </w:r>
          <w:r w:rsidRPr="00F94A11">
            <w:t>]</w:t>
          </w:r>
        </w:p>
      </w:docPartBody>
    </w:docPart>
    <w:docPart>
      <w:docPartPr>
        <w:name w:val="429952CAE1E6453BBED2C3DAF901C2E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C4FCA2B-1F82-4FF8-9917-520FCE1855BF}"/>
      </w:docPartPr>
      <w:docPartBody>
        <w:p w:rsidR="001C71D2" w:rsidRDefault="002B5882">
          <w:pPr>
            <w:pStyle w:val="429952CAE1E6453BBED2C3DAF901C2EC"/>
          </w:pPr>
          <w:r w:rsidRPr="00F94A11">
            <w:t>[</w:t>
          </w:r>
          <w:r>
            <w:t>keyword, keyword, keyword, …</w:t>
          </w:r>
          <w:r w:rsidRPr="00F94A11">
            <w:t>]</w:t>
          </w:r>
        </w:p>
      </w:docPartBody>
    </w:docPart>
    <w:docPart>
      <w:docPartPr>
        <w:name w:val="D03F590CEF174C209086DB65B6DBDF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C675E61-1889-4703-9B3D-85CCBF981A71}"/>
      </w:docPartPr>
      <w:docPartBody>
        <w:p w:rsidR="001C71D2" w:rsidRDefault="002B5882">
          <w:pPr>
            <w:pStyle w:val="D03F590CEF174C209086DB65B6DBDFD8"/>
          </w:pPr>
          <w:r w:rsidRPr="00F94A11">
            <w:t>[</w:t>
          </w:r>
          <w:r>
            <w:t>Na tomto místě můžete napsat poděkování (není povinné), popř. motto, úryvky knih atp</w:t>
          </w:r>
          <w:r w:rsidRPr="00F94A11">
            <w:t>.</w:t>
          </w:r>
          <w:r>
            <w:t xml:space="preserve"> Klepněte do rámečku a začněte psát. Pokud chcete poděkování vynechat, klepněte do tohoto rámečku a zmáčkněte čtyřikrát klávesu DELETE, dokud vám nezmizí prázdná strana.</w:t>
          </w:r>
          <w:r w:rsidRPr="00F94A11">
            <w:t>]</w:t>
          </w:r>
        </w:p>
      </w:docPartBody>
    </w:docPart>
    <w:docPart>
      <w:docPartPr>
        <w:name w:val="814FF46D313144D5A3E4F4B129630AB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3B3CBF3-8C34-438A-9890-BE17B7E71E9C}"/>
      </w:docPartPr>
      <w:docPartBody>
        <w:p w:rsidR="001C71D2" w:rsidRDefault="002B5882" w:rsidP="002B5882">
          <w:pPr>
            <w:pStyle w:val="814FF46D313144D5A3E4F4B129630ABD6"/>
          </w:pPr>
          <w:r w:rsidRPr="00A50D5A">
            <w:t xml:space="preserve">Pro základní text jsou v šabloně připravené dva styly: </w:t>
          </w:r>
          <w:r>
            <w:rPr>
              <w:b/>
              <w:bCs/>
            </w:rPr>
            <w:t>První odstavec práce</w:t>
          </w:r>
          <w:r>
            <w:t xml:space="preserve"> </w:t>
          </w:r>
          <w:r w:rsidRPr="00A50D5A">
            <w:t>a </w:t>
          </w:r>
          <w:r>
            <w:rPr>
              <w:b/>
              <w:bCs/>
            </w:rPr>
            <w:t>Další odstavce práce</w:t>
          </w:r>
          <w:r w:rsidRPr="00A50D5A">
            <w:t>. Styl „</w:t>
          </w:r>
          <w:r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>
            <w:t xml:space="preserve">stavce po nadpisových stylech. </w:t>
          </w:r>
          <w:r w:rsidRPr="00A50D5A">
            <w:t>Následující odstavce jsou naformátované pomocí stylu „</w:t>
          </w:r>
          <w:r w:rsidRPr="00DE773B">
            <w:t>Další odstavce práce</w:t>
          </w:r>
          <w:r w:rsidRPr="00A50D5A">
            <w:t>“, který je vyznačen odstavcovou zarážkou</w:t>
          </w:r>
          <w:r>
            <w:t xml:space="preserve"> (0,8 cm)</w:t>
          </w:r>
          <w:r w:rsidRPr="00A50D5A">
            <w:t xml:space="preserve"> a je </w:t>
          </w:r>
          <w:r>
            <w:t>určen pro ostatní od</w:t>
          </w:r>
          <w:r w:rsidRPr="00A50D5A">
            <w:t xml:space="preserve">stavce kromě prvního. Je nastaven jako styl následujícího odstavce po stylu </w:t>
          </w:r>
          <w:r w:rsidRPr="00DE773B">
            <w:t>První odstavec práce</w:t>
          </w:r>
          <w:r w:rsidRPr="00A50D5A">
            <w:t>.</w:t>
          </w:r>
          <w:r>
            <w:t xml:space="preserve"> </w:t>
          </w:r>
          <w:r w:rsidRPr="000205AE">
            <w:t>Klepněte do rámečku a začněte psát.</w:t>
          </w:r>
        </w:p>
      </w:docPartBody>
    </w:docPart>
    <w:docPart>
      <w:docPartPr>
        <w:name w:val="73E2486243144D8B8FC835206E2E2C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7575E4-ED44-4168-8645-FFD0D0223279}"/>
      </w:docPartPr>
      <w:docPartBody>
        <w:p w:rsidR="001C71D2" w:rsidRDefault="002B5882" w:rsidP="002B5882">
          <w:pPr>
            <w:pStyle w:val="73E2486243144D8B8FC835206E2E2C6C6"/>
          </w:pPr>
          <w:r>
            <w:t xml:space="preserve">Podle pokynů jednotlivých fakult, ale také ústavů, je možné pracovat se šablonou jako dělenou a nedělenou. Nedělená šablona nevyužívá dělení a začíná hlavním nadpisem, pro který je použitý styl </w:t>
          </w:r>
          <w:r>
            <w:rPr>
              <w:b/>
            </w:rPr>
            <w:t>Nadpis 1</w:t>
          </w:r>
          <w:r>
            <w:t xml:space="preserve">. Dělená šablona využívá nadpisu první úrovně </w:t>
          </w:r>
          <w:r w:rsidRPr="00A24E3A">
            <w:rPr>
              <w:b/>
            </w:rPr>
            <w:t>Nadpisy části</w:t>
          </w:r>
          <w:r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Pr="00A24E3A">
            <w:rPr>
              <w:b/>
            </w:rPr>
            <w:t>Nadpis 1 (po nadpisu části)</w:t>
          </w:r>
          <w:r>
            <w:t>, který využívá stejné vlastnosti jako rodičovský Nadpis 1, ale nezačíná na nové straně. Ověřte si prosím, jaký typ šablony využívá vaše fakulta nebo ústav a podle toho zvolte styl pro vzorový nadpis na této stránce (výchozí nastavení je Nadpis 1, pro dělenou šablonu použijte styl Nadpisy části a velkými písmeny napište označení dané části). Nastudujte si prosím pokyny v manuálu. Klepněte do rámečku a zmáčkněte klávesu DELETE, abyste tento rámeček smazali. Poté ukončete nadpis stisknutím klávesy ENTER.</w:t>
          </w:r>
        </w:p>
      </w:docPartBody>
    </w:docPart>
    <w:docPart>
      <w:docPartPr>
        <w:name w:val="A4A257B2D5074E1EB1A56F6E61AC8D5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D1332F0-9AA7-496B-BA5A-D60870269416}"/>
      </w:docPartPr>
      <w:docPartBody>
        <w:p w:rsidR="001C71D2" w:rsidRDefault="002B5882">
          <w:pPr>
            <w:pStyle w:val="A4A257B2D5074E1EB1A56F6E61AC8D57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docPartBody>
    </w:docPart>
    <w:docPart>
      <w:docPartPr>
        <w:name w:val="20CADE2074434D53B9213A6AFBB2D8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7BE77C-D8AE-4756-9181-66A34D19437D}"/>
      </w:docPartPr>
      <w:docPartBody>
        <w:p w:rsidR="001C71D2" w:rsidRDefault="002B5882" w:rsidP="002B5882">
          <w:pPr>
            <w:pStyle w:val="20CADE2074434D53B9213A6AFBB2D8836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docPartBody>
    </w:docPart>
    <w:docPart>
      <w:docPartPr>
        <w:name w:val="06A8611C8F19483991FE736A80B8DE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EBE977-DE18-4577-B1CD-49E9229833A3}"/>
      </w:docPartPr>
      <w:docPartBody>
        <w:p w:rsidR="001C71D2" w:rsidRDefault="002B5882">
          <w:pPr>
            <w:pStyle w:val="06A8611C8F19483991FE736A80B8DE61"/>
          </w:pPr>
          <w:r w:rsidRPr="00FA31EC">
            <w:t>[Název přílohy]</w:t>
          </w:r>
        </w:p>
      </w:docPartBody>
    </w:docPart>
    <w:docPart>
      <w:docPartPr>
        <w:name w:val="89FD64D1D0904551B1A93C039611C97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C925A7-F764-4874-B9A7-E88CAE2C4E99}"/>
      </w:docPartPr>
      <w:docPartBody>
        <w:p w:rsidR="001C71D2" w:rsidRDefault="002B5882" w:rsidP="002B5882">
          <w:pPr>
            <w:pStyle w:val="89FD64D1D0904551B1A93C039611C9726"/>
          </w:pPr>
          <w:r w:rsidRPr="00F94A11">
            <w:t>[</w:t>
          </w:r>
          <w:r>
            <w:t xml:space="preserve">Pokud vaše práce neobsahuje přílohy, postupujte následovně: </w:t>
          </w:r>
          <w:r w:rsidRPr="001A78A9">
            <w:rPr>
              <w:b/>
            </w:rPr>
            <w:t>1.</w:t>
          </w:r>
          <w:r>
            <w:t xml:space="preserve"> Označte text od nadpisu </w:t>
          </w:r>
          <w:r>
            <w:rPr>
              <w:b/>
              <w:bCs/>
            </w:rPr>
            <w:t xml:space="preserve">Seznam příloh </w:t>
          </w:r>
          <w:r>
            <w:t xml:space="preserve">na předchozí stránce až po konec tohoto textového pole. </w:t>
          </w:r>
          <w:r>
            <w:rPr>
              <w:b/>
              <w:bCs/>
            </w:rPr>
            <w:t xml:space="preserve">2. </w:t>
          </w:r>
          <w:r>
            <w:t xml:space="preserve">Celkově budete mít tedy označené dvě strany. </w:t>
          </w:r>
          <w:r w:rsidRPr="00301168">
            <w:rPr>
              <w:b/>
            </w:rPr>
            <w:t>3.</w:t>
          </w:r>
          <w:r>
            <w:t xml:space="preserve"> Zmáčkněte klávesu BACKSPACE, aby se odstranil seznam příloh i s přílohami. </w:t>
          </w:r>
          <w:r>
            <w:rPr>
              <w:b/>
              <w:bCs/>
            </w:rPr>
            <w:t xml:space="preserve">4. </w:t>
          </w:r>
          <w:r>
            <w:t>Zároveň se ujistěte, že poslední stranou zůstal Seznam použitých symbolů nebo jiný generovaný seznam.</w:t>
          </w:r>
          <w:r w:rsidRPr="00F94A11">
            <w:t>]</w:t>
          </w:r>
        </w:p>
      </w:docPartBody>
    </w:docPart>
    <w:docPart>
      <w:docPartPr>
        <w:name w:val="36083588BD704836BD969105B2B6465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DAC496-58E5-4139-B452-C505DD6B6123}"/>
      </w:docPartPr>
      <w:docPartBody>
        <w:p w:rsidR="001C71D2" w:rsidRDefault="00922E07" w:rsidP="00922E07">
          <w:pPr>
            <w:pStyle w:val="36083588BD704836BD969105B2B6465F1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A0BA9D46E3844425B368AC2257944E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E17BFC8-6A18-4FDB-9248-BF4801EC8313}"/>
      </w:docPartPr>
      <w:docPartBody>
        <w:p w:rsidR="001C71D2" w:rsidRDefault="00922E07" w:rsidP="00922E07">
          <w:pPr>
            <w:pStyle w:val="A0BA9D46E3844425B368AC2257944E391"/>
          </w:pPr>
          <w:r w:rsidRPr="00EF215D">
            <w:rPr>
              <w:rFonts w:eastAsiaTheme="majorEastAsia"/>
            </w:rPr>
            <w:t>[Uveďte zdroj obrázku.]</w:t>
          </w:r>
        </w:p>
      </w:docPartBody>
    </w:docPart>
    <w:docPart>
      <w:docPartPr>
        <w:name w:val="A536B0961A4D4BC8A6849A5894846F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EB1A4F-6969-4334-B8A7-B88306E6F7AC}"/>
      </w:docPartPr>
      <w:docPartBody>
        <w:p w:rsidR="001C71D2" w:rsidRDefault="00922E07" w:rsidP="00922E07">
          <w:pPr>
            <w:pStyle w:val="A536B0961A4D4BC8A6849A5894846F4B1"/>
            <w:framePr w:wrap="around"/>
          </w:pPr>
          <m:oMathPara>
            <m:oMath>
              <m:r>
                <w:rPr>
                  <w:rStyle w:val="Zstupntext"/>
                </w:rPr>
                <m:t>Sem zadejte rovnici.</m:t>
              </m:r>
            </m:oMath>
          </m:oMathPara>
        </w:p>
      </w:docPartBody>
    </w:docPart>
    <w:docPart>
      <w:docPartPr>
        <w:name w:val="6F8A022ABCA04809A2BA1994A0C358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69A5412-761C-4139-AEE5-7D59CA8BAF24}"/>
      </w:docPartPr>
      <w:docPartBody>
        <w:p w:rsidR="001C71D2" w:rsidRDefault="00922E07" w:rsidP="00922E07">
          <w:pPr>
            <w:pStyle w:val="6F8A022ABCA04809A2BA1994A0C358741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6D3F9EEBF0254C84B6B2DC3782CDAB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8F901F-6E07-4FAA-9538-5FB5AD834F75}"/>
      </w:docPartPr>
      <w:docPartBody>
        <w:p w:rsidR="00E1175C" w:rsidRDefault="00922E07" w:rsidP="00922E07">
          <w:pPr>
            <w:pStyle w:val="6D3F9EEBF0254C84B6B2DC3782CDABF1"/>
          </w:pPr>
          <w:r>
            <w:rPr>
              <w:rStyle w:val="Zstupntext"/>
              <w:rFonts w:eastAsiaTheme="majorEastAsia"/>
            </w:rPr>
            <w:t>[Tabulku vložíte do odstavce níže přes Vložení/Tabulka. Sem pak klepněte a napište titulek.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TABULKA (popisek nad)"/>
        <w:style w:val="Titulek tabulky"/>
        <w:category>
          <w:name w:val="Šablona UTB"/>
          <w:gallery w:val="docParts"/>
        </w:category>
        <w:behaviors>
          <w:behavior w:val="content"/>
        </w:behaviors>
        <w:guid w:val="{9E22CDF7-F103-4E4D-BEFD-D3D91209B422}"/>
      </w:docPartPr>
      <w:docPartBody>
        <w:p w:rsidR="005D3F83" w:rsidRPr="00EF79FE" w:rsidRDefault="005D3F83" w:rsidP="00B8016F">
          <w:pPr>
            <w:pStyle w:val="Titulektabulky"/>
            <w:rPr>
              <w:lang w:eastAsia="en-US"/>
            </w:rPr>
          </w:pPr>
          <w:r>
            <w:t xml:space="preserve">Tab. </w:t>
          </w:r>
          <w:fldSimple w:instr=" SEQ Tab. \* ARABIC ">
            <w:r>
              <w:rPr>
                <w:noProof/>
              </w:rPr>
              <w:t>1</w:t>
            </w:r>
          </w:fldSimple>
          <w:r>
            <w:t xml:space="preserve">: </w:t>
          </w:r>
          <w:sdt>
            <w:sdtPr>
              <w:id w:val="-712273226"/>
              <w:placeholder>
                <w:docPart w:val="6D3F9EEBF0254C84B6B2DC3782CDABF1"/>
              </w:placeholder>
              <w:temporary/>
              <w:showingPlcHdr/>
              <w:text/>
            </w:sdtPr>
            <w:sdtContent>
              <w:r>
                <w:rPr>
                  <w:rStyle w:val="Zstupntext"/>
                  <w:rFonts w:eastAsiaTheme="majorEastAsia"/>
                </w:rPr>
                <w:t>[Tabulku vložíte do odstavce níže přes Vložení/Tabulka. Sem pak klepněte a napište titulek.</w:t>
              </w:r>
              <w:r>
                <w:rPr>
                  <w:rStyle w:val="Zstupntext"/>
                  <w:rFonts w:eastAsiaTheme="majorEastAsia"/>
                  <w:lang w:val="en-US"/>
                </w:rPr>
                <w:t>]</w:t>
              </w:r>
            </w:sdtContent>
          </w:sdt>
        </w:p>
        <w:p w:rsidR="004850E5" w:rsidRDefault="004850E5"/>
      </w:docPartBody>
    </w:docPart>
    <w:docPart>
      <w:docPartPr>
        <w:name w:val="OBRÁZEK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2E4014F6-2990-48AB-947B-0F17CD887025}"/>
      </w:docPartPr>
      <w:docPartBody>
        <w:sdt>
          <w:sdtPr>
            <w:id w:val="85350215"/>
            <w:showingPlcHdr/>
            <w:picture/>
          </w:sdtPr>
          <w:sdtContent>
            <w:p w:rsidR="005D3F83" w:rsidRDefault="005D3F83" w:rsidP="00EF215D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5E05C374" wp14:editId="7FA4E916">
                    <wp:extent cx="1908000" cy="1908000"/>
                    <wp:effectExtent l="0" t="0" r="0" b="0"/>
                    <wp:docPr id="2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D3F83" w:rsidRDefault="005D3F83" w:rsidP="00EF215D">
          <w:pPr>
            <w:pStyle w:val="Titulek"/>
          </w:pPr>
          <w:bookmarkStart w:id="0" w:name="_Toc209129656"/>
          <w:r>
            <w:t xml:space="preserve">Obr. </w:t>
          </w:r>
          <w:fldSimple w:instr=" SEQ Obr. \* ARABIC ">
            <w:r>
              <w:rPr>
                <w:noProof/>
              </w:rPr>
              <w:t>1</w:t>
            </w:r>
          </w:fldSimple>
          <w:r>
            <w:t xml:space="preserve">: </w:t>
          </w:r>
          <w:sdt>
            <w:sdtPr>
              <w:id w:val="-1265146343"/>
              <w:placeholder>
                <w:docPart w:val="6F8A022ABCA04809A2BA1994A0C35874"/>
              </w:placeholder>
              <w:temporary/>
              <w:showingPlcHdr/>
              <w:text/>
            </w:sdtPr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0"/>
        </w:p>
        <w:p w:rsidR="004850E5" w:rsidRDefault="004850E5"/>
      </w:docPartBody>
    </w:docPart>
    <w:docPart>
      <w:docPartPr>
        <w:name w:val="OBRÁZEK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3513B144-9F12-49BB-BFED-0579CA52530B}"/>
      </w:docPartPr>
      <w:docPartBody>
        <w:sdt>
          <w:sdtPr>
            <w:id w:val="2087337243"/>
            <w:showingPlcHdr/>
            <w:picture/>
          </w:sdtPr>
          <w:sdtContent>
            <w:p w:rsidR="004850E5" w:rsidRDefault="004850E5" w:rsidP="00192CEE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174D07AF" wp14:editId="012C92CE">
                    <wp:extent cx="1908000" cy="1908000"/>
                    <wp:effectExtent l="0" t="0" r="0" b="0"/>
                    <wp:docPr id="1007655164" name="obrázek 3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4850E5" w:rsidRDefault="004850E5" w:rsidP="00192CEE">
          <w:pPr>
            <w:pStyle w:val="Titulekobrzkusezdrojem"/>
          </w:pPr>
          <w:bookmarkStart w:id="1" w:name="_Toc196761405"/>
          <w:bookmarkStart w:id="2" w:name="_Toc209129657"/>
          <w:r>
            <w:t xml:space="preserve">Obr. </w:t>
          </w:r>
          <w:fldSimple w:instr=" SEQ Obr. \* ARABIC ">
            <w:r>
              <w:rPr>
                <w:noProof/>
              </w:rPr>
              <w:t>1</w:t>
            </w:r>
          </w:fldSimple>
          <w:r>
            <w:t xml:space="preserve">: </w:t>
          </w:r>
          <w:sdt>
            <w:sdtPr>
              <w:id w:val="783309130"/>
              <w:placeholder>
                <w:docPart w:val="36083588BD704836BD969105B2B6465F"/>
              </w:placeholder>
              <w:temporary/>
              <w:showingPlcHdr/>
              <w:text/>
            </w:sdtPr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1"/>
          <w:bookmarkEnd w:id="2"/>
          <w:r>
            <w:t xml:space="preserve"> </w:t>
          </w:r>
        </w:p>
        <w:p w:rsidR="004850E5" w:rsidRPr="00E42E1D" w:rsidRDefault="004850E5" w:rsidP="00192CEE">
          <w:pPr>
            <w:pStyle w:val="Zdrojobrzkutabulky"/>
            <w:rPr>
              <w:lang w:eastAsia="en-US"/>
            </w:rPr>
          </w:pPr>
          <w:r>
            <w:t xml:space="preserve">(zdroj: </w:t>
          </w:r>
          <w:sdt>
            <w:sdtPr>
              <w:id w:val="-1287810660"/>
              <w:placeholder>
                <w:docPart w:val="A0BA9D46E3844425B368AC2257944E39"/>
              </w:placeholder>
              <w:temporary/>
              <w:showingPlcHdr/>
              <w:text/>
            </w:sdtPr>
            <w:sdtContent>
              <w:r w:rsidRPr="00EF215D">
                <w:rPr>
                  <w:rFonts w:eastAsiaTheme="majorEastAsia"/>
                </w:rPr>
                <w:t>[Uveďte zdroj obrázku.]</w:t>
              </w:r>
            </w:sdtContent>
          </w:sdt>
          <w:r>
            <w:t>)</w:t>
          </w:r>
        </w:p>
        <w:p w:rsidR="00081D15" w:rsidRDefault="00081D15"/>
      </w:docPartBody>
    </w:docPart>
    <w:docPart>
      <w:docPartPr>
        <w:name w:val="ROVNICE"/>
        <w:style w:val="Rovnice"/>
        <w:category>
          <w:name w:val="Šablona UTB"/>
          <w:gallery w:val="docParts"/>
        </w:category>
        <w:behaviors>
          <w:behavior w:val="content"/>
        </w:behaviors>
        <w:guid w:val="{380512B9-E07D-4E13-9745-264CD9780711}"/>
      </w:docPartPr>
      <w:docPartBody>
        <w:tbl>
          <w:tblPr>
            <w:tblStyle w:val="Tabulkarovnice"/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7508"/>
            <w:gridCol w:w="985"/>
          </w:tblGrid>
          <w:tr w:rsidR="004850E5" w:rsidTr="00434ED7">
            <w:trPr>
              <w:jc w:val="center"/>
            </w:trPr>
            <w:tc>
              <w:tcPr>
                <w:tcW w:w="7508" w:type="dxa"/>
              </w:tcPr>
              <w:p w:rsidR="004850E5" w:rsidRDefault="00000000" w:rsidP="00FF1E72">
                <w:pPr>
                  <w:pStyle w:val="Rovnice"/>
                  <w:framePr w:hSpace="0" w:vSpace="0" w:wrap="auto" w:vAnchor="margin" w:xAlign="left" w:yAlign="inline"/>
                  <w:suppressOverlap w:val="0"/>
                  <w:jc w:val="center"/>
                </w:pPr>
                <w:sdt>
                  <w:sdtPr>
                    <w:id w:val="1957131664"/>
                    <w:placeholder>
                      <w:docPart w:val="A536B0961A4D4BC8A6849A5894846F4B"/>
                    </w:placeholder>
                    <w:temporary/>
                    <w:showingPlcHdr/>
                    <w:equation/>
                  </w:sdtPr>
                  <w:sdtContent>
                    <m:oMathPara>
                      <m:oMath>
                        <m:r>
                          <w:rPr>
                            <w:rStyle w:val="Zstupntext"/>
                          </w:rPr>
                          <m:t>Sem zadejte rovnici.</m:t>
                        </m:r>
                      </m:oMath>
                    </m:oMathPara>
                  </w:sdtContent>
                </w:sdt>
              </w:p>
            </w:tc>
            <w:tc>
              <w:tcPr>
                <w:tcW w:w="985" w:type="dxa"/>
                <w:vAlign w:val="center"/>
              </w:tcPr>
              <w:p w:rsidR="004850E5" w:rsidRDefault="004850E5" w:rsidP="00434ED7">
                <w:pPr>
                  <w:pStyle w:val="Rovnicetitulek"/>
                  <w:framePr w:hSpace="0" w:vSpace="0" w:wrap="auto" w:vAnchor="margin" w:xAlign="left" w:yAlign="inline"/>
                  <w:suppressOverlap w:val="0"/>
                </w:pPr>
                <w:r>
                  <w:t>(</w: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SEQ ROVNICE \* ARABIC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  <w:r>
                  <w:t>)</w:t>
                </w:r>
              </w:p>
            </w:tc>
          </w:tr>
        </w:tbl>
        <w:p w:rsidR="00081D15" w:rsidRDefault="00081D15"/>
      </w:docPartBody>
    </w:docPart>
    <w:docPart>
      <w:docPartPr>
        <w:name w:val="9F8490588A4C4EA6888AF7CA61E3C7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FE9B3B-6B20-430C-A97A-D8E15372A6DB}"/>
      </w:docPartPr>
      <w:docPartBody>
        <w:p w:rsidR="00000000" w:rsidRDefault="002B5882" w:rsidP="002B5882">
          <w:pPr>
            <w:pStyle w:val="9F8490588A4C4EA6888AF7CA61E3C796"/>
          </w:pPr>
          <w:r w:rsidRPr="00A752C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F98419EF809A433F8D45103C1669EA3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D6D063C-315B-458A-BCEC-51D1941E47F0}"/>
      </w:docPartPr>
      <w:docPartBody>
        <w:p w:rsidR="00000000" w:rsidRDefault="002B5882" w:rsidP="002B5882">
          <w:pPr>
            <w:pStyle w:val="F98419EF809A433F8D45103C1669EA3D"/>
          </w:pPr>
          <w:r w:rsidRPr="00A027B0">
            <w:t>[Zkratka]</w:t>
          </w:r>
        </w:p>
      </w:docPartBody>
    </w:docPart>
    <w:docPart>
      <w:docPartPr>
        <w:name w:val="B102862BF95044FE927710568B4B69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84BDB0-BB2B-4223-B0B0-8AE3C5C7CC2F}"/>
      </w:docPartPr>
      <w:docPartBody>
        <w:p w:rsidR="00000000" w:rsidRDefault="002B5882" w:rsidP="002B5882">
          <w:pPr>
            <w:pStyle w:val="B102862BF95044FE927710568B4B69DF"/>
          </w:pPr>
          <w:r w:rsidRPr="00A027B0">
            <w:t>[Význam zkratky]</w:t>
          </w:r>
        </w:p>
      </w:docPartBody>
    </w:docPart>
    <w:docPart>
      <w:docPartPr>
        <w:name w:val="4CDE7CDFDA7F460A9B8F23445764CCD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3058DDE-A5DA-4B7B-95F2-C27469831F1C}"/>
      </w:docPartPr>
      <w:docPartBody>
        <w:p w:rsidR="00000000" w:rsidRDefault="002B5882" w:rsidP="002B5882">
          <w:pPr>
            <w:pStyle w:val="4CDE7CDFDA7F460A9B8F23445764CCDF"/>
          </w:pPr>
          <w:r w:rsidRPr="00196C7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8C63DE642F9545B3A392C209830E7E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F5A59E0-51D0-4AB5-9024-A2B17B78CCEC}"/>
      </w:docPartPr>
      <w:docPartBody>
        <w:p w:rsidR="00000000" w:rsidRDefault="002B5882" w:rsidP="002B5882">
          <w:pPr>
            <w:pStyle w:val="8C63DE642F9545B3A392C209830E7E933"/>
          </w:pPr>
          <w:r>
            <w:rPr>
              <w:rStyle w:val="Zstupntext"/>
              <w:rFonts w:eastAsiaTheme="majorEastAsia"/>
              <w:lang w:val="en-US"/>
            </w:rPr>
            <w:t>[</w:t>
          </w:r>
          <w:r>
            <w:rPr>
              <w:rStyle w:val="Zstupntext"/>
              <w:rFonts w:eastAsiaTheme="majorEastAsia"/>
            </w:rPr>
            <w:t>Označení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02F01D1BBFA44EB0902DC13578FE54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CE2DBC0-0094-45F8-B0C7-244FD682DF07}"/>
      </w:docPartPr>
      <w:docPartBody>
        <w:p w:rsidR="00000000" w:rsidRDefault="002B5882" w:rsidP="002B5882">
          <w:pPr>
            <w:pStyle w:val="02F01D1BBFA44EB0902DC13578FE546E3"/>
          </w:pPr>
          <w:r>
            <w:rPr>
              <w:rStyle w:val="Zstupntext"/>
            </w:rPr>
            <w:t>[Název přílohy</w:t>
          </w:r>
          <w:r>
            <w:rPr>
              <w:rStyle w:val="Zstupntext"/>
              <w:lang w:val="en-US"/>
            </w:rPr>
            <w:t>]</w:t>
          </w:r>
        </w:p>
      </w:docPartBody>
    </w:docPart>
    <w:docPart>
      <w:docPartPr>
        <w:name w:val="E5366AA2DEEB4E0BAADB11E3AE454E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17BCC0-453C-4443-A8D3-94A19C93F2B1}"/>
      </w:docPartPr>
      <w:docPartBody>
        <w:p w:rsidR="00000000" w:rsidRDefault="002B5882" w:rsidP="002B5882">
          <w:pPr>
            <w:pStyle w:val="E5366AA2DEEB4E0BAADB11E3AE454E6A3"/>
          </w:pPr>
          <w:r w:rsidRPr="00C87925">
            <w:rPr>
              <w:rStyle w:val="Zstupntext"/>
            </w:rPr>
            <w:t>[soubor]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1D2"/>
    <w:rsid w:val="00004D93"/>
    <w:rsid w:val="00081D15"/>
    <w:rsid w:val="001C71D2"/>
    <w:rsid w:val="00230450"/>
    <w:rsid w:val="002B5882"/>
    <w:rsid w:val="003A1CE8"/>
    <w:rsid w:val="004850E5"/>
    <w:rsid w:val="005D3F83"/>
    <w:rsid w:val="00646BC1"/>
    <w:rsid w:val="006A5729"/>
    <w:rsid w:val="007A1725"/>
    <w:rsid w:val="00835151"/>
    <w:rsid w:val="00863BDC"/>
    <w:rsid w:val="00922E07"/>
    <w:rsid w:val="00A065A7"/>
    <w:rsid w:val="00B100DF"/>
    <w:rsid w:val="00CF646F"/>
    <w:rsid w:val="00E1175C"/>
    <w:rsid w:val="00F12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7D37F16ED8F54B2F92D2F50483A4F303">
    <w:name w:val="7D37F16ED8F54B2F92D2F50483A4F303"/>
  </w:style>
  <w:style w:type="character" w:styleId="Zstupntext">
    <w:name w:val="Placeholder Text"/>
    <w:basedOn w:val="Standardnpsmoodstavce"/>
    <w:uiPriority w:val="99"/>
    <w:semiHidden/>
    <w:rsid w:val="002B5882"/>
    <w:rPr>
      <w:color w:val="666666"/>
    </w:rPr>
  </w:style>
  <w:style w:type="paragraph" w:customStyle="1" w:styleId="0F793F66A3074E379B62D86ACBDBC700">
    <w:name w:val="0F793F66A3074E379B62D86ACBDBC700"/>
  </w:style>
  <w:style w:type="paragraph" w:customStyle="1" w:styleId="E9E95BF8DDB7494F9D2581D9E2CFED2E">
    <w:name w:val="E9E95BF8DDB7494F9D2581D9E2CFED2E"/>
  </w:style>
  <w:style w:type="paragraph" w:customStyle="1" w:styleId="9F5EAE63CB7D40CB9EE8E557475BBC5D">
    <w:name w:val="9F5EAE63CB7D40CB9EE8E557475BBC5D"/>
  </w:style>
  <w:style w:type="paragraph" w:customStyle="1" w:styleId="50264D238D0E4CD5BBD236A18028F8D3">
    <w:name w:val="50264D238D0E4CD5BBD236A18028F8D3"/>
  </w:style>
  <w:style w:type="paragraph" w:customStyle="1" w:styleId="429952CAE1E6453BBED2C3DAF901C2EC">
    <w:name w:val="429952CAE1E6453BBED2C3DAF901C2EC"/>
  </w:style>
  <w:style w:type="paragraph" w:customStyle="1" w:styleId="D03F590CEF174C209086DB65B6DBDFD8">
    <w:name w:val="D03F590CEF174C209086DB65B6DBDFD8"/>
  </w:style>
  <w:style w:type="paragraph" w:customStyle="1" w:styleId="BB1478C212EB4868A456AED86CD7E839">
    <w:name w:val="BB1478C212EB4868A456AED86CD7E839"/>
  </w:style>
  <w:style w:type="paragraph" w:customStyle="1" w:styleId="23A4F5AE2A114D4FA3BD809B5FD11E28">
    <w:name w:val="23A4F5AE2A114D4FA3BD809B5FD11E28"/>
  </w:style>
  <w:style w:type="paragraph" w:customStyle="1" w:styleId="449D1777E7774B05A35961807871E230">
    <w:name w:val="449D1777E7774B05A35961807871E230"/>
  </w:style>
  <w:style w:type="paragraph" w:customStyle="1" w:styleId="B61A8C6A7D3F4D4EA0AFD2A5C669AF90">
    <w:name w:val="B61A8C6A7D3F4D4EA0AFD2A5C669AF90"/>
  </w:style>
  <w:style w:type="paragraph" w:customStyle="1" w:styleId="3A2C4582142F44DA92EBB30678A3C17C">
    <w:name w:val="3A2C4582142F44DA92EBB30678A3C17C"/>
  </w:style>
  <w:style w:type="paragraph" w:customStyle="1" w:styleId="653EB7B8ED614C0BA7C87BB9A8FF925F">
    <w:name w:val="653EB7B8ED614C0BA7C87BB9A8FF925F"/>
  </w:style>
  <w:style w:type="paragraph" w:customStyle="1" w:styleId="1A109FDB8BDF465EA7E6AB8C3012FABB">
    <w:name w:val="1A109FDB8BDF465EA7E6AB8C3012FABB"/>
  </w:style>
  <w:style w:type="paragraph" w:customStyle="1" w:styleId="814FF46D313144D5A3E4F4B129630ABD">
    <w:name w:val="814FF46D313144D5A3E4F4B129630ABD"/>
  </w:style>
  <w:style w:type="paragraph" w:customStyle="1" w:styleId="73E2486243144D8B8FC835206E2E2C6C">
    <w:name w:val="73E2486243144D8B8FC835206E2E2C6C"/>
  </w:style>
  <w:style w:type="paragraph" w:customStyle="1" w:styleId="A4A257B2D5074E1EB1A56F6E61AC8D57">
    <w:name w:val="A4A257B2D5074E1EB1A56F6E61AC8D57"/>
  </w:style>
  <w:style w:type="paragraph" w:customStyle="1" w:styleId="20CADE2074434D53B9213A6AFBB2D883">
    <w:name w:val="20CADE2074434D53B9213A6AFBB2D883"/>
  </w:style>
  <w:style w:type="paragraph" w:customStyle="1" w:styleId="06A8611C8F19483991FE736A80B8DE61">
    <w:name w:val="06A8611C8F19483991FE736A80B8DE61"/>
  </w:style>
  <w:style w:type="paragraph" w:customStyle="1" w:styleId="89FD64D1D0904551B1A93C039611C972">
    <w:name w:val="89FD64D1D0904551B1A93C039611C972"/>
  </w:style>
  <w:style w:type="paragraph" w:customStyle="1" w:styleId="628C868A23954297AA4DCDCBF74703FE">
    <w:name w:val="628C868A23954297AA4DCDCBF74703FE"/>
    <w:rsid w:val="001C71D2"/>
  </w:style>
  <w:style w:type="paragraph" w:customStyle="1" w:styleId="2EF8F786B9C94F549ADA466FC644BCFC">
    <w:name w:val="2EF8F786B9C94F549ADA466FC644BCFC"/>
    <w:rsid w:val="001C71D2"/>
  </w:style>
  <w:style w:type="paragraph" w:customStyle="1" w:styleId="7FAA70F9A34745559AFFC085FBD856C9">
    <w:name w:val="7FAA70F9A34745559AFFC085FBD856C9"/>
    <w:rsid w:val="001C71D2"/>
  </w:style>
  <w:style w:type="paragraph" w:customStyle="1" w:styleId="7D37F16ED8F54B2F92D2F50483A4F3031">
    <w:name w:val="7D37F16ED8F54B2F92D2F50483A4F3031"/>
    <w:rsid w:val="001C71D2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3A2C4582142F44DA92EBB30678A3C17C1">
    <w:name w:val="3A2C4582142F44DA92EBB30678A3C17C1"/>
    <w:rsid w:val="001C71D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53EB7B8ED614C0BA7C87BB9A8FF925F1">
    <w:name w:val="653EB7B8ED614C0BA7C87BB9A8FF925F1"/>
    <w:rsid w:val="001C71D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A109FDB8BDF465EA7E6AB8C3012FABB1">
    <w:name w:val="1A109FDB8BDF465EA7E6AB8C3012FABB1"/>
    <w:rsid w:val="001C71D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14FF46D313144D5A3E4F4B129630ABD1">
    <w:name w:val="814FF46D313144D5A3E4F4B129630ABD1"/>
    <w:rsid w:val="001C71D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3E2486243144D8B8FC835206E2E2C6C1">
    <w:name w:val="73E2486243144D8B8FC835206E2E2C6C1"/>
    <w:rsid w:val="001C71D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20CADE2074434D53B9213A6AFBB2D8831">
    <w:name w:val="20CADE2074434D53B9213A6AFBB2D8831"/>
    <w:rsid w:val="001C71D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9FD64D1D0904551B1A93C039611C9721">
    <w:name w:val="89FD64D1D0904551B1A93C039611C9721"/>
    <w:rsid w:val="001C71D2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36083588BD704836BD969105B2B6465F">
    <w:name w:val="36083588BD704836BD969105B2B6465F"/>
    <w:rsid w:val="001C71D2"/>
  </w:style>
  <w:style w:type="paragraph" w:customStyle="1" w:styleId="A0BA9D46E3844425B368AC2257944E39">
    <w:name w:val="A0BA9D46E3844425B368AC2257944E39"/>
    <w:rsid w:val="001C71D2"/>
  </w:style>
  <w:style w:type="paragraph" w:customStyle="1" w:styleId="A536B0961A4D4BC8A6849A5894846F4B">
    <w:name w:val="A536B0961A4D4BC8A6849A5894846F4B"/>
    <w:rsid w:val="001C71D2"/>
  </w:style>
  <w:style w:type="paragraph" w:customStyle="1" w:styleId="21DBEB5280D344C493316106E05A9997">
    <w:name w:val="21DBEB5280D344C493316106E05A9997"/>
    <w:rsid w:val="001C71D2"/>
  </w:style>
  <w:style w:type="paragraph" w:customStyle="1" w:styleId="974E8FCCC586468F9DCAC277AB63047B">
    <w:name w:val="974E8FCCC586468F9DCAC277AB63047B"/>
    <w:rsid w:val="001C71D2"/>
  </w:style>
  <w:style w:type="paragraph" w:customStyle="1" w:styleId="6F8A022ABCA04809A2BA1994A0C35874">
    <w:name w:val="6F8A022ABCA04809A2BA1994A0C35874"/>
    <w:rsid w:val="001C71D2"/>
  </w:style>
  <w:style w:type="paragraph" w:customStyle="1" w:styleId="D7C549CC21F94DD183D2ADDA62A273E7">
    <w:name w:val="D7C549CC21F94DD183D2ADDA62A273E7"/>
    <w:rsid w:val="001C71D2"/>
  </w:style>
  <w:style w:type="paragraph" w:customStyle="1" w:styleId="5E936EC7DC3F4F938D0D614F9F40DEB9">
    <w:name w:val="5E936EC7DC3F4F938D0D614F9F40DEB9"/>
    <w:rsid w:val="001C71D2"/>
  </w:style>
  <w:style w:type="paragraph" w:customStyle="1" w:styleId="Obrzek">
    <w:name w:val="Obrázek"/>
    <w:basedOn w:val="Normln"/>
    <w:qFormat/>
    <w:rsid w:val="004850E5"/>
    <w:pPr>
      <w:keepNext/>
      <w:suppressLineNumbers/>
      <w:spacing w:before="240" w:after="0" w:line="300" w:lineRule="atLeast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Titulek">
    <w:name w:val="caption"/>
    <w:basedOn w:val="Normln"/>
    <w:next w:val="Normln"/>
    <w:uiPriority w:val="35"/>
    <w:qFormat/>
    <w:rsid w:val="005D3F83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Zdrojobrzkutabulky">
    <w:name w:val="Zdroj obrázku/tabulky"/>
    <w:basedOn w:val="Normln"/>
    <w:next w:val="Normln"/>
    <w:qFormat/>
    <w:rsid w:val="004850E5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Titulekobrzkusezdrojem">
    <w:name w:val="Titulek obrázku (se zdrojem)"/>
    <w:basedOn w:val="Titulek"/>
    <w:next w:val="Zdrojobrzkutabulky"/>
    <w:qFormat/>
    <w:rsid w:val="004850E5"/>
    <w:pPr>
      <w:keepNext/>
      <w:suppressAutoHyphens/>
      <w:spacing w:after="0"/>
    </w:pPr>
  </w:style>
  <w:style w:type="paragraph" w:customStyle="1" w:styleId="Rovnice">
    <w:name w:val="Rovnice"/>
    <w:basedOn w:val="Normln"/>
    <w:next w:val="Normln"/>
    <w:qFormat/>
    <w:rsid w:val="004850E5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Rovnicetitulek">
    <w:name w:val="Rovnice titulek"/>
    <w:basedOn w:val="Titulek"/>
    <w:qFormat/>
    <w:rsid w:val="004850E5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table" w:customStyle="1" w:styleId="Tabulkarovnice">
    <w:name w:val="Tabulka rovnice"/>
    <w:basedOn w:val="Normlntabulka"/>
    <w:uiPriority w:val="99"/>
    <w:rsid w:val="004850E5"/>
    <w:pPr>
      <w:spacing w:after="0" w:line="240" w:lineRule="auto"/>
    </w:pPr>
    <w:rPr>
      <w:rFonts w:ascii="Cambria Math" w:eastAsiaTheme="minorHAnsi" w:hAnsi="Cambria Math"/>
      <w:szCs w:val="22"/>
      <w:lang w:eastAsia="en-US"/>
    </w:rPr>
    <w:tblPr/>
  </w:style>
  <w:style w:type="paragraph" w:customStyle="1" w:styleId="Titulektabulky">
    <w:name w:val="Titulek tabulky"/>
    <w:basedOn w:val="Titulek"/>
    <w:next w:val="Normln"/>
    <w:qFormat/>
    <w:rsid w:val="005D3F83"/>
    <w:pPr>
      <w:keepNext/>
      <w:spacing w:before="240" w:after="120"/>
    </w:pPr>
  </w:style>
  <w:style w:type="paragraph" w:customStyle="1" w:styleId="7D37F16ED8F54B2F92D2F50483A4F3032">
    <w:name w:val="7D37F16ED8F54B2F92D2F50483A4F3032"/>
    <w:rsid w:val="00922E07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3A2C4582142F44DA92EBB30678A3C17C2">
    <w:name w:val="3A2C4582142F44DA92EBB30678A3C17C2"/>
    <w:rsid w:val="00922E0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53EB7B8ED614C0BA7C87BB9A8FF925F2">
    <w:name w:val="653EB7B8ED614C0BA7C87BB9A8FF925F2"/>
    <w:rsid w:val="00922E0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A109FDB8BDF465EA7E6AB8C3012FABB2">
    <w:name w:val="1A109FDB8BDF465EA7E6AB8C3012FABB2"/>
    <w:rsid w:val="00922E0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14FF46D313144D5A3E4F4B129630ABD2">
    <w:name w:val="814FF46D313144D5A3E4F4B129630ABD2"/>
    <w:rsid w:val="00922E0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3E2486243144D8B8FC835206E2E2C6C2">
    <w:name w:val="73E2486243144D8B8FC835206E2E2C6C2"/>
    <w:rsid w:val="00922E0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F8A022ABCA04809A2BA1994A0C358741">
    <w:name w:val="6F8A022ABCA04809A2BA1994A0C358741"/>
    <w:rsid w:val="00922E07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36083588BD704836BD969105B2B6465F1">
    <w:name w:val="36083588BD704836BD969105B2B6465F1"/>
    <w:rsid w:val="00922E07"/>
    <w:pPr>
      <w:keepNext/>
      <w:suppressLineNumbers/>
      <w:suppressAutoHyphens/>
      <w:spacing w:before="120" w:after="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A0BA9D46E3844425B368AC2257944E391">
    <w:name w:val="A0BA9D46E3844425B368AC2257944E391"/>
    <w:rsid w:val="00922E07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A536B0961A4D4BC8A6849A5894846F4B1">
    <w:name w:val="A536B0961A4D4BC8A6849A5894846F4B1"/>
    <w:rsid w:val="00922E07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20CADE2074434D53B9213A6AFBB2D8832">
    <w:name w:val="20CADE2074434D53B9213A6AFBB2D8832"/>
    <w:rsid w:val="00922E0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9FD64D1D0904551B1A93C039611C9722">
    <w:name w:val="89FD64D1D0904551B1A93C039611C9722"/>
    <w:rsid w:val="00922E07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D3F9EEBF0254C84B6B2DC3782CDABF1">
    <w:name w:val="6D3F9EEBF0254C84B6B2DC3782CDABF1"/>
    <w:rsid w:val="00922E07"/>
  </w:style>
  <w:style w:type="paragraph" w:customStyle="1" w:styleId="E6C79EF97DF94C9EADE933BF36782597">
    <w:name w:val="E6C79EF97DF94C9EADE933BF36782597"/>
    <w:rsid w:val="00922E07"/>
  </w:style>
  <w:style w:type="paragraph" w:customStyle="1" w:styleId="7D37F16ED8F54B2F92D2F50483A4F3033">
    <w:name w:val="7D37F16ED8F54B2F92D2F50483A4F3033"/>
    <w:rsid w:val="007A1725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3A2C4582142F44DA92EBB30678A3C17C3">
    <w:name w:val="3A2C4582142F44DA92EBB30678A3C17C3"/>
    <w:rsid w:val="007A1725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53EB7B8ED614C0BA7C87BB9A8FF925F3">
    <w:name w:val="653EB7B8ED614C0BA7C87BB9A8FF925F3"/>
    <w:rsid w:val="007A1725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A109FDB8BDF465EA7E6AB8C3012FABB3">
    <w:name w:val="1A109FDB8BDF465EA7E6AB8C3012FABB3"/>
    <w:rsid w:val="007A1725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14FF46D313144D5A3E4F4B129630ABD3">
    <w:name w:val="814FF46D313144D5A3E4F4B129630ABD3"/>
    <w:rsid w:val="007A1725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3E2486243144D8B8FC835206E2E2C6C3">
    <w:name w:val="73E2486243144D8B8FC835206E2E2C6C3"/>
    <w:rsid w:val="007A1725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20CADE2074434D53B9213A6AFBB2D8833">
    <w:name w:val="20CADE2074434D53B9213A6AFBB2D8833"/>
    <w:rsid w:val="007A1725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9FD64D1D0904551B1A93C039611C9723">
    <w:name w:val="89FD64D1D0904551B1A93C039611C9723"/>
    <w:rsid w:val="007A1725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1365ACD3FC9F40B89AE6CC111AF47BD3">
    <w:name w:val="1365ACD3FC9F40B89AE6CC111AF47BD3"/>
    <w:rsid w:val="002B5882"/>
  </w:style>
  <w:style w:type="paragraph" w:customStyle="1" w:styleId="F5525F28C71C4CC9BB6D5A0C6921EF51">
    <w:name w:val="F5525F28C71C4CC9BB6D5A0C6921EF51"/>
    <w:rsid w:val="002B5882"/>
  </w:style>
  <w:style w:type="paragraph" w:customStyle="1" w:styleId="CCD8055385564ABB9C5953C16E2F40CA">
    <w:name w:val="CCD8055385564ABB9C5953C16E2F40CA"/>
    <w:rsid w:val="002B5882"/>
  </w:style>
  <w:style w:type="paragraph" w:customStyle="1" w:styleId="D3C3DE39E8324E8E9256A67BBBFA5591">
    <w:name w:val="D3C3DE39E8324E8E9256A67BBBFA5591"/>
    <w:rsid w:val="002B5882"/>
  </w:style>
  <w:style w:type="paragraph" w:customStyle="1" w:styleId="5FD7865EDB3049E08D11C1A3964349D1">
    <w:name w:val="5FD7865EDB3049E08D11C1A3964349D1"/>
    <w:rsid w:val="002B5882"/>
  </w:style>
  <w:style w:type="paragraph" w:customStyle="1" w:styleId="AE639962388A4B7296EFBF005ED7FE3B">
    <w:name w:val="AE639962388A4B7296EFBF005ED7FE3B"/>
    <w:rsid w:val="002B5882"/>
  </w:style>
  <w:style w:type="paragraph" w:customStyle="1" w:styleId="FBABAC6FE3B941CEAA52A50984BE75DE">
    <w:name w:val="FBABAC6FE3B941CEAA52A50984BE75DE"/>
    <w:rsid w:val="002B5882"/>
  </w:style>
  <w:style w:type="paragraph" w:customStyle="1" w:styleId="A52F00B753EF4029B7318E8F3C812576">
    <w:name w:val="A52F00B753EF4029B7318E8F3C812576"/>
    <w:rsid w:val="002B5882"/>
  </w:style>
  <w:style w:type="paragraph" w:customStyle="1" w:styleId="0A2D260A44AB40CB91B7654EB3B6DD3C">
    <w:name w:val="0A2D260A44AB40CB91B7654EB3B6DD3C"/>
    <w:rsid w:val="002B5882"/>
  </w:style>
  <w:style w:type="paragraph" w:customStyle="1" w:styleId="5A7754B337A142B79910CEA6611F952E">
    <w:name w:val="5A7754B337A142B79910CEA6611F952E"/>
    <w:rsid w:val="002B5882"/>
  </w:style>
  <w:style w:type="paragraph" w:customStyle="1" w:styleId="8F2D85D9BDC149EF8232CE7960126BF8">
    <w:name w:val="8F2D85D9BDC149EF8232CE7960126BF8"/>
    <w:rsid w:val="002B5882"/>
  </w:style>
  <w:style w:type="paragraph" w:customStyle="1" w:styleId="577516656AB94C48BC628292791D42ED">
    <w:name w:val="577516656AB94C48BC628292791D42ED"/>
    <w:rsid w:val="002B5882"/>
  </w:style>
  <w:style w:type="paragraph" w:customStyle="1" w:styleId="3A2989DABADD4B68A94D8637EC870CA8">
    <w:name w:val="3A2989DABADD4B68A94D8637EC870CA8"/>
    <w:rsid w:val="002B5882"/>
  </w:style>
  <w:style w:type="paragraph" w:customStyle="1" w:styleId="678CC96E1060462D976B8B3FD77A275B">
    <w:name w:val="678CC96E1060462D976B8B3FD77A275B"/>
    <w:rsid w:val="002B5882"/>
  </w:style>
  <w:style w:type="paragraph" w:customStyle="1" w:styleId="09F1CC724A6E457DACEED75386E9835F">
    <w:name w:val="09F1CC724A6E457DACEED75386E9835F"/>
    <w:rsid w:val="002B5882"/>
  </w:style>
  <w:style w:type="paragraph" w:customStyle="1" w:styleId="6EFE7E86FA69482688364B66AB0E99D7">
    <w:name w:val="6EFE7E86FA69482688364B66AB0E99D7"/>
    <w:rsid w:val="002B5882"/>
  </w:style>
  <w:style w:type="paragraph" w:customStyle="1" w:styleId="F37700C24A864946B8A722104BA79A85">
    <w:name w:val="F37700C24A864946B8A722104BA79A85"/>
    <w:rsid w:val="002B5882"/>
  </w:style>
  <w:style w:type="paragraph" w:customStyle="1" w:styleId="273214A8068742ADB012F72D135720BD">
    <w:name w:val="273214A8068742ADB012F72D135720BD"/>
    <w:rsid w:val="002B5882"/>
  </w:style>
  <w:style w:type="paragraph" w:customStyle="1" w:styleId="605B46A403D149779759F6930B56C3D0">
    <w:name w:val="605B46A403D149779759F6930B56C3D0"/>
    <w:rsid w:val="002B5882"/>
  </w:style>
  <w:style w:type="paragraph" w:customStyle="1" w:styleId="3D73BC8F13E844F3BA5FE4F1A3ECA189">
    <w:name w:val="3D73BC8F13E844F3BA5FE4F1A3ECA189"/>
    <w:rsid w:val="002B5882"/>
  </w:style>
  <w:style w:type="paragraph" w:customStyle="1" w:styleId="2A255DAA28D4438AA1E30593293BEADF">
    <w:name w:val="2A255DAA28D4438AA1E30593293BEADF"/>
    <w:rsid w:val="002B5882"/>
  </w:style>
  <w:style w:type="paragraph" w:customStyle="1" w:styleId="53E6F73B6F174F279040C7C270789C65">
    <w:name w:val="53E6F73B6F174F279040C7C270789C65"/>
    <w:rsid w:val="002B5882"/>
  </w:style>
  <w:style w:type="paragraph" w:customStyle="1" w:styleId="FB7C4C27981245C7B7893EA56EC9F69F">
    <w:name w:val="FB7C4C27981245C7B7893EA56EC9F69F"/>
    <w:rsid w:val="002B5882"/>
  </w:style>
  <w:style w:type="paragraph" w:customStyle="1" w:styleId="0B95896FEDBC4000B47E01B4FD0A9213">
    <w:name w:val="0B95896FEDBC4000B47E01B4FD0A9213"/>
    <w:rsid w:val="002B5882"/>
  </w:style>
  <w:style w:type="paragraph" w:customStyle="1" w:styleId="C56DFAAF861F4B4F80F73AE22C38080F">
    <w:name w:val="C56DFAAF861F4B4F80F73AE22C38080F"/>
    <w:rsid w:val="002B5882"/>
  </w:style>
  <w:style w:type="paragraph" w:customStyle="1" w:styleId="8CE998F441B6497DBF7BE4ED0C921950">
    <w:name w:val="8CE998F441B6497DBF7BE4ED0C921950"/>
    <w:rsid w:val="002B5882"/>
  </w:style>
  <w:style w:type="paragraph" w:customStyle="1" w:styleId="4F4DB4E80C504D7CB5B1CE6356B53BDB">
    <w:name w:val="4F4DB4E80C504D7CB5B1CE6356B53BDB"/>
    <w:rsid w:val="002B5882"/>
  </w:style>
  <w:style w:type="paragraph" w:customStyle="1" w:styleId="783C67FB99774F9BB9B15947CA1CAAEF">
    <w:name w:val="783C67FB99774F9BB9B15947CA1CAAEF"/>
    <w:rsid w:val="002B5882"/>
  </w:style>
  <w:style w:type="paragraph" w:customStyle="1" w:styleId="7DF5B683393E4B52897BC53D0B7D9F7A">
    <w:name w:val="7DF5B683393E4B52897BC53D0B7D9F7A"/>
    <w:rsid w:val="002B5882"/>
  </w:style>
  <w:style w:type="paragraph" w:customStyle="1" w:styleId="8A8D35B9D04F476F9EFF4FCE3DB158DE">
    <w:name w:val="8A8D35B9D04F476F9EFF4FCE3DB158DE"/>
    <w:rsid w:val="002B5882"/>
  </w:style>
  <w:style w:type="paragraph" w:customStyle="1" w:styleId="9C096B9B68F044588AB317F0A6E7EF02">
    <w:name w:val="9C096B9B68F044588AB317F0A6E7EF02"/>
    <w:rsid w:val="002B5882"/>
  </w:style>
  <w:style w:type="paragraph" w:customStyle="1" w:styleId="EA5E352B63D540DAB194C4686B30838B">
    <w:name w:val="EA5E352B63D540DAB194C4686B30838B"/>
    <w:rsid w:val="002B5882"/>
  </w:style>
  <w:style w:type="paragraph" w:customStyle="1" w:styleId="519E9F991E45450097AF6C1221E0C8DE">
    <w:name w:val="519E9F991E45450097AF6C1221E0C8DE"/>
    <w:rsid w:val="002B5882"/>
  </w:style>
  <w:style w:type="paragraph" w:customStyle="1" w:styleId="D9D1322724FE48DBBF90C043DC7645D0">
    <w:name w:val="D9D1322724FE48DBBF90C043DC7645D0"/>
    <w:rsid w:val="002B5882"/>
  </w:style>
  <w:style w:type="paragraph" w:customStyle="1" w:styleId="45DCE570CEDC413C9ADC89AC9A95746C">
    <w:name w:val="45DCE570CEDC413C9ADC89AC9A95746C"/>
    <w:rsid w:val="002B5882"/>
  </w:style>
  <w:style w:type="paragraph" w:customStyle="1" w:styleId="46AD7FB3C39C4FFE8DCAFA11054A86D8">
    <w:name w:val="46AD7FB3C39C4FFE8DCAFA11054A86D8"/>
    <w:rsid w:val="002B5882"/>
  </w:style>
  <w:style w:type="paragraph" w:customStyle="1" w:styleId="D625423DBB574A1284A94A44894834C1">
    <w:name w:val="D625423DBB574A1284A94A44894834C1"/>
    <w:rsid w:val="002B5882"/>
  </w:style>
  <w:style w:type="paragraph" w:customStyle="1" w:styleId="00E54585274945629D59723B5D129546">
    <w:name w:val="00E54585274945629D59723B5D129546"/>
    <w:rsid w:val="002B5882"/>
  </w:style>
  <w:style w:type="paragraph" w:customStyle="1" w:styleId="A2B019FE77FE499DA19283DFF5E9C4CE">
    <w:name w:val="A2B019FE77FE499DA19283DFF5E9C4CE"/>
    <w:rsid w:val="002B5882"/>
  </w:style>
  <w:style w:type="paragraph" w:customStyle="1" w:styleId="BA3D476944D949B7B3900A34EE4070AD">
    <w:name w:val="BA3D476944D949B7B3900A34EE4070AD"/>
    <w:rsid w:val="002B5882"/>
  </w:style>
  <w:style w:type="paragraph" w:customStyle="1" w:styleId="689416B30DD042FDAB78DB5EDA69FAC5">
    <w:name w:val="689416B30DD042FDAB78DB5EDA69FAC5"/>
    <w:rsid w:val="002B5882"/>
  </w:style>
  <w:style w:type="paragraph" w:customStyle="1" w:styleId="447D57EE8FA841C4A8891D4DB02DA60A">
    <w:name w:val="447D57EE8FA841C4A8891D4DB02DA60A"/>
    <w:rsid w:val="002B5882"/>
  </w:style>
  <w:style w:type="paragraph" w:customStyle="1" w:styleId="9B269E216753474CB544507FD2662B2A">
    <w:name w:val="9B269E216753474CB544507FD2662B2A"/>
    <w:rsid w:val="002B5882"/>
  </w:style>
  <w:style w:type="paragraph" w:customStyle="1" w:styleId="EAB0DF3EC74244C6BB99A49606022819">
    <w:name w:val="EAB0DF3EC74244C6BB99A49606022819"/>
    <w:rsid w:val="002B5882"/>
  </w:style>
  <w:style w:type="paragraph" w:customStyle="1" w:styleId="DC67828A69EA4D33A2E082F1338C4E1D">
    <w:name w:val="DC67828A69EA4D33A2E082F1338C4E1D"/>
    <w:rsid w:val="002B5882"/>
  </w:style>
  <w:style w:type="paragraph" w:customStyle="1" w:styleId="9BAB23F4377F40ECB52D9F48043D1B5B">
    <w:name w:val="9BAB23F4377F40ECB52D9F48043D1B5B"/>
    <w:rsid w:val="002B5882"/>
  </w:style>
  <w:style w:type="paragraph" w:customStyle="1" w:styleId="35E4435EFA944E6D9887E2AA06C9F626">
    <w:name w:val="35E4435EFA944E6D9887E2AA06C9F626"/>
    <w:rsid w:val="002B5882"/>
  </w:style>
  <w:style w:type="paragraph" w:customStyle="1" w:styleId="9F8490588A4C4EA6888AF7CA61E3C796">
    <w:name w:val="9F8490588A4C4EA6888AF7CA61E3C796"/>
    <w:rsid w:val="002B5882"/>
  </w:style>
  <w:style w:type="paragraph" w:customStyle="1" w:styleId="F98419EF809A433F8D45103C1669EA3D">
    <w:name w:val="F98419EF809A433F8D45103C1669EA3D"/>
    <w:rsid w:val="002B5882"/>
  </w:style>
  <w:style w:type="paragraph" w:customStyle="1" w:styleId="B102862BF95044FE927710568B4B69DF">
    <w:name w:val="B102862BF95044FE927710568B4B69DF"/>
    <w:rsid w:val="002B5882"/>
  </w:style>
  <w:style w:type="paragraph" w:customStyle="1" w:styleId="4CDE7CDFDA7F460A9B8F23445764CCDF">
    <w:name w:val="4CDE7CDFDA7F460A9B8F23445764CCDF"/>
    <w:rsid w:val="002B5882"/>
  </w:style>
  <w:style w:type="paragraph" w:customStyle="1" w:styleId="8C63DE642F9545B3A392C209830E7E93">
    <w:name w:val="8C63DE642F9545B3A392C209830E7E93"/>
    <w:rsid w:val="002B5882"/>
  </w:style>
  <w:style w:type="paragraph" w:customStyle="1" w:styleId="02F01D1BBFA44EB0902DC13578FE546E">
    <w:name w:val="02F01D1BBFA44EB0902DC13578FE546E"/>
    <w:rsid w:val="002B5882"/>
  </w:style>
  <w:style w:type="paragraph" w:customStyle="1" w:styleId="E5366AA2DEEB4E0BAADB11E3AE454E6A">
    <w:name w:val="E5366AA2DEEB4E0BAADB11E3AE454E6A"/>
    <w:rsid w:val="002B5882"/>
  </w:style>
  <w:style w:type="paragraph" w:customStyle="1" w:styleId="7D37F16ED8F54B2F92D2F50483A4F3034">
    <w:name w:val="7D37F16ED8F54B2F92D2F50483A4F3034"/>
    <w:rsid w:val="002B5882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3A2C4582142F44DA92EBB30678A3C17C4">
    <w:name w:val="3A2C4582142F44DA92EBB30678A3C17C4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53EB7B8ED614C0BA7C87BB9A8FF925F4">
    <w:name w:val="653EB7B8ED614C0BA7C87BB9A8FF925F4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A109FDB8BDF465EA7E6AB8C3012FABB4">
    <w:name w:val="1A109FDB8BDF465EA7E6AB8C3012FABB4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14FF46D313144D5A3E4F4B129630ABD4">
    <w:name w:val="814FF46D313144D5A3E4F4B129630ABD4"/>
    <w:rsid w:val="002B588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3E2486243144D8B8FC835206E2E2C6C4">
    <w:name w:val="73E2486243144D8B8FC835206E2E2C6C4"/>
    <w:rsid w:val="002B588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20CADE2074434D53B9213A6AFBB2D8834">
    <w:name w:val="20CADE2074434D53B9213A6AFBB2D8834"/>
    <w:rsid w:val="002B588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C63DE642F9545B3A392C209830E7E931">
    <w:name w:val="8C63DE642F9545B3A392C209830E7E931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02F01D1BBFA44EB0902DC13578FE546E1">
    <w:name w:val="02F01D1BBFA44EB0902DC13578FE546E1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E5366AA2DEEB4E0BAADB11E3AE454E6A1">
    <w:name w:val="E5366AA2DEEB4E0BAADB11E3AE454E6A1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9FD64D1D0904551B1A93C039611C9724">
    <w:name w:val="89FD64D1D0904551B1A93C039611C9724"/>
    <w:rsid w:val="002B5882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7D37F16ED8F54B2F92D2F50483A4F3035">
    <w:name w:val="7D37F16ED8F54B2F92D2F50483A4F3035"/>
    <w:rsid w:val="002B5882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3A2C4582142F44DA92EBB30678A3C17C5">
    <w:name w:val="3A2C4582142F44DA92EBB30678A3C17C5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53EB7B8ED614C0BA7C87BB9A8FF925F5">
    <w:name w:val="653EB7B8ED614C0BA7C87BB9A8FF925F5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A109FDB8BDF465EA7E6AB8C3012FABB5">
    <w:name w:val="1A109FDB8BDF465EA7E6AB8C3012FABB5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14FF46D313144D5A3E4F4B129630ABD5">
    <w:name w:val="814FF46D313144D5A3E4F4B129630ABD5"/>
    <w:rsid w:val="002B588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3E2486243144D8B8FC835206E2E2C6C5">
    <w:name w:val="73E2486243144D8B8FC835206E2E2C6C5"/>
    <w:rsid w:val="002B588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20CADE2074434D53B9213A6AFBB2D8835">
    <w:name w:val="20CADE2074434D53B9213A6AFBB2D8835"/>
    <w:rsid w:val="002B588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C63DE642F9545B3A392C209830E7E932">
    <w:name w:val="8C63DE642F9545B3A392C209830E7E932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02F01D1BBFA44EB0902DC13578FE546E2">
    <w:name w:val="02F01D1BBFA44EB0902DC13578FE546E2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E5366AA2DEEB4E0BAADB11E3AE454E6A2">
    <w:name w:val="E5366AA2DEEB4E0BAADB11E3AE454E6A2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9FD64D1D0904551B1A93C039611C9725">
    <w:name w:val="89FD64D1D0904551B1A93C039611C9725"/>
    <w:rsid w:val="002B5882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5AACFE04AAD04B53879BF453BD11F913">
    <w:name w:val="5AACFE04AAD04B53879BF453BD11F913"/>
    <w:rsid w:val="002B5882"/>
  </w:style>
  <w:style w:type="paragraph" w:customStyle="1" w:styleId="1B2F7656FC3642D6A89F9FD70CAC747C">
    <w:name w:val="1B2F7656FC3642D6A89F9FD70CAC747C"/>
    <w:rsid w:val="002B5882"/>
  </w:style>
  <w:style w:type="paragraph" w:customStyle="1" w:styleId="EF9BDC6E95DF470E81DBB35242BA40E0">
    <w:name w:val="EF9BDC6E95DF470E81DBB35242BA40E0"/>
    <w:rsid w:val="002B5882"/>
  </w:style>
  <w:style w:type="paragraph" w:customStyle="1" w:styleId="DE5CE54CE3964FE4B22CDE3F3C6F1E8D">
    <w:name w:val="DE5CE54CE3964FE4B22CDE3F3C6F1E8D"/>
    <w:rsid w:val="002B5882"/>
  </w:style>
  <w:style w:type="paragraph" w:customStyle="1" w:styleId="8F6E9995BCC44F9ABF135E02CB331032">
    <w:name w:val="8F6E9995BCC44F9ABF135E02CB331032"/>
    <w:rsid w:val="002B5882"/>
  </w:style>
  <w:style w:type="paragraph" w:customStyle="1" w:styleId="41FC357308F447C98642EE8EFA73A1CA">
    <w:name w:val="41FC357308F447C98642EE8EFA73A1CA"/>
    <w:rsid w:val="002B5882"/>
  </w:style>
  <w:style w:type="paragraph" w:customStyle="1" w:styleId="7D37F16ED8F54B2F92D2F50483A4F3036">
    <w:name w:val="7D37F16ED8F54B2F92D2F50483A4F3036"/>
    <w:rsid w:val="002B5882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3A2C4582142F44DA92EBB30678A3C17C6">
    <w:name w:val="3A2C4582142F44DA92EBB30678A3C17C6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53EB7B8ED614C0BA7C87BB9A8FF925F6">
    <w:name w:val="653EB7B8ED614C0BA7C87BB9A8FF925F6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A109FDB8BDF465EA7E6AB8C3012FABB6">
    <w:name w:val="1A109FDB8BDF465EA7E6AB8C3012FABB6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14FF46D313144D5A3E4F4B129630ABD6">
    <w:name w:val="814FF46D313144D5A3E4F4B129630ABD6"/>
    <w:rsid w:val="002B588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73E2486243144D8B8FC835206E2E2C6C6">
    <w:name w:val="73E2486243144D8B8FC835206E2E2C6C6"/>
    <w:rsid w:val="002B588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20CADE2074434D53B9213A6AFBB2D8836">
    <w:name w:val="20CADE2074434D53B9213A6AFBB2D8836"/>
    <w:rsid w:val="002B5882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C63DE642F9545B3A392C209830E7E933">
    <w:name w:val="8C63DE642F9545B3A392C209830E7E933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02F01D1BBFA44EB0902DC13578FE546E3">
    <w:name w:val="02F01D1BBFA44EB0902DC13578FE546E3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E5366AA2DEEB4E0BAADB11E3AE454E6A3">
    <w:name w:val="E5366AA2DEEB4E0BAADB11E3AE454E6A3"/>
    <w:rsid w:val="002B5882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89FD64D1D0904551B1A93C039611C9726">
    <w:name w:val="89FD64D1D0904551B1A93C039611C9726"/>
    <w:rsid w:val="002B5882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C5E56B-2045-4F22-B265-36C847C525C9}">
  <we:reference id="7ab57287-cf87-4c15-a029-cd6b0b3ebfbb" version="1.2.5.0" store="EXCatalog" storeType="EXCatalog"/>
  <we:alternateReferences>
    <we:reference id="WA200005176" version="1.2.5.0" store="cs-CZ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A1946-F038-4EB8-92FF-823E3724D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sablona_utb_bpdp_2025_cz_a3</Template>
  <TotalTime>144</TotalTime>
  <Pages>24</Pages>
  <Words>1012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Hrabinova</dc:creator>
  <cp:keywords>Sablona UTB_2025-09</cp:keywords>
  <dc:description/>
  <cp:lastModifiedBy>Světlana Hrabinová</cp:lastModifiedBy>
  <cp:revision>35</cp:revision>
  <cp:lastPrinted>2025-07-24T12:52:00Z</cp:lastPrinted>
  <dcterms:created xsi:type="dcterms:W3CDTF">2026-01-27T07:26:00Z</dcterms:created>
  <dcterms:modified xsi:type="dcterms:W3CDTF">2026-04-07T21:52:00Z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-173911797</vt:i4>
  </property>
</Properties>
</file>