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3E0C3" w14:textId="77777777" w:rsidR="00534E21" w:rsidRPr="00F43351" w:rsidRDefault="00883C5B" w:rsidP="00104B5A">
      <w:pPr>
        <w:pStyle w:val="9556896D55254894825BAA4CFD7290421"/>
        <w:rPr>
          <w:i w:val="0"/>
          <w:iCs/>
          <w:lang w:val="en-GB"/>
        </w:rPr>
      </w:pPr>
      <w:r>
        <w:rPr>
          <w:noProof/>
          <w:lang w:eastAsia="cs-CZ"/>
          <w14:ligatures w14:val="standardContextual"/>
        </w:rPr>
        <mc:AlternateContent>
          <mc:Choice Requires="wpg">
            <w:drawing>
              <wp:anchor distT="0" distB="0" distL="114300" distR="114300" simplePos="0" relativeHeight="251677696" behindDoc="1" locked="0" layoutInCell="1" allowOverlap="1" wp14:anchorId="2637B91A" wp14:editId="42C4E706">
                <wp:simplePos x="0" y="0"/>
                <wp:positionH relativeFrom="column">
                  <wp:posOffset>73025</wp:posOffset>
                </wp:positionH>
                <wp:positionV relativeFrom="paragraph">
                  <wp:posOffset>4824639</wp:posOffset>
                </wp:positionV>
                <wp:extent cx="5939790" cy="3631747"/>
                <wp:effectExtent l="0" t="0" r="3810" b="6985"/>
                <wp:wrapNone/>
                <wp:docPr id="2" name="Skupina 2"/>
                <wp:cNvGraphicFramePr/>
                <a:graphic xmlns:a="http://schemas.openxmlformats.org/drawingml/2006/main">
                  <a:graphicData uri="http://schemas.microsoft.com/office/word/2010/wordprocessingGroup">
                    <wpg:wgp>
                      <wpg:cNvGrpSpPr/>
                      <wpg:grpSpPr>
                        <a:xfrm>
                          <a:off x="0" y="0"/>
                          <a:ext cx="5939790" cy="3631747"/>
                          <a:chOff x="0" y="0"/>
                          <a:chExt cx="5939790" cy="3631747"/>
                        </a:xfrm>
                      </wpg:grpSpPr>
                      <pic:pic xmlns:pic="http://schemas.openxmlformats.org/drawingml/2006/picture">
                        <pic:nvPicPr>
                          <pic:cNvPr id="1326772252"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2340429"/>
                            <a:ext cx="5939790" cy="28575"/>
                          </a:xfrm>
                          <a:prstGeom prst="rect">
                            <a:avLst/>
                          </a:prstGeom>
                          <a:noFill/>
                          <a:ln>
                            <a:noFill/>
                          </a:ln>
                        </pic:spPr>
                      </pic:pic>
                      <pic:pic xmlns:pic="http://schemas.openxmlformats.org/drawingml/2006/picture">
                        <pic:nvPicPr>
                          <pic:cNvPr id="418767278"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39790" cy="28575"/>
                          </a:xfrm>
                          <a:prstGeom prst="rect">
                            <a:avLst/>
                          </a:prstGeom>
                          <a:noFill/>
                          <a:ln>
                            <a:noFill/>
                          </a:ln>
                        </pic:spPr>
                      </pic:pic>
                      <pic:pic xmlns:pic="http://schemas.openxmlformats.org/drawingml/2006/picture">
                        <pic:nvPicPr>
                          <pic:cNvPr id="38480146"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3603172"/>
                            <a:ext cx="5939790" cy="28575"/>
                          </a:xfrm>
                          <a:prstGeom prst="rect">
                            <a:avLst/>
                          </a:prstGeom>
                          <a:noFill/>
                          <a:ln>
                            <a:noFill/>
                          </a:ln>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E86AB1" id="Skupina 2" o:spid="_x0000_s1026" style="position:absolute;margin-left:5.75pt;margin-top:379.9pt;width:467.7pt;height:285.95pt;z-index:-251638784" coordsize="59397,363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KKKK/y7P9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style="position:absolute;top:23404;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">
                  <v:imagedata r:id="rId9" o:title=""/>
                  <o:lock v:ext="edit" aspectratio="f"/>
                </v:shape>
                <v:shape id="Obrázek 1" o:spid="_x0000_s1028" type="#_x0000_t75" style="position:absolute;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">
                  <v:imagedata r:id="rId9" o:title=""/>
                  <o:lock v:ext="edit" aspectratio="f"/>
                </v:shape>
                <v:shape id="Obrázek 1" o:spid="_x0000_s1029" type="#_x0000_t75" style="position:absolute;top:36031;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">
                  <v:imagedata r:id="rId9" o:title=""/>
                  <o:lock v:ext="edit" aspectratio="f"/>
                </v:shape>
              </v:group>
            </w:pict>
          </mc:Fallback>
        </mc:AlternateContent>
      </w:r>
      <w:r w:rsidR="00A448C5" w:rsidRPr="00B23D7E">
        <w:rPr>
          <w:noProof/>
          <w:lang w:eastAsia="cs-CZ"/>
        </w:rPr>
        <w:drawing>
          <wp:anchor distT="0" distB="0" distL="114300" distR="114300" simplePos="0" relativeHeight="251648000" behindDoc="1" locked="0" layoutInCell="1" allowOverlap="1" wp14:anchorId="16DF9D16" wp14:editId="1B9A088C">
            <wp:simplePos x="0" y="0"/>
            <wp:positionH relativeFrom="margin">
              <wp:posOffset>4284345</wp:posOffset>
            </wp:positionH>
            <wp:positionV relativeFrom="paragraph">
              <wp:posOffset>8785225</wp:posOffset>
            </wp:positionV>
            <wp:extent cx="1497600" cy="162000"/>
            <wp:effectExtent l="0" t="0" r="7620" b="9525"/>
            <wp:wrapNone/>
            <wp:docPr id="12636028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280" name="Obrázek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97600" cy="1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8B2" w:rsidRPr="00B23D7E">
        <w:rPr>
          <w:noProof/>
          <w:lang w:eastAsia="cs-CZ"/>
        </w:rPr>
        <mc:AlternateContent>
          <mc:Choice Requires="wps">
            <w:drawing>
              <wp:anchor distT="0" distB="0" distL="114300" distR="114300" simplePos="0" relativeHeight="251626496" behindDoc="0" locked="0" layoutInCell="1" allowOverlap="1" wp14:anchorId="7F469522" wp14:editId="51D434FC">
                <wp:simplePos x="0" y="0"/>
                <wp:positionH relativeFrom="margin">
                  <wp:align>right</wp:align>
                </wp:positionH>
                <wp:positionV relativeFrom="page">
                  <wp:posOffset>3708400</wp:posOffset>
                </wp:positionV>
                <wp:extent cx="5760000" cy="2318400"/>
                <wp:effectExtent l="0" t="0" r="0" b="5715"/>
                <wp:wrapNone/>
                <wp:docPr id="45412132" name="Textové pole 3"/>
                <wp:cNvGraphicFramePr/>
                <a:graphic xmlns:a="http://schemas.openxmlformats.org/drawingml/2006/main">
                  <a:graphicData uri="http://schemas.microsoft.com/office/word/2010/wordprocessingShape">
                    <wps:wsp>
                      <wps:cNvSpPr txBox="1"/>
                      <wps:spPr>
                        <a:xfrm>
                          <a:off x="0" y="0"/>
                          <a:ext cx="5760000" cy="2318400"/>
                        </a:xfrm>
                        <a:prstGeom prst="rect">
                          <a:avLst/>
                        </a:prstGeom>
                        <a:solidFill>
                          <a:schemeClr val="lt1"/>
                        </a:solidFill>
                        <a:ln w="6350">
                          <a:noFill/>
                        </a:ln>
                      </wps:spPr>
                      <wps:txbx>
                        <w:txbxContent>
                          <w:p w14:paraId="24813B2D" w14:textId="77777777" w:rsidR="004B6DCA" w:rsidRPr="00A03478" w:rsidRDefault="00B23D7E" w:rsidP="00B25C79">
                            <w:pPr>
                              <w:pStyle w:val="TitlepagetitleTitulkanzev"/>
                            </w:pPr>
                            <w:r>
                              <w:t>Thesis Title in English</w:t>
                            </w:r>
                            <w:r w:rsidR="004B6DCA">
                              <w:t xml:space="preserve"> (max. 7. </w:t>
                            </w:r>
                            <w:r w:rsidR="009B126A">
                              <w:t>lines</w:t>
                            </w:r>
                            <w:r w:rsidR="004B6DC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469522" id="_x0000_t202" coordsize="21600,21600" o:spt="202" path="m,l,21600r21600,l21600,xe">
                <v:stroke joinstyle="miter"/>
                <v:path gradientshapeok="t" o:connecttype="rect"/>
              </v:shapetype>
              <v:shape id="Textové pole 3" o:spid="_x0000_s1026" type="#_x0000_t202" style="position:absolute;left:0;text-align:left;margin-left:402.35pt;margin-top:292pt;width:453.55pt;height:182.5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" fillcolor="white [3201]" stroked="f" strokeweight=".5pt">
                <v:textbox>
                  <w:txbxContent>
                    <w:p w14:paraId="24813B2D" w14:textId="77777777" w:rsidR="004B6DCA" w:rsidRPr="00A03478" w:rsidRDefault="00B23D7E" w:rsidP="00B25C79">
                      <w:pPr>
                        <w:pStyle w:val="TitlepagetitleTitulkanzev"/>
                      </w:pPr>
                      <w:r>
                        <w:t>Thesis Title in English</w:t>
                      </w:r>
                      <w:r w:rsidR="004B6DCA">
                        <w:t xml:space="preserve"> (max. 7. </w:t>
                      </w:r>
                      <w:r w:rsidR="009B126A">
                        <w:t>lines</w:t>
                      </w:r>
                      <w:r w:rsidR="004B6DCA">
                        <w:t>)</w:t>
                      </w:r>
                    </w:p>
                  </w:txbxContent>
                </v:textbox>
                <w10:wrap anchorx="margin" anchory="page"/>
              </v:shape>
            </w:pict>
          </mc:Fallback>
        </mc:AlternateContent>
      </w:r>
      <w:r w:rsidR="007E4637" w:rsidRPr="00B23D7E">
        <w:rPr>
          <w:noProof/>
          <w:lang w:eastAsia="cs-CZ"/>
        </w:rPr>
        <mc:AlternateContent>
          <mc:Choice Requires="wps">
            <w:drawing>
              <wp:anchor distT="0" distB="0" distL="114300" distR="114300" simplePos="0" relativeHeight="251628544" behindDoc="0" locked="0" layoutInCell="1" allowOverlap="1" wp14:anchorId="5501764C" wp14:editId="342417C7">
                <wp:simplePos x="0" y="0"/>
                <wp:positionH relativeFrom="margin">
                  <wp:align>right</wp:align>
                </wp:positionH>
                <wp:positionV relativeFrom="page">
                  <wp:posOffset>6588760</wp:posOffset>
                </wp:positionV>
                <wp:extent cx="5580000" cy="1472400"/>
                <wp:effectExtent l="0" t="0" r="1905" b="0"/>
                <wp:wrapNone/>
                <wp:docPr id="1257340997" name="Textové pole 3"/>
                <wp:cNvGraphicFramePr/>
                <a:graphic xmlns:a="http://schemas.openxmlformats.org/drawingml/2006/main">
                  <a:graphicData uri="http://schemas.microsoft.com/office/word/2010/wordprocessingShape">
                    <wps:wsp>
                      <wps:cNvSpPr txBox="1"/>
                      <wps:spPr>
                        <a:xfrm>
                          <a:off x="0" y="0"/>
                          <a:ext cx="5580000" cy="1472400"/>
                        </a:xfrm>
                        <a:prstGeom prst="rect">
                          <a:avLst/>
                        </a:prstGeom>
                        <a:solidFill>
                          <a:schemeClr val="lt1"/>
                        </a:solidFill>
                        <a:ln w="6350">
                          <a:noFill/>
                        </a:ln>
                      </wps:spPr>
                      <wps:txbx>
                        <w:txbxContent>
                          <w:p w14:paraId="6F0DE206" w14:textId="77777777" w:rsidR="004B6DCA" w:rsidRDefault="009B126A" w:rsidP="00937E70">
                            <w:pPr>
                              <w:pStyle w:val="TitlepageauthorTitulkaautor"/>
                            </w:pPr>
                            <w:r>
                              <w:t>First name Surname of the</w:t>
                            </w:r>
                            <w:r w:rsidR="00A448C5">
                              <w:t xml:space="preserve"> </w:t>
                            </w:r>
                            <w:r w:rsidR="00B23D7E">
                              <w:t>A</w:t>
                            </w:r>
                            <w:r w:rsidR="00A448C5">
                              <w:t xml:space="preserve">uthor including </w:t>
                            </w:r>
                            <w:r w:rsidR="00B23D7E">
                              <w:t>D</w:t>
                            </w:r>
                            <w:r w:rsidR="00A448C5">
                              <w:t>egrees</w:t>
                            </w:r>
                          </w:p>
                          <w:p w14:paraId="02A4EE67" w14:textId="77777777" w:rsidR="004B6DCA" w:rsidRPr="00937E70" w:rsidRDefault="005E6E45" w:rsidP="00937E70">
                            <w:pPr>
                              <w:pStyle w:val="TitlepageinfoTitulkainfoprce"/>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End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1764C" id="_x0000_s1027" type="#_x0000_t202" style="position:absolute;left:0;text-align:left;margin-left:388.15pt;margin-top:518.8pt;width:439.35pt;height:115.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" fillcolor="white [3201]" stroked="f" strokeweight=".5pt">
                <v:textbox>
                  <w:txbxContent>
                    <w:p w14:paraId="6F0DE206" w14:textId="77777777" w:rsidR="004B6DCA" w:rsidRDefault="009B126A" w:rsidP="00937E70">
                      <w:pPr>
                        <w:pStyle w:val="TitlepageauthorTitulkaautor"/>
                      </w:pPr>
                      <w:r>
                        <w:t>First name Surname of the</w:t>
                      </w:r>
                      <w:r w:rsidR="00A448C5">
                        <w:t xml:space="preserve"> </w:t>
                      </w:r>
                      <w:r w:rsidR="00B23D7E">
                        <w:t>A</w:t>
                      </w:r>
                      <w:r w:rsidR="00A448C5">
                        <w:t xml:space="preserve">uthor including </w:t>
                      </w:r>
                      <w:r w:rsidR="00B23D7E">
                        <w:t>D</w:t>
                      </w:r>
                      <w:r w:rsidR="00A448C5">
                        <w:t>egrees</w:t>
                      </w:r>
                    </w:p>
                    <w:p w14:paraId="02A4EE67" w14:textId="77777777" w:rsidR="004B6DCA" w:rsidRPr="00937E70" w:rsidRDefault="005E6E45" w:rsidP="00937E70">
                      <w:pPr>
                        <w:pStyle w:val="TitlepageinfoTitulkainfoprce"/>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End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v:textbox>
                <w10:wrap anchorx="margin" anchory="page"/>
              </v:shape>
            </w:pict>
          </mc:Fallback>
        </mc:AlternateContent>
      </w:r>
      <w:r w:rsidR="00142361" w:rsidRPr="00B23D7E">
        <w:rPr>
          <w:noProof/>
          <w:lang w:eastAsia="cs-CZ"/>
        </w:rPr>
        <mc:AlternateContent>
          <mc:Choice Requires="wps">
            <w:drawing>
              <wp:anchor distT="0" distB="0" distL="114300" distR="114300" simplePos="0" relativeHeight="251681792" behindDoc="0" locked="0" layoutInCell="1" allowOverlap="1" wp14:anchorId="67B102C9" wp14:editId="0CC4BC87">
                <wp:simplePos x="0" y="0"/>
                <wp:positionH relativeFrom="margin">
                  <wp:align>right</wp:align>
                </wp:positionH>
                <wp:positionV relativeFrom="page">
                  <wp:posOffset>8712835</wp:posOffset>
                </wp:positionV>
                <wp:extent cx="3884400" cy="730800"/>
                <wp:effectExtent l="0" t="0" r="1905" b="0"/>
                <wp:wrapNone/>
                <wp:docPr id="1213198117" name="Textové pole 3"/>
                <wp:cNvGraphicFramePr/>
                <a:graphic xmlns:a="http://schemas.openxmlformats.org/drawingml/2006/main">
                  <a:graphicData uri="http://schemas.microsoft.com/office/word/2010/wordprocessingShape">
                    <wps:wsp>
                      <wps:cNvSpPr txBox="1"/>
                      <wps:spPr>
                        <a:xfrm>
                          <a:off x="0" y="0"/>
                          <a:ext cx="3884400" cy="730800"/>
                        </a:xfrm>
                        <a:prstGeom prst="rect">
                          <a:avLst/>
                        </a:prstGeom>
                        <a:solidFill>
                          <a:schemeClr val="lt1"/>
                        </a:solidFill>
                        <a:ln w="6350">
                          <a:noFill/>
                        </a:ln>
                      </wps:spPr>
                      <wps:txbx>
                        <w:txbxContent>
                          <w:p w14:paraId="0BC7CDF0" w14:textId="77777777" w:rsidR="004B6DCA" w:rsidRPr="00104B5A" w:rsidRDefault="00A448C5" w:rsidP="00142361">
                            <w:pPr>
                              <w:pStyle w:val="TitlepageuniversityTitulkauniverzita"/>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listItem w:displayText="Faculty of Logistics and Crisis Management" w:value="Faculty of Logistics and Crisis Management"/>
                              </w:dropDownList>
                            </w:sdtPr>
                            <w:sdtEndPr/>
                            <w:sdtContent>
                              <w:p w14:paraId="0B341DBD" w14:textId="77777777" w:rsidR="004B6DCA" w:rsidRPr="00515B26" w:rsidRDefault="004B6DCA" w:rsidP="00142361">
                                <w:pPr>
                                  <w:pStyle w:val="TitlepagefacultyTitulkafakulta"/>
                                </w:pPr>
                                <w:r>
                                  <w:t>[</w:t>
                                </w:r>
                                <w:r w:rsidR="00F908BB">
                                  <w:t xml:space="preserve">Choose your </w:t>
                                </w:r>
                                <w:r w:rsidR="00B23D7E">
                                  <w:t>f</w:t>
                                </w:r>
                                <w:r w:rsidR="00F908BB">
                                  <w:t>aculty</w:t>
                                </w:r>
                                <w: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102C9" id="_x0000_s1028" type="#_x0000_t202" style="position:absolute;left:0;text-align:left;margin-left:254.65pt;margin-top:686.05pt;width:305.85pt;height:57.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" fillcolor="white [3201]" stroked="f" strokeweight=".5pt">
                <v:textbox>
                  <w:txbxContent>
                    <w:p w14:paraId="0BC7CDF0" w14:textId="77777777" w:rsidR="004B6DCA" w:rsidRPr="00104B5A" w:rsidRDefault="00A448C5" w:rsidP="00142361">
                      <w:pPr>
                        <w:pStyle w:val="TitlepageuniversityTitulkauniverzita"/>
                      </w:pPr>
                      <w:r>
                        <w:t>Tomas 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listItem w:displayText="Faculty of Logistics and Crisis Management" w:value="Faculty of Logistics and Crisis Management"/>
                        </w:dropDownList>
                      </w:sdtPr>
                      <w:sdtEndPr/>
                      <w:sdtContent>
                        <w:p w14:paraId="0B341DBD" w14:textId="77777777" w:rsidR="004B6DCA" w:rsidRPr="00515B26" w:rsidRDefault="004B6DCA" w:rsidP="00142361">
                          <w:pPr>
                            <w:pStyle w:val="TitlepagefacultyTitulkafakulta"/>
                          </w:pPr>
                          <w:r>
                            <w:t>[</w:t>
                          </w:r>
                          <w:r w:rsidR="00F908BB">
                            <w:t xml:space="preserve">Choose your </w:t>
                          </w:r>
                          <w:r w:rsidR="00B23D7E">
                            <w:t>f</w:t>
                          </w:r>
                          <w:r w:rsidR="00F908BB">
                            <w:t>aculty</w:t>
                          </w:r>
                          <w:r>
                            <w:t>]</w:t>
                          </w:r>
                        </w:p>
                      </w:sdtContent>
                    </w:sdt>
                  </w:txbxContent>
                </v:textbox>
                <w10:wrap anchorx="margin" anchory="page"/>
              </v:shape>
            </w:pict>
          </mc:Fallback>
        </mc:AlternateContent>
      </w:r>
    </w:p>
    <w:p w14:paraId="2CA24DE4" w14:textId="77777777" w:rsidR="00534E21" w:rsidRPr="00B23D7E" w:rsidRDefault="00534E21">
      <w:pPr>
        <w:rPr>
          <w:lang w:val="en-GB"/>
        </w:rPr>
        <w:sectPr w:rsidR="00534E21" w:rsidRPr="00B23D7E" w:rsidSect="00F94A11">
          <w:footerReference w:type="default" r:id="rId11"/>
          <w:pgSz w:w="11906" w:h="16838" w:code="9"/>
          <w:pgMar w:top="1985" w:right="652" w:bottom="680" w:left="1134" w:header="680" w:footer="680" w:gutter="851"/>
          <w:cols w:space="708"/>
          <w:docGrid w:linePitch="360"/>
        </w:sectPr>
      </w:pPr>
    </w:p>
    <w:sdt>
      <w:sdtPr>
        <w:rPr>
          <w:lang w:val="en-GB"/>
        </w:rPr>
        <w:alias w:val="Attention"/>
        <w:tag w:val="POLE_ATTENTION"/>
        <w:id w:val="-1539660429"/>
        <w:placeholder>
          <w:docPart w:val="CDF7B5025E3048A79790CC667C6185BE"/>
        </w:placeholder>
        <w:temporary/>
        <w:showingPlcHdr/>
        <w15:color w:val="FF6600"/>
        <w:text/>
      </w:sdtPr>
      <w:sdtEndPr/>
      <w:sdtContent>
        <w:p w14:paraId="6992EE62" w14:textId="728F1A93" w:rsidR="00023006" w:rsidRPr="00B23D7E" w:rsidRDefault="00E04088" w:rsidP="00E04088">
          <w:pPr>
            <w:pStyle w:val="AttentionUpozornn"/>
            <w:rPr>
              <w:lang w:val="en-GB"/>
            </w:rPr>
          </w:pPr>
          <w:r w:rsidRPr="00E04088">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w:t>
          </w:r>
          <w:r w:rsidR="00B21877" w:rsidRPr="00B21877">
            <w:rPr>
              <w:lang w:val="en-GB"/>
            </w:rPr>
            <w:t>how to remove unnecessary list</w:t>
          </w:r>
          <w:r w:rsidR="00B21877">
            <w:rPr>
              <w:lang w:val="en-GB"/>
            </w:rPr>
            <w:t xml:space="preserve">s, </w:t>
          </w:r>
          <w:r w:rsidRPr="00E04088">
            <w:rPr>
              <w:lang w:val="en-GB"/>
            </w:rPr>
            <w:t xml:space="preserve">and how to generate content. Unauthorized changes in the template make it very easy to disrupt its structure and destroy formatting. </w:t>
          </w:r>
          <w:r w:rsidRPr="00E04088">
            <w:rPr>
              <w:b/>
              <w:bCs/>
              <w:lang w:val="en-GB"/>
            </w:rPr>
            <w:t>Click in this frame and press the DELETE key</w:t>
          </w:r>
          <w:r w:rsidR="00B21877">
            <w:rPr>
              <w:b/>
              <w:bCs/>
              <w:lang w:val="en-GB"/>
            </w:rPr>
            <w:t xml:space="preserve"> (</w:t>
          </w:r>
          <w:r w:rsidR="00B21877" w:rsidRPr="00B21877">
            <w:rPr>
              <w:b/>
              <w:bCs/>
              <w:lang w:val="en-GB"/>
            </w:rPr>
            <w:t xml:space="preserve">fn </w:t>
          </w:r>
          <w:r w:rsidR="00B21877">
            <w:rPr>
              <w:b/>
              <w:bCs/>
              <w:lang w:val="en-GB"/>
            </w:rPr>
            <w:t>+ Backspace key combination on MacB</w:t>
          </w:r>
          <w:r w:rsidR="00B21877" w:rsidRPr="00B21877">
            <w:rPr>
              <w:b/>
              <w:bCs/>
              <w:lang w:val="en-GB"/>
            </w:rPr>
            <w:t>ook</w:t>
          </w:r>
          <w:r w:rsidR="00B21877">
            <w:rPr>
              <w:b/>
              <w:bCs/>
              <w:lang w:val="en-GB"/>
            </w:rPr>
            <w:t>)</w:t>
          </w:r>
          <w:r w:rsidRPr="00E04088">
            <w:rPr>
              <w:b/>
              <w:bCs/>
              <w:lang w:val="en-GB"/>
            </w:rPr>
            <w:t xml:space="preserve"> to remove this warning.</w:t>
          </w:r>
        </w:p>
      </w:sdtContent>
    </w:sdt>
    <w:p w14:paraId="44D00C2E" w14:textId="77777777" w:rsidR="00023006" w:rsidRPr="00B23D7E" w:rsidRDefault="00023006">
      <w:pPr>
        <w:rPr>
          <w:lang w:val="en-GB"/>
        </w:rPr>
      </w:pPr>
    </w:p>
    <w:p w14:paraId="7C700DBC" w14:textId="77777777" w:rsidR="00EC604E" w:rsidRPr="00B23D7E" w:rsidRDefault="000D66AB">
      <w:pPr>
        <w:rPr>
          <w:lang w:val="en-GB"/>
        </w:rPr>
        <w:sectPr w:rsidR="00EC604E" w:rsidRPr="00B23D7E" w:rsidSect="00F94A11">
          <w:footerReference w:type="default" r:id="rId12"/>
          <w:type w:val="oddPage"/>
          <w:pgSz w:w="11906" w:h="16838" w:code="9"/>
          <w:pgMar w:top="1985" w:right="652" w:bottom="680" w:left="1134" w:header="709" w:footer="709" w:gutter="851"/>
          <w:cols w:space="708"/>
          <w:docGrid w:linePitch="360"/>
        </w:sectPr>
      </w:pPr>
      <w:r w:rsidRPr="00B23D7E">
        <w:rPr>
          <w:noProof/>
          <w:lang w:eastAsia="cs-CZ"/>
        </w:rPr>
        <w:drawing>
          <wp:anchor distT="0" distB="0" distL="114300" distR="114300" simplePos="0" relativeHeight="251649024" behindDoc="1" locked="1" layoutInCell="1" allowOverlap="0" wp14:anchorId="728142E8" wp14:editId="63F0C380">
            <wp:simplePos x="0" y="0"/>
            <wp:positionH relativeFrom="margin">
              <wp:posOffset>4284345</wp:posOffset>
            </wp:positionH>
            <wp:positionV relativeFrom="page">
              <wp:posOffset>10041890</wp:posOffset>
            </wp:positionV>
            <wp:extent cx="1497600" cy="162000"/>
            <wp:effectExtent l="0" t="0" r="7620" b="9525"/>
            <wp:wrapNone/>
            <wp:docPr id="207142674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26748" name="Obrázek 5" descr="Obsah obrázku text, Písmo, snímek obrazovky, bílé&#10;&#10;Obsah vygenerovaný umělou inteligencí může být nesprávný."/>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600" cy="162000"/>
                    </a:xfrm>
                    <a:prstGeom prst="rect">
                      <a:avLst/>
                    </a:prstGeom>
                  </pic:spPr>
                </pic:pic>
              </a:graphicData>
            </a:graphic>
            <wp14:sizeRelH relativeFrom="margin">
              <wp14:pctWidth>0</wp14:pctWidth>
            </wp14:sizeRelH>
            <wp14:sizeRelV relativeFrom="margin">
              <wp14:pctHeight>0</wp14:pctHeight>
            </wp14:sizeRelV>
          </wp:anchor>
        </w:drawing>
      </w:r>
    </w:p>
    <w:sdt>
      <w:sdtPr>
        <w:rPr>
          <w:lang w:val="en-GB"/>
        </w:rPr>
        <w:alias w:val="Scanned submission (page 1)"/>
        <w:tag w:val="Submission_1"/>
        <w:id w:val="-1274317181"/>
        <w:showingPlcHdr/>
        <w15:color w:val="FF6600"/>
        <w:picture/>
      </w:sdtPr>
      <w:sdtEndPr/>
      <w:sdtContent>
        <w:p w14:paraId="71CBDB02" w14:textId="77777777" w:rsidR="003B0ACA" w:rsidRPr="00B23D7E" w:rsidRDefault="009C7D22">
          <w:pPr>
            <w:rPr>
              <w:lang w:val="en-GB"/>
            </w:rPr>
          </w:pPr>
          <w:r w:rsidRPr="00B23D7E">
            <w:rPr>
              <w:noProof/>
              <w:lang w:eastAsia="cs-CZ"/>
            </w:rPr>
            <w:drawing>
              <wp:inline distT="0" distB="0" distL="0" distR="0" wp14:anchorId="26890435" wp14:editId="71731EA5">
                <wp:extent cx="5580000" cy="7560000"/>
                <wp:effectExtent l="0" t="0" r="1905" b="3175"/>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sdt>
      <w:sdtPr>
        <w:rPr>
          <w:lang w:val="en-GB"/>
        </w:rPr>
        <w:alias w:val="Scanned submission (page 2)"/>
        <w:tag w:val="Submission_2"/>
        <w:id w:val="723414300"/>
        <w:showingPlcHdr/>
        <w15:color w:val="FF6600"/>
        <w:picture/>
      </w:sdtPr>
      <w:sdtEndPr/>
      <w:sdtContent>
        <w:p w14:paraId="349DC35A" w14:textId="77777777" w:rsidR="00DA6CA7" w:rsidRPr="00B23D7E" w:rsidRDefault="009C7D22">
          <w:pPr>
            <w:rPr>
              <w:lang w:val="en-GB"/>
            </w:rPr>
          </w:pPr>
          <w:r w:rsidRPr="00B23D7E">
            <w:rPr>
              <w:noProof/>
              <w:lang w:eastAsia="cs-CZ"/>
            </w:rPr>
            <w:drawing>
              <wp:inline distT="0" distB="0" distL="0" distR="0" wp14:anchorId="686BA563" wp14:editId="04B4B424">
                <wp:extent cx="5580000" cy="7560000"/>
                <wp:effectExtent l="0" t="0" r="1905" b="3175"/>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obrázek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p w14:paraId="235C35A1" w14:textId="77777777" w:rsidR="00DA6CA7" w:rsidRPr="00B23D7E" w:rsidRDefault="00DA6CA7">
      <w:pPr>
        <w:rPr>
          <w:lang w:val="en-GB"/>
        </w:rPr>
      </w:pPr>
    </w:p>
    <w:p w14:paraId="2382247A" w14:textId="77777777" w:rsidR="00DA6CA7" w:rsidRPr="00B23D7E" w:rsidRDefault="00DA6CA7">
      <w:pPr>
        <w:rPr>
          <w:lang w:val="en-GB"/>
        </w:rPr>
        <w:sectPr w:rsidR="00DA6CA7" w:rsidRPr="00B23D7E" w:rsidSect="00F94A11">
          <w:headerReference w:type="default" r:id="rId14"/>
          <w:footerReference w:type="even" r:id="rId15"/>
          <w:footerReference w:type="default" r:id="rId16"/>
          <w:type w:val="evenPage"/>
          <w:pgSz w:w="11906" w:h="16838" w:code="9"/>
          <w:pgMar w:top="1985" w:right="1134" w:bottom="2381" w:left="1134" w:header="709" w:footer="1418" w:gutter="851"/>
          <w:cols w:space="708"/>
          <w:docGrid w:linePitch="360"/>
        </w:sectPr>
      </w:pPr>
    </w:p>
    <w:p w14:paraId="52BE1EA2" w14:textId="77777777" w:rsidR="004360FF" w:rsidRPr="003451D0" w:rsidRDefault="004360FF" w:rsidP="00F80F00">
      <w:pPr>
        <w:pStyle w:val="OtherheadingsNadpisyostatn"/>
      </w:pPr>
      <w:r w:rsidRPr="003451D0">
        <w:lastRenderedPageBreak/>
        <w:t>P</w:t>
      </w:r>
      <w:r w:rsidR="00F80F00" w:rsidRPr="003451D0">
        <w:t>rohlášení autora závěrečné kvalifikační práce</w:t>
      </w:r>
    </w:p>
    <w:p w14:paraId="62A9FD2C" w14:textId="77777777" w:rsidR="00025C37" w:rsidRPr="003451D0" w:rsidRDefault="00025C37" w:rsidP="00025C37">
      <w:pPr>
        <w:spacing w:line="300" w:lineRule="atLeast"/>
        <w:rPr>
          <w:b/>
        </w:rPr>
      </w:pPr>
      <w:r w:rsidRPr="003451D0">
        <w:rPr>
          <w:b/>
        </w:rPr>
        <w:t xml:space="preserve">Beru na vědomí, že </w:t>
      </w:r>
    </w:p>
    <w:p w14:paraId="2E627666" w14:textId="77777777" w:rsidR="00025C37" w:rsidRPr="003451D0" w:rsidRDefault="00025C37" w:rsidP="00025C37">
      <w:pPr>
        <w:pStyle w:val="Default"/>
        <w:spacing w:line="300" w:lineRule="atLeast"/>
        <w:jc w:val="both"/>
        <w:rPr>
          <w:color w:val="auto"/>
          <w:szCs w:val="22"/>
        </w:rPr>
      </w:pPr>
    </w:p>
    <w:p w14:paraId="1264F2BC"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odevzdáním závěrečné práce souhlasím se zpřístupněním své práce podle zákona č. 111/1998 Sb., v platném znění bez ohledu na výsledek obhajoby; </w:t>
      </w:r>
    </w:p>
    <w:p w14:paraId="45C0DB4E"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závěrečná práce bude uložena v elektronické podobě v univerzitním informačním systému;</w:t>
      </w:r>
    </w:p>
    <w:p w14:paraId="12AA2458"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jedno vyhotovení závěrečné práce v listinné podobě bude ponecháno Univerzitě Tomáše Bati ve Zlíně k uložení; </w:t>
      </w:r>
    </w:p>
    <w:p w14:paraId="2440F1C1"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na moji závěrečnou práci se plně vztahuje zákon č. 121/2000 Sb. o právu autorském, o právech souvisejících s právem autorským a o změně některých zákonů (autorský zákon) ve znění pozdějších právních předpisů, zejm. § 35 odst. 3; </w:t>
      </w:r>
    </w:p>
    <w:p w14:paraId="6A872BEA"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podle § 60 odst. 1 autorského zákona má Univerzita Tomáše Bati ve Zlíně právo na uzavření licenční smlouvy o užití školního díla v rozsahu § 12 odst. 4 autorského zákona; </w:t>
      </w:r>
    </w:p>
    <w:p w14:paraId="5EAC8FB1"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podle § 60 odst. </w:t>
      </w:r>
      <w:smartTag w:uri="urn:schemas-microsoft-com:office:smarttags" w:element="metricconverter">
        <w:smartTagPr>
          <w:attr w:name="ProductID" w:val="2 a"/>
        </w:smartTagPr>
        <w:r w:rsidRPr="003451D0">
          <w:rPr>
            <w:szCs w:val="22"/>
          </w:rPr>
          <w:t>2 a</w:t>
        </w:r>
      </w:smartTag>
      <w:r w:rsidRPr="003451D0">
        <w:rPr>
          <w:szCs w:val="22"/>
        </w:rPr>
        <w:t xml:space="preserve"> 3 mohu užít své dílo – závěrečnou práci – nebo poskytnout licenci k jejímu využití jen s předchozím písemným souhlasem Univerzity Tomáše Bati ve Zlíně, která je oprávněna v takovém případě ode mne požadovat přiměřený příspěvek na úhradu nákladů, které byly Univerzitou Tomáše Bati ve Zlíně na vytvoření díla vynaloženy (až do jejich skutečné výše); </w:t>
      </w:r>
    </w:p>
    <w:p w14:paraId="1D11516B"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 xml:space="preserve">pokud bylo k vypracování závěrečné práce využito softwaru poskytnutého Univerzitou Tomáše Bati ve Zlíně nebo jinými subjekty pouze ke studijním a výzkumným účelům (tj. k nekomerčnímu využití), nelze výsledky závěrečné práce využít ke komerčním účelům; </w:t>
      </w:r>
    </w:p>
    <w:p w14:paraId="3C6D40BA" w14:textId="77777777" w:rsidR="00025C37" w:rsidRPr="003451D0" w:rsidRDefault="00025C37" w:rsidP="00025C37">
      <w:pPr>
        <w:pStyle w:val="Default"/>
        <w:numPr>
          <w:ilvl w:val="0"/>
          <w:numId w:val="1"/>
        </w:numPr>
        <w:spacing w:line="300" w:lineRule="atLeast"/>
        <w:ind w:left="454" w:hanging="454"/>
        <w:jc w:val="both"/>
        <w:rPr>
          <w:szCs w:val="22"/>
        </w:rPr>
      </w:pPr>
      <w:r w:rsidRPr="003451D0">
        <w:rPr>
          <w:szCs w:val="22"/>
        </w:rPr>
        <w:t>pokud je výstupem závěrečné práce jakýkoliv softwarový produkt, považují se za součást práce rovněž i zdrojové kódy, popř. soubory, ze kterých se projekt skládá; neodevzdání této součásti může být důvodem k neobhájení práce.</w:t>
      </w:r>
    </w:p>
    <w:p w14:paraId="4658E4A7" w14:textId="77777777" w:rsidR="00025C37" w:rsidRPr="003451D0" w:rsidRDefault="00025C37" w:rsidP="00025C37">
      <w:pPr>
        <w:pStyle w:val="Default"/>
        <w:spacing w:line="300" w:lineRule="atLeast"/>
        <w:jc w:val="both"/>
        <w:rPr>
          <w:color w:val="auto"/>
          <w:szCs w:val="22"/>
        </w:rPr>
      </w:pPr>
    </w:p>
    <w:p w14:paraId="5B48C6A3" w14:textId="77777777" w:rsidR="00025C37" w:rsidRPr="003451D0" w:rsidRDefault="00025C37" w:rsidP="00025C37">
      <w:pPr>
        <w:pStyle w:val="Default"/>
        <w:spacing w:line="300" w:lineRule="atLeast"/>
        <w:jc w:val="both"/>
        <w:rPr>
          <w:b/>
          <w:color w:val="auto"/>
          <w:szCs w:val="22"/>
        </w:rPr>
      </w:pPr>
      <w:r w:rsidRPr="003451D0">
        <w:rPr>
          <w:b/>
          <w:color w:val="auto"/>
          <w:szCs w:val="22"/>
        </w:rPr>
        <w:t>Prohlašuji, že</w:t>
      </w:r>
    </w:p>
    <w:p w14:paraId="11F9519B" w14:textId="77777777" w:rsidR="00025C37" w:rsidRPr="003451D0" w:rsidRDefault="00025C37" w:rsidP="00025C37">
      <w:pPr>
        <w:pStyle w:val="Default"/>
        <w:spacing w:line="300" w:lineRule="atLeast"/>
        <w:jc w:val="both"/>
        <w:rPr>
          <w:color w:val="auto"/>
          <w:szCs w:val="22"/>
        </w:rPr>
      </w:pPr>
    </w:p>
    <w:p w14:paraId="24BC5A7D" w14:textId="77777777" w:rsidR="00025C37" w:rsidRPr="003451D0" w:rsidRDefault="00025C37" w:rsidP="00025C37">
      <w:pPr>
        <w:pStyle w:val="Default"/>
        <w:numPr>
          <w:ilvl w:val="0"/>
          <w:numId w:val="2"/>
        </w:numPr>
        <w:spacing w:line="300" w:lineRule="atLeast"/>
        <w:ind w:left="454" w:hanging="454"/>
        <w:jc w:val="both"/>
        <w:rPr>
          <w:szCs w:val="22"/>
        </w:rPr>
      </w:pPr>
      <w:r w:rsidRPr="003451D0">
        <w:rPr>
          <w:szCs w:val="22"/>
        </w:rPr>
        <w:t>jsem na závěrečné práci pracoval(a) samostatně a použitou literaturu jsem řádně citoval(a); v případě publikace výsledků budu uveden(a) jako spoluautor;</w:t>
      </w:r>
    </w:p>
    <w:p w14:paraId="68E82335" w14:textId="77777777" w:rsidR="00025C37" w:rsidRPr="003451D0" w:rsidRDefault="00025C37" w:rsidP="00025C37">
      <w:pPr>
        <w:pStyle w:val="Default"/>
        <w:numPr>
          <w:ilvl w:val="0"/>
          <w:numId w:val="2"/>
        </w:numPr>
        <w:spacing w:line="300" w:lineRule="atLeast"/>
        <w:ind w:left="454" w:hanging="454"/>
        <w:jc w:val="both"/>
        <w:rPr>
          <w:szCs w:val="22"/>
        </w:rPr>
      </w:pPr>
      <w:r w:rsidRPr="003451D0">
        <w:rPr>
          <w:szCs w:val="22"/>
        </w:rPr>
        <w:t>odevzdaná verze závěrečné práce a verze elektronická nahraná do IS/STAG jsou obsahově totožné.</w:t>
      </w:r>
    </w:p>
    <w:p w14:paraId="2C9B9221" w14:textId="77777777" w:rsidR="004360FF" w:rsidRPr="003451D0" w:rsidRDefault="004360FF" w:rsidP="0071508D">
      <w:pPr>
        <w:pStyle w:val="Default"/>
        <w:spacing w:line="300" w:lineRule="atLeast"/>
        <w:rPr>
          <w:szCs w:val="22"/>
        </w:rPr>
      </w:pPr>
    </w:p>
    <w:p w14:paraId="6741C8B6" w14:textId="77777777" w:rsidR="00025C37" w:rsidRPr="003451D0" w:rsidRDefault="00025C37" w:rsidP="0071508D">
      <w:pPr>
        <w:pStyle w:val="Default"/>
        <w:spacing w:line="300" w:lineRule="atLeast"/>
        <w:rPr>
          <w:szCs w:val="22"/>
        </w:rPr>
      </w:pPr>
    </w:p>
    <w:p w14:paraId="61BDEE51" w14:textId="77777777" w:rsidR="004360FF" w:rsidRPr="003451D0" w:rsidRDefault="004360FF" w:rsidP="0071508D">
      <w:pPr>
        <w:pStyle w:val="Default"/>
        <w:spacing w:line="300" w:lineRule="atLeast"/>
      </w:pPr>
    </w:p>
    <w:p w14:paraId="4E6C9176" w14:textId="77777777" w:rsidR="004360FF" w:rsidRPr="003451D0" w:rsidRDefault="005E6E45" w:rsidP="0071508D">
      <w:pPr>
        <w:pStyle w:val="Default"/>
        <w:tabs>
          <w:tab w:val="left" w:pos="4962"/>
        </w:tabs>
        <w:spacing w:line="300" w:lineRule="atLeast"/>
        <w:rPr>
          <w:szCs w:val="22"/>
        </w:rPr>
      </w:pPr>
      <w:sdt>
        <w:sdtPr>
          <w:rPr>
            <w:szCs w:val="22"/>
          </w:rPr>
          <w:alias w:val="Choose a place"/>
          <w:tag w:val="FACULTY_PLACE"/>
          <w:id w:val="1329325492"/>
          <w:placeholder>
            <w:docPart w:val="6837C4B95459498B9F5A83BAB7C891D9"/>
          </w:placeholder>
          <w15:color w:val="FF6600"/>
          <w:dropDownList>
            <w:listItem w:displayText="Ve Zlíně" w:value="Ve Zlíně"/>
            <w:listItem w:displayText="V Uherském Hradišti" w:value="V Uherském Hradišti"/>
          </w:dropDownList>
        </w:sdtPr>
        <w:sdtEndPr/>
        <w:sdtContent>
          <w:r w:rsidR="00A830AA" w:rsidRPr="003451D0">
            <w:rPr>
              <w:szCs w:val="22"/>
            </w:rPr>
            <w:t>Ve Zlíně</w:t>
          </w:r>
        </w:sdtContent>
      </w:sdt>
      <w:r w:rsidR="004360FF" w:rsidRPr="003451D0">
        <w:rPr>
          <w:szCs w:val="22"/>
        </w:rPr>
        <w:t>, dne ..............................</w:t>
      </w:r>
      <w:r w:rsidR="004360FF" w:rsidRPr="003451D0">
        <w:rPr>
          <w:szCs w:val="22"/>
        </w:rPr>
        <w:tab/>
        <w:t>...............................................................</w:t>
      </w:r>
    </w:p>
    <w:p w14:paraId="36153542" w14:textId="77777777" w:rsidR="004360FF" w:rsidRPr="00883C5B" w:rsidRDefault="004360FF" w:rsidP="0071508D">
      <w:pPr>
        <w:tabs>
          <w:tab w:val="left" w:pos="6379"/>
        </w:tabs>
        <w:spacing w:line="300" w:lineRule="atLeast"/>
        <w:rPr>
          <w:lang w:val="de-DE"/>
        </w:rPr>
      </w:pPr>
      <w:r w:rsidRPr="003451D0">
        <w:tab/>
        <w:t>podpis autora</w:t>
      </w:r>
      <w:r w:rsidR="00C4574E" w:rsidRPr="00883C5B">
        <w:rPr>
          <w:lang w:val="de-DE"/>
        </w:rPr>
        <w:br/>
      </w:r>
    </w:p>
    <w:p w14:paraId="66A8F333" w14:textId="77777777" w:rsidR="00C4574E" w:rsidRPr="00883C5B" w:rsidRDefault="00C4574E">
      <w:pPr>
        <w:rPr>
          <w:lang w:val="de-DE"/>
        </w:rPr>
        <w:sectPr w:rsidR="00C4574E" w:rsidRPr="00883C5B" w:rsidSect="00F94A11">
          <w:footerReference w:type="default" r:id="rId17"/>
          <w:type w:val="oddPage"/>
          <w:pgSz w:w="11906" w:h="16838" w:code="9"/>
          <w:pgMar w:top="1985" w:right="1134" w:bottom="2381" w:left="1134" w:header="709" w:footer="1418" w:gutter="851"/>
          <w:cols w:space="708"/>
          <w:docGrid w:linePitch="360"/>
        </w:sectPr>
      </w:pPr>
    </w:p>
    <w:p w14:paraId="7A86DDA4" w14:textId="77777777" w:rsidR="00F94A11" w:rsidRPr="00883C5B" w:rsidRDefault="00F80F00" w:rsidP="00F94A11">
      <w:pPr>
        <w:pStyle w:val="OtherheadingsNadpisyostatn"/>
        <w:rPr>
          <w:lang w:val="de-DE"/>
        </w:rPr>
      </w:pPr>
      <w:r w:rsidRPr="00883C5B">
        <w:rPr>
          <w:lang w:val="de-DE"/>
        </w:rPr>
        <w:lastRenderedPageBreak/>
        <w:t>Abstra</w:t>
      </w:r>
      <w:r w:rsidR="00F94A11" w:rsidRPr="00883C5B">
        <w:rPr>
          <w:lang w:val="de-DE"/>
        </w:rPr>
        <w:t>kt</w:t>
      </w:r>
    </w:p>
    <w:p w14:paraId="22F1CEEC" w14:textId="6C1E60CA" w:rsidR="00F94A11" w:rsidRPr="00B21877" w:rsidRDefault="005E6E45" w:rsidP="009A0063">
      <w:pPr>
        <w:pStyle w:val="OthertextsTextyostatn"/>
        <w:suppressAutoHyphens w:val="0"/>
        <w:rPr>
          <w:lang w:val="de-DE"/>
        </w:rPr>
      </w:pPr>
      <w:sdt>
        <w:sdtPr>
          <w:rPr>
            <w:lang w:val="en-GB"/>
          </w:rPr>
          <w:alias w:val="Abstrakt CS"/>
          <w:tag w:val="POLE_ABSTRAKT_CS"/>
          <w:id w:val="-630476030"/>
          <w:placeholder>
            <w:docPart w:val="032D32A47EA44312860A25B40C86E8F1"/>
          </w:placeholder>
          <w:temporary/>
          <w:showingPlcHdr/>
          <w15:color w:val="FF6600"/>
          <w:text/>
        </w:sdtPr>
        <w:sdtEndPr/>
        <w:sdtContent>
          <w:r w:rsidR="00F94A11" w:rsidRPr="00B21877">
            <w:rPr>
              <w:lang w:val="de-DE"/>
            </w:rPr>
            <w:t xml:space="preserve">[Text abstraktu </w:t>
          </w:r>
          <w:r w:rsidR="0049496A" w:rsidRPr="00B21877">
            <w:rPr>
              <w:lang w:val="de-DE"/>
            </w:rPr>
            <w:t>v češtině</w:t>
          </w:r>
          <w:r w:rsidR="00F94A11" w:rsidRPr="00B21877">
            <w:rPr>
              <w:lang w:val="de-DE"/>
            </w:rPr>
            <w:t>.</w:t>
          </w:r>
          <w:r w:rsidR="00556EAF" w:rsidRPr="00B21877">
            <w:rPr>
              <w:lang w:val="de-DE"/>
            </w:rPr>
            <w:t xml:space="preserve"> Rozsah abstraktu by měl být 5 až 10 řádků.</w:t>
          </w:r>
          <w:r w:rsidR="00F94A11" w:rsidRPr="00B21877">
            <w:rPr>
              <w:lang w:val="de-DE"/>
            </w:rPr>
            <w:t xml:space="preserve"> Shodný text </w:t>
          </w:r>
          <w:r w:rsidR="00556EAF" w:rsidRPr="00B21877">
            <w:rPr>
              <w:lang w:val="de-DE"/>
            </w:rPr>
            <w:t xml:space="preserve">abstraktu </w:t>
          </w:r>
          <w:r w:rsidR="00F94A11" w:rsidRPr="00B21877">
            <w:rPr>
              <w:lang w:val="de-DE"/>
            </w:rPr>
            <w:t xml:space="preserve">musí být vložen do </w:t>
          </w:r>
          <w:r w:rsidR="00556EAF" w:rsidRPr="00B21877">
            <w:rPr>
              <w:lang w:val="de-DE"/>
            </w:rPr>
            <w:t>IS/STAG</w:t>
          </w:r>
          <w:r w:rsidR="00F94A11" w:rsidRPr="00B21877">
            <w:rPr>
              <w:lang w:val="de-DE"/>
            </w:rPr>
            <w:t>.</w:t>
          </w:r>
          <w:r w:rsidR="000205AE" w:rsidRPr="00B21877">
            <w:rPr>
              <w:lang w:val="de-DE"/>
            </w:rPr>
            <w:t xml:space="preserve"> Klepněte do rámečku a začněte psát.</w:t>
          </w:r>
          <w:r w:rsidR="00F94A11" w:rsidRPr="00B21877">
            <w:rPr>
              <w:lang w:val="de-DE"/>
            </w:rPr>
            <w:t>]</w:t>
          </w:r>
        </w:sdtContent>
      </w:sdt>
    </w:p>
    <w:p w14:paraId="319BEE68" w14:textId="77777777" w:rsidR="00556EAF" w:rsidRPr="00B21877" w:rsidRDefault="00556EAF" w:rsidP="00F94A11">
      <w:pPr>
        <w:pStyle w:val="OthertextsTextyostatn"/>
        <w:rPr>
          <w:lang w:val="de-DE"/>
        </w:rPr>
      </w:pPr>
    </w:p>
    <w:p w14:paraId="4615C7E0" w14:textId="77777777" w:rsidR="00D92785" w:rsidRPr="00B21877" w:rsidRDefault="00D92785" w:rsidP="00F94A11">
      <w:pPr>
        <w:pStyle w:val="OthertextsTextyostatn"/>
        <w:rPr>
          <w:b/>
          <w:bCs/>
          <w:lang w:val="de-DE"/>
        </w:rPr>
      </w:pPr>
      <w:proofErr w:type="spellStart"/>
      <w:r w:rsidRPr="00B21877">
        <w:rPr>
          <w:b/>
          <w:bCs/>
          <w:lang w:val="de-DE"/>
        </w:rPr>
        <w:t>Klíčová</w:t>
      </w:r>
      <w:proofErr w:type="spellEnd"/>
      <w:r w:rsidRPr="00B21877">
        <w:rPr>
          <w:b/>
          <w:bCs/>
          <w:lang w:val="de-DE"/>
        </w:rPr>
        <w:t xml:space="preserve"> </w:t>
      </w:r>
      <w:proofErr w:type="spellStart"/>
      <w:r w:rsidRPr="00B21877">
        <w:rPr>
          <w:b/>
          <w:bCs/>
          <w:lang w:val="de-DE"/>
        </w:rPr>
        <w:t>slova</w:t>
      </w:r>
      <w:proofErr w:type="spellEnd"/>
    </w:p>
    <w:p w14:paraId="4CA1A9C7" w14:textId="77777777" w:rsidR="00556EAF" w:rsidRPr="00B21877" w:rsidRDefault="005E6E45" w:rsidP="00F94A11">
      <w:pPr>
        <w:pStyle w:val="OthertextsTextyostatn"/>
        <w:rPr>
          <w:lang w:val="de-DE"/>
        </w:rPr>
      </w:pPr>
      <w:sdt>
        <w:sdtPr>
          <w:rPr>
            <w:lang w:val="en-GB"/>
          </w:rPr>
          <w:alias w:val="Klíčová slova CS"/>
          <w:tag w:val="POLE_KLICOVASLOVA_CS"/>
          <w:id w:val="-843549337"/>
          <w:placeholder>
            <w:docPart w:val="94F2DEB95705449495D634A888B6D077"/>
          </w:placeholder>
          <w:temporary/>
          <w:showingPlcHdr/>
          <w15:color w:val="FF6600"/>
          <w:text/>
        </w:sdtPr>
        <w:sdtEndPr/>
        <w:sdtContent>
          <w:r w:rsidR="00556EAF" w:rsidRPr="00B21877">
            <w:rPr>
              <w:lang w:val="de-DE"/>
            </w:rPr>
            <w:t>[klíčové slovo, klíčové slovo, klíčové slovo, …]</w:t>
          </w:r>
        </w:sdtContent>
      </w:sdt>
    </w:p>
    <w:p w14:paraId="70FB031E" w14:textId="77777777" w:rsidR="002A45B3" w:rsidRPr="00B21877" w:rsidRDefault="002A45B3" w:rsidP="00F94A11">
      <w:pPr>
        <w:pStyle w:val="OthertextsTextyostatn"/>
        <w:rPr>
          <w:lang w:val="de-DE"/>
        </w:rPr>
      </w:pPr>
    </w:p>
    <w:p w14:paraId="68B38F35" w14:textId="77777777" w:rsidR="00556EAF" w:rsidRPr="00B23D7E" w:rsidRDefault="00556EAF" w:rsidP="00720AF1">
      <w:pPr>
        <w:pStyle w:val="OtherheadingsNadpisyostatn"/>
        <w:spacing w:before="1200"/>
        <w:rPr>
          <w:lang w:val="en-GB"/>
        </w:rPr>
      </w:pPr>
      <w:r w:rsidRPr="00B23D7E">
        <w:rPr>
          <w:lang w:val="en-GB"/>
        </w:rPr>
        <w:t>Abstract</w:t>
      </w:r>
    </w:p>
    <w:p w14:paraId="4B89C117" w14:textId="77777777" w:rsidR="00556EAF" w:rsidRPr="00B23D7E" w:rsidRDefault="005E6E45" w:rsidP="00D90DE2">
      <w:pPr>
        <w:pStyle w:val="OthertextsTextyostatn"/>
        <w:rPr>
          <w:lang w:val="en-GB"/>
        </w:rPr>
      </w:pPr>
      <w:sdt>
        <w:sdtPr>
          <w:rPr>
            <w:lang w:val="en-GB"/>
          </w:rPr>
          <w:alias w:val="Abstract EN"/>
          <w:tag w:val="POLE_ABSTRACT_en"/>
          <w:id w:val="-981233839"/>
          <w:placeholder>
            <w:docPart w:val="9A3E962B2DBE4BC9A7193FAF5E87AB90"/>
          </w:placeholder>
          <w:temporary/>
          <w:showingPlcHdr/>
          <w15:color w:val="FF6600"/>
          <w:text/>
        </w:sdtPr>
        <w:sdtEndPr/>
        <w:sdtContent>
          <w:r w:rsidR="00556EAF" w:rsidRPr="00B23D7E">
            <w:rPr>
              <w:lang w:val="en-GB"/>
            </w:rPr>
            <w:t>[</w:t>
          </w:r>
          <w:r w:rsidR="00765A7A">
            <w:rPr>
              <w:lang w:val="en-GB"/>
            </w:rPr>
            <w:t xml:space="preserve">Abstract </w:t>
          </w:r>
          <w:r w:rsidR="00765A7A" w:rsidRPr="00765A7A">
            <w:rPr>
              <w:lang w:val="en-GB"/>
            </w:rPr>
            <w:t xml:space="preserve">in English. The abstract should be 5 to 10 lines long. The same text of the abstract must be </w:t>
          </w:r>
          <w:r w:rsidR="00765A7A">
            <w:rPr>
              <w:lang w:val="en-GB"/>
            </w:rPr>
            <w:t>inserted</w:t>
          </w:r>
          <w:r w:rsidR="00765A7A" w:rsidRPr="00765A7A">
            <w:rPr>
              <w:lang w:val="en-GB"/>
            </w:rPr>
            <w:t xml:space="preserve"> into IS/STAG. Cli</w:t>
          </w:r>
          <w:r w:rsidR="000575DA">
            <w:rPr>
              <w:lang w:val="en-GB"/>
            </w:rPr>
            <w:t xml:space="preserve">ck in </w:t>
          </w:r>
          <w:r w:rsidR="00E04088">
            <w:rPr>
              <w:lang w:val="en-GB"/>
            </w:rPr>
            <w:t xml:space="preserve">this box </w:t>
          </w:r>
          <w:r w:rsidR="000575DA">
            <w:rPr>
              <w:lang w:val="en-GB"/>
            </w:rPr>
            <w:t>and start typing.</w:t>
          </w:r>
          <w:r w:rsidR="00556EAF" w:rsidRPr="00B23D7E">
            <w:rPr>
              <w:lang w:val="en-GB"/>
            </w:rPr>
            <w:t>]</w:t>
          </w:r>
        </w:sdtContent>
      </w:sdt>
    </w:p>
    <w:p w14:paraId="7EC16B37" w14:textId="77777777" w:rsidR="00556EAF" w:rsidRPr="00B23D7E" w:rsidRDefault="00556EAF" w:rsidP="00556EAF">
      <w:pPr>
        <w:pStyle w:val="OthertextsTextyostatn"/>
        <w:rPr>
          <w:lang w:val="en-GB"/>
        </w:rPr>
      </w:pPr>
    </w:p>
    <w:p w14:paraId="5D3B1158" w14:textId="77777777" w:rsidR="00D92785" w:rsidRPr="00B23D7E" w:rsidRDefault="00556EAF" w:rsidP="00556EAF">
      <w:pPr>
        <w:pStyle w:val="OthertextsTextyostatn"/>
        <w:rPr>
          <w:b/>
          <w:bCs/>
          <w:lang w:val="en-GB"/>
        </w:rPr>
      </w:pPr>
      <w:r w:rsidRPr="00B23D7E">
        <w:rPr>
          <w:b/>
          <w:bCs/>
          <w:lang w:val="en-GB"/>
        </w:rPr>
        <w:t>Keywords</w:t>
      </w:r>
    </w:p>
    <w:p w14:paraId="3E153A41" w14:textId="77777777" w:rsidR="00556EAF" w:rsidRPr="00B23D7E" w:rsidRDefault="005E6E45" w:rsidP="00556EAF">
      <w:pPr>
        <w:pStyle w:val="OthertextsTextyostatn"/>
        <w:rPr>
          <w:b/>
          <w:bCs/>
          <w:lang w:val="en-GB"/>
        </w:rPr>
      </w:pPr>
      <w:sdt>
        <w:sdtPr>
          <w:rPr>
            <w:lang w:val="en-GB"/>
          </w:rPr>
          <w:alias w:val="Keywords EN"/>
          <w:tag w:val="POLE_KEYWORDS_EN"/>
          <w:id w:val="-2061782745"/>
          <w:placeholder>
            <w:docPart w:val="497AA408E0254A5AA25FFB58B661027F"/>
          </w:placeholder>
          <w:temporary/>
          <w:showingPlcHdr/>
          <w15:color w:val="FF6600"/>
          <w:text/>
        </w:sdtPr>
        <w:sdtEndPr/>
        <w:sdtContent>
          <w:r w:rsidR="00556EAF" w:rsidRPr="00B23D7E">
            <w:rPr>
              <w:lang w:val="en-GB"/>
            </w:rPr>
            <w:t>[keyword, keyword, keyword, …]</w:t>
          </w:r>
        </w:sdtContent>
      </w:sdt>
    </w:p>
    <w:p w14:paraId="4F68AEEC" w14:textId="77777777" w:rsidR="006A200B" w:rsidRPr="00B23D7E" w:rsidRDefault="006A200B" w:rsidP="00F94A11">
      <w:pPr>
        <w:pStyle w:val="OthertextsTextyostatn"/>
        <w:rPr>
          <w:b/>
          <w:bCs/>
          <w:lang w:val="en-GB"/>
        </w:rPr>
      </w:pPr>
    </w:p>
    <w:p w14:paraId="7E0B6F5E" w14:textId="77777777" w:rsidR="002135B9" w:rsidRPr="00B23D7E" w:rsidRDefault="002135B9" w:rsidP="00F94A11">
      <w:pPr>
        <w:pStyle w:val="OthertextsTextyostatn"/>
        <w:rPr>
          <w:b/>
          <w:bCs/>
          <w:lang w:val="en-GB"/>
        </w:rPr>
      </w:pPr>
    </w:p>
    <w:p w14:paraId="17BC6EF9" w14:textId="77777777" w:rsidR="002135B9" w:rsidRPr="00B23D7E" w:rsidRDefault="002135B9" w:rsidP="00F94A11">
      <w:pPr>
        <w:pStyle w:val="OthertextsTextyostatn"/>
        <w:rPr>
          <w:b/>
          <w:bCs/>
          <w:lang w:val="en-GB"/>
        </w:rPr>
        <w:sectPr w:rsidR="002135B9" w:rsidRPr="00B23D7E" w:rsidSect="00F94A11">
          <w:footerReference w:type="default" r:id="rId18"/>
          <w:type w:val="oddPage"/>
          <w:pgSz w:w="11906" w:h="16838" w:code="9"/>
          <w:pgMar w:top="1985" w:right="1134" w:bottom="2381" w:left="1134" w:header="709" w:footer="1418" w:gutter="851"/>
          <w:cols w:space="708"/>
          <w:docGrid w:linePitch="360"/>
        </w:sectPr>
      </w:pPr>
    </w:p>
    <w:p w14:paraId="32FA09D2" w14:textId="0C9A9F9D" w:rsidR="006A200B" w:rsidRPr="00B23D7E" w:rsidRDefault="005E6E45" w:rsidP="00D90DE2">
      <w:pPr>
        <w:pStyle w:val="OthertextsTextyostatn"/>
        <w:rPr>
          <w:lang w:val="en-GB"/>
        </w:rPr>
      </w:pPr>
      <w:sdt>
        <w:sdtPr>
          <w:rPr>
            <w:lang w:val="en-GB"/>
          </w:rPr>
          <w:alias w:val="Acknowledgments"/>
          <w:tag w:val="POLE_ACKNOWLEDGEMENTS_EN"/>
          <w:id w:val="-230541528"/>
          <w:placeholder>
            <w:docPart w:val="07671B62B59C44ADB897E5D5F6F0015E"/>
          </w:placeholder>
          <w:temporary/>
          <w:showingPlcHdr/>
          <w15:color w:val="FF6600"/>
          <w:text/>
        </w:sdtPr>
        <w:sdtEndPr/>
        <w:sdtContent>
          <w:r w:rsidR="00B52D85" w:rsidRPr="00B23D7E">
            <w:rPr>
              <w:lang w:val="en-GB"/>
            </w:rPr>
            <w:t>[</w:t>
          </w:r>
          <w:r w:rsidR="002436EA" w:rsidRPr="002436EA">
            <w:rPr>
              <w:lang w:val="en-GB"/>
            </w:rPr>
            <w:t>You can write acknowledgements here (optional)</w:t>
          </w:r>
          <w:r w:rsidR="00B52D85" w:rsidRPr="00B23D7E">
            <w:rPr>
              <w:lang w:val="en-GB"/>
            </w:rPr>
            <w:t xml:space="preserve">. </w:t>
          </w:r>
          <w:r w:rsidR="002436EA" w:rsidRPr="002436EA">
            <w:rPr>
              <w:lang w:val="en-GB"/>
            </w:rPr>
            <w:t xml:space="preserve">Click </w:t>
          </w:r>
          <w:r w:rsidR="00E04088">
            <w:rPr>
              <w:lang w:val="en-GB"/>
            </w:rPr>
            <w:t>in this frame</w:t>
          </w:r>
          <w:r w:rsidR="002436EA" w:rsidRPr="002436EA">
            <w:rPr>
              <w:lang w:val="en-GB"/>
            </w:rPr>
            <w:t xml:space="preserve"> and start typing. If you want to skip the acknowledgment, click </w:t>
          </w:r>
          <w:r w:rsidR="002436EA">
            <w:rPr>
              <w:lang w:val="en-GB"/>
            </w:rPr>
            <w:t xml:space="preserve">here </w:t>
          </w:r>
          <w:r w:rsidR="002436EA" w:rsidRPr="002436EA">
            <w:rPr>
              <w:lang w:val="en-GB"/>
            </w:rPr>
            <w:t>and press DELETE</w:t>
          </w:r>
          <w:r w:rsidR="0032571E">
            <w:rPr>
              <w:lang w:val="en-GB"/>
            </w:rPr>
            <w:t xml:space="preserve"> (</w:t>
          </w:r>
          <w:r w:rsidR="0032571E" w:rsidRPr="0032571E">
            <w:rPr>
              <w:lang w:val="en-GB"/>
            </w:rPr>
            <w:t>fn + Backspace key combination on MacBook</w:t>
          </w:r>
          <w:r w:rsidR="0032571E">
            <w:rPr>
              <w:lang w:val="en-GB"/>
            </w:rPr>
            <w:t>)</w:t>
          </w:r>
          <w:r w:rsidR="002436EA" w:rsidRPr="002436EA">
            <w:rPr>
              <w:lang w:val="en-GB"/>
            </w:rPr>
            <w:t xml:space="preserve"> four times until the blank page disappears</w:t>
          </w:r>
          <w:r w:rsidR="00B52D85" w:rsidRPr="00B23D7E">
            <w:rPr>
              <w:lang w:val="en-GB"/>
            </w:rPr>
            <w:t>.]</w:t>
          </w:r>
        </w:sdtContent>
      </w:sdt>
    </w:p>
    <w:p w14:paraId="3D577C14" w14:textId="77777777" w:rsidR="00B52D85" w:rsidRPr="00B23D7E" w:rsidRDefault="00B52D85" w:rsidP="00B52D85">
      <w:pPr>
        <w:pStyle w:val="OthertextsTextyostatn"/>
        <w:rPr>
          <w:lang w:val="en-GB"/>
        </w:rPr>
      </w:pPr>
    </w:p>
    <w:p w14:paraId="603FED58" w14:textId="77777777" w:rsidR="00B52D85" w:rsidRPr="00B23D7E" w:rsidRDefault="00B52D85" w:rsidP="00B52D85">
      <w:pPr>
        <w:pStyle w:val="OthertextsTextyostatn"/>
        <w:rPr>
          <w:lang w:val="en-GB"/>
        </w:rPr>
        <w:sectPr w:rsidR="00B52D85" w:rsidRPr="00B23D7E" w:rsidSect="00F94A11">
          <w:footerReference w:type="default" r:id="rId19"/>
          <w:type w:val="oddPage"/>
          <w:pgSz w:w="11906" w:h="16838" w:code="9"/>
          <w:pgMar w:top="1985" w:right="1134" w:bottom="2381" w:left="1134" w:header="709" w:footer="1418" w:gutter="851"/>
          <w:cols w:space="708"/>
          <w:docGrid w:linePitch="360"/>
        </w:sectPr>
      </w:pPr>
    </w:p>
    <w:sdt>
      <w:sdtPr>
        <w:rPr>
          <w:rFonts w:ascii="Times New Roman" w:eastAsiaTheme="minorHAnsi" w:hAnsi="Times New Roman" w:cstheme="minorBidi"/>
          <w:b w:val="0"/>
          <w:color w:val="auto"/>
          <w:kern w:val="2"/>
          <w:sz w:val="24"/>
          <w:szCs w:val="22"/>
          <w:lang w:val="en-GB" w:eastAsia="en-US"/>
          <w14:ligatures w14:val="standardContextual"/>
        </w:rPr>
        <w:id w:val="1308208389"/>
        <w:docPartObj>
          <w:docPartGallery w:val="Table of Contents"/>
          <w:docPartUnique/>
        </w:docPartObj>
      </w:sdtPr>
      <w:sdtEndPr>
        <w:rPr>
          <w:bCs/>
        </w:rPr>
      </w:sdtEndPr>
      <w:sdtContent>
        <w:p w14:paraId="0F814042" w14:textId="77777777" w:rsidR="000F709C" w:rsidRPr="00B23D7E" w:rsidRDefault="00B23D7E">
          <w:pPr>
            <w:pStyle w:val="Nadpisobsahu"/>
            <w:rPr>
              <w:lang w:val="en-GB"/>
            </w:rPr>
          </w:pPr>
          <w:r w:rsidRPr="00B23D7E">
            <w:rPr>
              <w:lang w:val="en-GB"/>
            </w:rPr>
            <w:t>Table of Contents</w:t>
          </w:r>
        </w:p>
        <w:p w14:paraId="6C8ADE0B" w14:textId="77777777" w:rsidR="00980F90" w:rsidRDefault="000F709C">
          <w:pPr>
            <w:pStyle w:val="Obsah1"/>
            <w:rPr>
              <w:rFonts w:asciiTheme="minorHAnsi" w:eastAsiaTheme="minorEastAsia" w:hAnsiTheme="minorHAnsi"/>
              <w:b w:val="0"/>
              <w:noProof/>
              <w:szCs w:val="24"/>
              <w:lang w:eastAsia="cs-CZ"/>
            </w:rPr>
          </w:pPr>
          <w:r w:rsidRPr="00B23D7E">
            <w:rPr>
              <w:lang w:val="en-GB"/>
            </w:rPr>
            <w:fldChar w:fldCharType="begin"/>
          </w:r>
          <w:r w:rsidRPr="00B23D7E">
            <w:rPr>
              <w:lang w:val="en-GB"/>
            </w:rPr>
            <w:instrText xml:space="preserve"> TOC \o "1-3" \h \z \u </w:instrText>
          </w:r>
          <w:r w:rsidRPr="00B23D7E">
            <w:rPr>
              <w:lang w:val="en-GB"/>
            </w:rPr>
            <w:fldChar w:fldCharType="separate"/>
          </w:r>
          <w:hyperlink w:anchor="_Toc209035475" w:history="1">
            <w:r w:rsidR="00980F90" w:rsidRPr="00E50F2A">
              <w:rPr>
                <w:rStyle w:val="Hypertextovodkaz"/>
                <w:noProof/>
                <w:lang w:val="en-GB"/>
              </w:rPr>
              <w:t>List of Figures</w:t>
            </w:r>
            <w:r w:rsidR="00980F90">
              <w:rPr>
                <w:noProof/>
                <w:webHidden/>
              </w:rPr>
              <w:tab/>
            </w:r>
            <w:r w:rsidR="00980F90">
              <w:rPr>
                <w:noProof/>
                <w:webHidden/>
              </w:rPr>
              <w:fldChar w:fldCharType="begin"/>
            </w:r>
            <w:r w:rsidR="00980F90">
              <w:rPr>
                <w:noProof/>
                <w:webHidden/>
              </w:rPr>
              <w:instrText xml:space="preserve"> PAGEREF _Toc209035475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2675436F" w14:textId="77777777" w:rsidR="00980F90" w:rsidRDefault="005E6E45">
          <w:pPr>
            <w:pStyle w:val="Obsah1"/>
            <w:rPr>
              <w:rFonts w:asciiTheme="minorHAnsi" w:eastAsiaTheme="minorEastAsia" w:hAnsiTheme="minorHAnsi"/>
              <w:b w:val="0"/>
              <w:noProof/>
              <w:szCs w:val="24"/>
              <w:lang w:eastAsia="cs-CZ"/>
            </w:rPr>
          </w:pPr>
          <w:hyperlink w:anchor="_Toc209035476" w:history="1">
            <w:r w:rsidR="00980F90" w:rsidRPr="00E50F2A">
              <w:rPr>
                <w:rStyle w:val="Hypertextovodkaz"/>
                <w:noProof/>
                <w:lang w:val="en-GB"/>
              </w:rPr>
              <w:t>List of Tables</w:t>
            </w:r>
            <w:r w:rsidR="00980F90">
              <w:rPr>
                <w:noProof/>
                <w:webHidden/>
              </w:rPr>
              <w:tab/>
            </w:r>
            <w:r w:rsidR="00980F90">
              <w:rPr>
                <w:noProof/>
                <w:webHidden/>
              </w:rPr>
              <w:fldChar w:fldCharType="begin"/>
            </w:r>
            <w:r w:rsidR="00980F90">
              <w:rPr>
                <w:noProof/>
                <w:webHidden/>
              </w:rPr>
              <w:instrText xml:space="preserve"> PAGEREF _Toc209035476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7BA8C17A" w14:textId="77777777" w:rsidR="00980F90" w:rsidRDefault="005E6E45">
          <w:pPr>
            <w:pStyle w:val="Obsah1"/>
            <w:rPr>
              <w:rFonts w:asciiTheme="minorHAnsi" w:eastAsiaTheme="minorEastAsia" w:hAnsiTheme="minorHAnsi"/>
              <w:b w:val="0"/>
              <w:noProof/>
              <w:szCs w:val="24"/>
              <w:lang w:eastAsia="cs-CZ"/>
            </w:rPr>
          </w:pPr>
          <w:hyperlink w:anchor="_Toc209035477" w:history="1">
            <w:r w:rsidR="00980F90" w:rsidRPr="00E50F2A">
              <w:rPr>
                <w:rStyle w:val="Hypertextovodkaz"/>
                <w:noProof/>
                <w:lang w:val="en-GB"/>
              </w:rPr>
              <w:t>List of Abbreviations</w:t>
            </w:r>
            <w:r w:rsidR="00980F90">
              <w:rPr>
                <w:noProof/>
                <w:webHidden/>
              </w:rPr>
              <w:tab/>
            </w:r>
            <w:r w:rsidR="00980F90">
              <w:rPr>
                <w:noProof/>
                <w:webHidden/>
              </w:rPr>
              <w:fldChar w:fldCharType="begin"/>
            </w:r>
            <w:r w:rsidR="00980F90">
              <w:rPr>
                <w:noProof/>
                <w:webHidden/>
              </w:rPr>
              <w:instrText xml:space="preserve"> PAGEREF _Toc209035477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14136274" w14:textId="77777777" w:rsidR="00980F90" w:rsidRDefault="005E6E45">
          <w:pPr>
            <w:pStyle w:val="Obsah1"/>
            <w:rPr>
              <w:rFonts w:asciiTheme="minorHAnsi" w:eastAsiaTheme="minorEastAsia" w:hAnsiTheme="minorHAnsi"/>
              <w:b w:val="0"/>
              <w:noProof/>
              <w:szCs w:val="24"/>
              <w:lang w:eastAsia="cs-CZ"/>
            </w:rPr>
          </w:pPr>
          <w:hyperlink w:anchor="_Toc209035478" w:history="1">
            <w:r w:rsidR="00980F90" w:rsidRPr="00E50F2A">
              <w:rPr>
                <w:rStyle w:val="Hypertextovodkaz"/>
                <w:noProof/>
                <w:lang w:val="en-GB"/>
              </w:rPr>
              <w:t>List of Appendices</w:t>
            </w:r>
            <w:r w:rsidR="00980F90">
              <w:rPr>
                <w:noProof/>
                <w:webHidden/>
              </w:rPr>
              <w:tab/>
            </w:r>
            <w:r w:rsidR="00980F90">
              <w:rPr>
                <w:noProof/>
                <w:webHidden/>
              </w:rPr>
              <w:fldChar w:fldCharType="begin"/>
            </w:r>
            <w:r w:rsidR="00980F90">
              <w:rPr>
                <w:noProof/>
                <w:webHidden/>
              </w:rPr>
              <w:instrText xml:space="preserve"> PAGEREF _Toc209035478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46B4BCCE" w14:textId="77777777" w:rsidR="00980F90" w:rsidRDefault="005E6E45">
          <w:pPr>
            <w:pStyle w:val="Obsah1"/>
            <w:rPr>
              <w:rFonts w:asciiTheme="minorHAnsi" w:eastAsiaTheme="minorEastAsia" w:hAnsiTheme="minorHAnsi"/>
              <w:b w:val="0"/>
              <w:noProof/>
              <w:szCs w:val="24"/>
              <w:lang w:eastAsia="cs-CZ"/>
            </w:rPr>
          </w:pPr>
          <w:hyperlink w:anchor="_Toc209035479" w:history="1">
            <w:r w:rsidR="00980F90" w:rsidRPr="00E50F2A">
              <w:rPr>
                <w:rStyle w:val="Hypertextovodkaz"/>
                <w:noProof/>
                <w:lang w:val="en-GB"/>
              </w:rPr>
              <w:t>Introduction</w:t>
            </w:r>
            <w:r w:rsidR="00980F90">
              <w:rPr>
                <w:noProof/>
                <w:webHidden/>
              </w:rPr>
              <w:tab/>
            </w:r>
            <w:r w:rsidR="00980F90">
              <w:rPr>
                <w:noProof/>
                <w:webHidden/>
              </w:rPr>
              <w:fldChar w:fldCharType="begin"/>
            </w:r>
            <w:r w:rsidR="00980F90">
              <w:rPr>
                <w:noProof/>
                <w:webHidden/>
              </w:rPr>
              <w:instrText xml:space="preserve"> PAGEREF _Toc209035479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1EBBFB50" w14:textId="77777777" w:rsidR="00980F90" w:rsidRDefault="005E6E45">
          <w:pPr>
            <w:pStyle w:val="Obsah1"/>
            <w:tabs>
              <w:tab w:val="left" w:pos="482"/>
            </w:tabs>
            <w:rPr>
              <w:rFonts w:asciiTheme="minorHAnsi" w:eastAsiaTheme="minorEastAsia" w:hAnsiTheme="minorHAnsi"/>
              <w:b w:val="0"/>
              <w:noProof/>
              <w:szCs w:val="24"/>
              <w:lang w:eastAsia="cs-CZ"/>
            </w:rPr>
          </w:pPr>
          <w:hyperlink w:anchor="_Toc209035480" w:history="1">
            <w:r w:rsidR="00980F90" w:rsidRPr="00E50F2A">
              <w:rPr>
                <w:rStyle w:val="Hypertextovodkaz"/>
                <w:noProof/>
                <w:lang w:val="en-GB"/>
              </w:rPr>
              <w:t>1</w:t>
            </w:r>
            <w:r w:rsidR="00980F90">
              <w:rPr>
                <w:rFonts w:asciiTheme="minorHAnsi" w:eastAsiaTheme="minorEastAsia" w:hAnsiTheme="minorHAnsi"/>
                <w:b w:val="0"/>
                <w:noProof/>
                <w:szCs w:val="24"/>
                <w:lang w:eastAsia="cs-CZ"/>
              </w:rPr>
              <w:tab/>
            </w:r>
            <w:r w:rsidR="00980F90" w:rsidRPr="00E50F2A">
              <w:rPr>
                <w:rStyle w:val="Hypertextovodkaz"/>
                <w:noProof/>
                <w:lang w:val="en-GB"/>
              </w:rPr>
              <w:t>Chapter title</w:t>
            </w:r>
            <w:r w:rsidR="00980F90">
              <w:rPr>
                <w:noProof/>
                <w:webHidden/>
              </w:rPr>
              <w:tab/>
            </w:r>
            <w:r w:rsidR="00980F90">
              <w:rPr>
                <w:noProof/>
                <w:webHidden/>
              </w:rPr>
              <w:fldChar w:fldCharType="begin"/>
            </w:r>
            <w:r w:rsidR="00980F90">
              <w:rPr>
                <w:noProof/>
                <w:webHidden/>
              </w:rPr>
              <w:instrText xml:space="preserve"> PAGEREF _Toc209035480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2CA4E2B0" w14:textId="77777777" w:rsidR="00980F90" w:rsidRDefault="005E6E45">
          <w:pPr>
            <w:pStyle w:val="Obsah1"/>
            <w:rPr>
              <w:rFonts w:asciiTheme="minorHAnsi" w:eastAsiaTheme="minorEastAsia" w:hAnsiTheme="minorHAnsi"/>
              <w:b w:val="0"/>
              <w:noProof/>
              <w:szCs w:val="24"/>
              <w:lang w:eastAsia="cs-CZ"/>
            </w:rPr>
          </w:pPr>
          <w:hyperlink w:anchor="_Toc209035481" w:history="1">
            <w:r w:rsidR="00980F90" w:rsidRPr="00E50F2A">
              <w:rPr>
                <w:rStyle w:val="Hypertextovodkaz"/>
                <w:noProof/>
                <w:lang w:val="en-GB"/>
              </w:rPr>
              <w:t>Conclusion</w:t>
            </w:r>
            <w:r w:rsidR="00980F90">
              <w:rPr>
                <w:noProof/>
                <w:webHidden/>
              </w:rPr>
              <w:tab/>
            </w:r>
            <w:r w:rsidR="00980F90">
              <w:rPr>
                <w:noProof/>
                <w:webHidden/>
              </w:rPr>
              <w:fldChar w:fldCharType="begin"/>
            </w:r>
            <w:r w:rsidR="00980F90">
              <w:rPr>
                <w:noProof/>
                <w:webHidden/>
              </w:rPr>
              <w:instrText xml:space="preserve"> PAGEREF _Toc209035481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4C993D5F" w14:textId="77777777" w:rsidR="00980F90" w:rsidRDefault="005E6E45">
          <w:pPr>
            <w:pStyle w:val="Obsah1"/>
            <w:rPr>
              <w:rFonts w:asciiTheme="minorHAnsi" w:eastAsiaTheme="minorEastAsia" w:hAnsiTheme="minorHAnsi"/>
              <w:b w:val="0"/>
              <w:noProof/>
              <w:szCs w:val="24"/>
              <w:lang w:eastAsia="cs-CZ"/>
            </w:rPr>
          </w:pPr>
          <w:hyperlink w:anchor="_Toc209035482" w:history="1">
            <w:r w:rsidR="00980F90" w:rsidRPr="00E50F2A">
              <w:rPr>
                <w:rStyle w:val="Hypertextovodkaz"/>
                <w:noProof/>
                <w:lang w:val="en-GB"/>
              </w:rPr>
              <w:t>Bibliography</w:t>
            </w:r>
            <w:r w:rsidR="00980F90">
              <w:rPr>
                <w:noProof/>
                <w:webHidden/>
              </w:rPr>
              <w:tab/>
            </w:r>
            <w:r w:rsidR="00980F90">
              <w:rPr>
                <w:noProof/>
                <w:webHidden/>
              </w:rPr>
              <w:fldChar w:fldCharType="begin"/>
            </w:r>
            <w:r w:rsidR="00980F90">
              <w:rPr>
                <w:noProof/>
                <w:webHidden/>
              </w:rPr>
              <w:instrText xml:space="preserve"> PAGEREF _Toc209035482 \h </w:instrText>
            </w:r>
            <w:r w:rsidR="00980F90">
              <w:rPr>
                <w:noProof/>
                <w:webHidden/>
              </w:rPr>
            </w:r>
            <w:r w:rsidR="00980F90">
              <w:rPr>
                <w:noProof/>
                <w:webHidden/>
              </w:rPr>
              <w:fldChar w:fldCharType="separate"/>
            </w:r>
            <w:r w:rsidR="00B400D1">
              <w:rPr>
                <w:noProof/>
                <w:webHidden/>
              </w:rPr>
              <w:t>2</w:t>
            </w:r>
            <w:r w:rsidR="00980F90">
              <w:rPr>
                <w:noProof/>
                <w:webHidden/>
              </w:rPr>
              <w:fldChar w:fldCharType="end"/>
            </w:r>
          </w:hyperlink>
        </w:p>
        <w:p w14:paraId="2DD451A2" w14:textId="77777777" w:rsidR="000F709C" w:rsidRPr="00B23D7E" w:rsidRDefault="000F709C">
          <w:pPr>
            <w:rPr>
              <w:lang w:val="en-GB"/>
            </w:rPr>
          </w:pPr>
          <w:r w:rsidRPr="00B23D7E">
            <w:rPr>
              <w:b/>
              <w:bCs/>
              <w:lang w:val="en-GB"/>
            </w:rPr>
            <w:fldChar w:fldCharType="end"/>
          </w:r>
        </w:p>
      </w:sdtContent>
    </w:sdt>
    <w:p w14:paraId="454C91D0" w14:textId="77777777" w:rsidR="002135B9" w:rsidRPr="00B23D7E" w:rsidRDefault="002135B9" w:rsidP="002135B9">
      <w:pPr>
        <w:pStyle w:val="OthertextsTextyostatn"/>
        <w:rPr>
          <w:lang w:val="en-GB"/>
        </w:rPr>
      </w:pPr>
    </w:p>
    <w:p w14:paraId="2582A9DD" w14:textId="77777777" w:rsidR="00070282" w:rsidRPr="00B23D7E" w:rsidRDefault="00070282" w:rsidP="002135B9">
      <w:pPr>
        <w:pStyle w:val="OthertextsTextyostatn"/>
        <w:rPr>
          <w:lang w:val="en-GB"/>
        </w:rPr>
      </w:pPr>
    </w:p>
    <w:p w14:paraId="20BB39D6" w14:textId="77777777" w:rsidR="002135B9" w:rsidRPr="00B23D7E" w:rsidRDefault="002135B9" w:rsidP="002135B9">
      <w:pPr>
        <w:pStyle w:val="OthertextsTextyostatn"/>
        <w:rPr>
          <w:lang w:val="en-GB"/>
        </w:rPr>
        <w:sectPr w:rsidR="002135B9" w:rsidRPr="00B23D7E" w:rsidSect="006A200B">
          <w:footerReference w:type="default" r:id="rId20"/>
          <w:type w:val="oddPage"/>
          <w:pgSz w:w="11906" w:h="16838" w:code="9"/>
          <w:pgMar w:top="1985" w:right="1134" w:bottom="2381" w:left="1134" w:header="709" w:footer="1418" w:gutter="851"/>
          <w:cols w:space="708"/>
          <w:docGrid w:linePitch="360"/>
        </w:sectPr>
      </w:pPr>
    </w:p>
    <w:p w14:paraId="49A68336" w14:textId="77777777" w:rsidR="002135B9" w:rsidRPr="00B23D7E" w:rsidRDefault="00B23D7E" w:rsidP="009A41D4">
      <w:pPr>
        <w:pStyle w:val="ListsheadingsNadpisyseznamy"/>
        <w:rPr>
          <w:lang w:val="en-GB"/>
        </w:rPr>
      </w:pPr>
      <w:bookmarkStart w:id="0" w:name="_Toc209035475"/>
      <w:r w:rsidRPr="00B23D7E">
        <w:rPr>
          <w:lang w:val="en-GB"/>
        </w:rPr>
        <w:lastRenderedPageBreak/>
        <w:t>List of Figures</w:t>
      </w:r>
      <w:bookmarkEnd w:id="0"/>
    </w:p>
    <w:p w14:paraId="14047880" w14:textId="77777777" w:rsidR="002135B9" w:rsidRPr="00B23D7E" w:rsidRDefault="00A42C0D">
      <w:pPr>
        <w:spacing w:after="160" w:line="259" w:lineRule="auto"/>
        <w:rPr>
          <w:lang w:val="en-GB"/>
        </w:rPr>
      </w:pPr>
      <w:r>
        <w:rPr>
          <w:lang w:val="en-GB"/>
        </w:rPr>
        <w:fldChar w:fldCharType="begin"/>
      </w:r>
      <w:r>
        <w:rPr>
          <w:lang w:val="en-GB"/>
        </w:rPr>
        <w:instrText xml:space="preserve"> TOC \h \z \c "Figure" </w:instrText>
      </w:r>
      <w:r>
        <w:rPr>
          <w:lang w:val="en-GB"/>
        </w:rPr>
        <w:fldChar w:fldCharType="separate"/>
      </w:r>
      <w:r w:rsidR="00980F90">
        <w:rPr>
          <w:b/>
          <w:bCs/>
          <w:noProof/>
        </w:rPr>
        <w:t>Nenalezena položka seznamu obrázků.</w:t>
      </w:r>
      <w:r>
        <w:rPr>
          <w:lang w:val="en-GB"/>
        </w:rPr>
        <w:fldChar w:fldCharType="end"/>
      </w:r>
      <w:r w:rsidR="002135B9" w:rsidRPr="00B23D7E">
        <w:rPr>
          <w:lang w:val="en-GB"/>
        </w:rPr>
        <w:br w:type="page"/>
      </w:r>
    </w:p>
    <w:p w14:paraId="0A8F7DBA" w14:textId="77777777" w:rsidR="002135B9" w:rsidRPr="00B23D7E" w:rsidRDefault="00B23D7E" w:rsidP="009A41D4">
      <w:pPr>
        <w:pStyle w:val="ListsheadingsNadpisyseznamy"/>
        <w:rPr>
          <w:lang w:val="en-GB"/>
        </w:rPr>
      </w:pPr>
      <w:bookmarkStart w:id="1" w:name="_Toc209035476"/>
      <w:r w:rsidRPr="00B23D7E">
        <w:rPr>
          <w:lang w:val="en-GB"/>
        </w:rPr>
        <w:lastRenderedPageBreak/>
        <w:t>List of Tables</w:t>
      </w:r>
      <w:bookmarkEnd w:id="1"/>
    </w:p>
    <w:p w14:paraId="3DD6F707" w14:textId="77777777" w:rsidR="002135B9" w:rsidRPr="00B23D7E" w:rsidRDefault="00A42C0D">
      <w:pPr>
        <w:spacing w:after="160" w:line="259" w:lineRule="auto"/>
        <w:rPr>
          <w:lang w:val="en-GB"/>
        </w:rPr>
      </w:pPr>
      <w:r>
        <w:rPr>
          <w:lang w:val="en-GB"/>
        </w:rPr>
        <w:fldChar w:fldCharType="begin"/>
      </w:r>
      <w:r>
        <w:rPr>
          <w:lang w:val="en-GB"/>
        </w:rPr>
        <w:instrText xml:space="preserve"> TOC \h \z \c "Table" </w:instrText>
      </w:r>
      <w:r>
        <w:rPr>
          <w:lang w:val="en-GB"/>
        </w:rPr>
        <w:fldChar w:fldCharType="separate"/>
      </w:r>
      <w:r w:rsidR="00980F90">
        <w:rPr>
          <w:b/>
          <w:bCs/>
          <w:noProof/>
        </w:rPr>
        <w:t>Nenalezena položka seznamu obrázků.</w:t>
      </w:r>
      <w:r>
        <w:rPr>
          <w:lang w:val="en-GB"/>
        </w:rPr>
        <w:fldChar w:fldCharType="end"/>
      </w:r>
      <w:r w:rsidR="00257894" w:rsidRPr="00B23D7E">
        <w:rPr>
          <w:lang w:val="en-GB"/>
        </w:rPr>
        <w:fldChar w:fldCharType="begin"/>
      </w:r>
      <w:r w:rsidR="00257894" w:rsidRPr="00B23D7E">
        <w:rPr>
          <w:lang w:val="en-GB"/>
        </w:rPr>
        <w:instrText xml:space="preserve"> TOC \h \z \c "Tab." </w:instrText>
      </w:r>
      <w:r w:rsidR="00257894" w:rsidRPr="00B23D7E">
        <w:rPr>
          <w:lang w:val="en-GB"/>
        </w:rPr>
        <w:fldChar w:fldCharType="end"/>
      </w:r>
      <w:r w:rsidR="002135B9" w:rsidRPr="00B23D7E">
        <w:rPr>
          <w:lang w:val="en-GB"/>
        </w:rPr>
        <w:br w:type="page"/>
      </w:r>
    </w:p>
    <w:p w14:paraId="7ACF92B1" w14:textId="77777777" w:rsidR="002135B9" w:rsidRPr="00B23D7E" w:rsidRDefault="00B23D7E" w:rsidP="009A41D4">
      <w:pPr>
        <w:pStyle w:val="ListsheadingsNadpisyseznamy"/>
        <w:rPr>
          <w:lang w:val="en-GB"/>
        </w:rPr>
      </w:pPr>
      <w:bookmarkStart w:id="2" w:name="_Toc209035477"/>
      <w:r w:rsidRPr="00B23D7E">
        <w:rPr>
          <w:lang w:val="en-GB"/>
        </w:rPr>
        <w:lastRenderedPageBreak/>
        <w:t>List of Abbreviations</w:t>
      </w:r>
      <w:bookmarkEnd w:id="2"/>
    </w:p>
    <w:sdt>
      <w:sdtPr>
        <w:rPr>
          <w:lang w:val="en-GB"/>
        </w:rPr>
        <w:alias w:val="List of Abbreviations"/>
        <w:tag w:val="ABBREVIATIONS"/>
        <w:id w:val="1914736146"/>
        <w15:color w:val="FF6600"/>
        <w15:repeatingSection/>
      </w:sdtPr>
      <w:sdtEndPr/>
      <w:sdtContent>
        <w:sdt>
          <w:sdtPr>
            <w:rPr>
              <w:lang w:val="en-GB"/>
            </w:rPr>
            <w:id w:val="293645189"/>
            <w:placeholder>
              <w:docPart w:val="C16A5FA920704FCE8B8702EB7A1B28B9"/>
            </w:placeholder>
            <w15:color w:val="FF6600"/>
            <w15:repeatingSectionItem/>
          </w:sdtPr>
          <w:sdtEndPr/>
          <w:sdtContent>
            <w:p w14:paraId="083B97A0" w14:textId="77777777" w:rsidR="00CE6344" w:rsidRPr="00B23D7E" w:rsidRDefault="005E6E45" w:rsidP="008C755A">
              <w:pPr>
                <w:pStyle w:val="ListofabbreviationsSeznamzkratek"/>
                <w:rPr>
                  <w:lang w:val="en-GB"/>
                </w:rPr>
              </w:pPr>
              <w:sdt>
                <w:sdtPr>
                  <w:rPr>
                    <w:lang w:val="en-GB"/>
                  </w:rPr>
                  <w:id w:val="-783184982"/>
                  <w:placeholder>
                    <w:docPart w:val="0EAD5729662246DB9FDFB0959BE101C4"/>
                  </w:placeholder>
                  <w:temporary/>
                  <w:showingPlcHdr/>
                  <w:text/>
                </w:sdtPr>
                <w:sdtEndPr/>
                <w:sdtContent>
                  <w:r w:rsidR="00CE6344" w:rsidRPr="00B23D7E">
                    <w:rPr>
                      <w:lang w:val="en-GB"/>
                    </w:rPr>
                    <w:t>[</w:t>
                  </w:r>
                  <w:r w:rsidR="00765A7A">
                    <w:rPr>
                      <w:lang w:val="en-GB"/>
                    </w:rPr>
                    <w:t>Abbreviation</w:t>
                  </w:r>
                  <w:r w:rsidR="00CE6344" w:rsidRPr="00B23D7E">
                    <w:rPr>
                      <w:lang w:val="en-GB"/>
                    </w:rPr>
                    <w:t>]</w:t>
                  </w:r>
                </w:sdtContent>
              </w:sdt>
              <w:r w:rsidR="00C07B21" w:rsidRPr="00B23D7E">
                <w:rPr>
                  <w:lang w:val="en-GB"/>
                </w:rPr>
                <w:tab/>
              </w:r>
              <w:sdt>
                <w:sdtPr>
                  <w:rPr>
                    <w:lang w:val="en-GB"/>
                  </w:rPr>
                  <w:id w:val="1660576588"/>
                  <w:placeholder>
                    <w:docPart w:val="79F9CE7CD3DC427DBE2DA2AD172BA6D0"/>
                  </w:placeholder>
                  <w:temporary/>
                  <w:showingPlcHdr/>
                  <w:text/>
                </w:sdtPr>
                <w:sdtEndPr/>
                <w:sdtContent>
                  <w:r w:rsidR="00CE6344" w:rsidRPr="00B23D7E">
                    <w:rPr>
                      <w:lang w:val="en-GB"/>
                    </w:rPr>
                    <w:t>[</w:t>
                  </w:r>
                  <w:r w:rsidR="00765A7A" w:rsidRPr="00765A7A">
                    <w:rPr>
                      <w:lang w:val="en-GB"/>
                    </w:rPr>
                    <w:t xml:space="preserve">Meaning of </w:t>
                  </w:r>
                  <w:r w:rsidR="00765A7A">
                    <w:rPr>
                      <w:lang w:val="en-GB"/>
                    </w:rPr>
                    <w:t xml:space="preserve">the </w:t>
                  </w:r>
                  <w:r w:rsidR="00765A7A" w:rsidRPr="00765A7A">
                    <w:rPr>
                      <w:lang w:val="en-GB"/>
                    </w:rPr>
                    <w:t>abbreviation</w:t>
                  </w:r>
                  <w:r w:rsidR="00CE6344" w:rsidRPr="00B23D7E">
                    <w:rPr>
                      <w:lang w:val="en-GB"/>
                    </w:rPr>
                    <w:t>]</w:t>
                  </w:r>
                </w:sdtContent>
              </w:sdt>
            </w:p>
          </w:sdtContent>
        </w:sdt>
      </w:sdtContent>
    </w:sdt>
    <w:p w14:paraId="71348A65" w14:textId="77777777" w:rsidR="002135B9" w:rsidRPr="00B23D7E" w:rsidRDefault="002135B9">
      <w:pPr>
        <w:spacing w:after="160" w:line="259" w:lineRule="auto"/>
        <w:rPr>
          <w:lang w:val="en-GB"/>
        </w:rPr>
      </w:pPr>
      <w:r w:rsidRPr="00B23D7E">
        <w:rPr>
          <w:lang w:val="en-GB"/>
        </w:rPr>
        <w:br w:type="page"/>
      </w:r>
    </w:p>
    <w:p w14:paraId="07AE4A84" w14:textId="77777777" w:rsidR="002135B9" w:rsidRPr="00B23D7E" w:rsidRDefault="00B23D7E" w:rsidP="001214C2">
      <w:pPr>
        <w:pStyle w:val="ListsheadingsNadpisyseznamy"/>
        <w:rPr>
          <w:lang w:val="en-GB"/>
        </w:rPr>
      </w:pPr>
      <w:bookmarkStart w:id="3" w:name="_Toc209035478"/>
      <w:r w:rsidRPr="00B23D7E">
        <w:rPr>
          <w:lang w:val="en-GB"/>
        </w:rPr>
        <w:lastRenderedPageBreak/>
        <w:t>List of Appendices</w:t>
      </w:r>
      <w:bookmarkEnd w:id="3"/>
    </w:p>
    <w:p w14:paraId="446D6D50" w14:textId="77777777" w:rsidR="000E02B6" w:rsidRPr="00B23D7E" w:rsidRDefault="00765A7A" w:rsidP="000E5AC6">
      <w:pPr>
        <w:pStyle w:val="OthertextsTextyostatn"/>
        <w:spacing w:after="240"/>
        <w:rPr>
          <w:rFonts w:ascii="Arial" w:hAnsi="Arial" w:cs="Arial"/>
          <w:b/>
          <w:sz w:val="28"/>
          <w:lang w:val="en-GB"/>
        </w:rPr>
      </w:pPr>
      <w:r w:rsidRPr="00765A7A">
        <w:rPr>
          <w:rFonts w:ascii="Arial" w:hAnsi="Arial" w:cs="Arial"/>
          <w:b/>
          <w:sz w:val="28"/>
          <w:lang w:val="en-GB"/>
        </w:rPr>
        <w:t>Appendices included in the final thesis</w:t>
      </w:r>
    </w:p>
    <w:p w14:paraId="449154BF" w14:textId="77777777" w:rsidR="00A441F4" w:rsidRDefault="000E02B6" w:rsidP="00A441F4">
      <w:pPr>
        <w:pStyle w:val="Obsah9"/>
        <w:rPr>
          <w:rFonts w:asciiTheme="minorHAnsi" w:eastAsiaTheme="minorEastAsia" w:hAnsiTheme="minorHAnsi"/>
          <w:noProof/>
          <w:szCs w:val="24"/>
          <w:lang w:eastAsia="cs-CZ"/>
        </w:rPr>
      </w:pPr>
      <w:r w:rsidRPr="00B23D7E">
        <w:rPr>
          <w:b/>
          <w:lang w:val="en-GB"/>
        </w:rPr>
        <w:fldChar w:fldCharType="begin"/>
      </w:r>
      <w:r w:rsidRPr="00B23D7E">
        <w:rPr>
          <w:b/>
          <w:lang w:val="en-GB"/>
        </w:rPr>
        <w:instrText xml:space="preserve"> TOC </w:instrText>
      </w:r>
      <w:r w:rsidR="00CF516D" w:rsidRPr="00B23D7E">
        <w:rPr>
          <w:b/>
          <w:lang w:val="en-GB"/>
        </w:rPr>
        <w:instrText xml:space="preserve">\n </w:instrText>
      </w:r>
      <w:r w:rsidRPr="00B23D7E">
        <w:rPr>
          <w:b/>
          <w:lang w:val="en-GB"/>
        </w:rPr>
        <w:instrText>\h \z \t "</w:instrText>
      </w:r>
      <w:r w:rsidR="00EA65C6">
        <w:rPr>
          <w:b/>
          <w:lang w:val="en-GB"/>
        </w:rPr>
        <w:instrText>Appendix</w:instrText>
      </w:r>
      <w:r w:rsidRPr="00B23D7E">
        <w:rPr>
          <w:b/>
          <w:lang w:val="en-GB"/>
        </w:rPr>
        <w:instrText xml:space="preserve"> 1</w:instrText>
      </w:r>
      <w:r w:rsidR="00EA65C6">
        <w:rPr>
          <w:b/>
          <w:lang w:val="en-GB"/>
        </w:rPr>
        <w:instrText>/Příloha 1</w:instrText>
      </w:r>
      <w:r w:rsidRPr="00B23D7E">
        <w:rPr>
          <w:b/>
          <w:lang w:val="en-GB"/>
        </w:rPr>
        <w:instrText xml:space="preserve">;9" </w:instrText>
      </w:r>
      <w:r w:rsidRPr="00B23D7E">
        <w:rPr>
          <w:b/>
          <w:lang w:val="en-GB"/>
        </w:rPr>
        <w:fldChar w:fldCharType="separate"/>
      </w:r>
      <w:hyperlink w:anchor="_Toc209131269" w:history="1">
        <w:r w:rsidR="00A441F4" w:rsidRPr="00CF11FD">
          <w:rPr>
            <w:rStyle w:val="Hypertextovodkaz"/>
            <w:noProof/>
            <w:lang w:val="en-GB"/>
          </w:rPr>
          <w:t>Appendix A:</w:t>
        </w:r>
        <w:r w:rsidR="00A441F4">
          <w:rPr>
            <w:rFonts w:asciiTheme="minorHAnsi" w:eastAsiaTheme="minorEastAsia" w:hAnsiTheme="minorHAnsi"/>
            <w:noProof/>
            <w:szCs w:val="24"/>
            <w:lang w:eastAsia="cs-CZ"/>
          </w:rPr>
          <w:tab/>
        </w:r>
        <w:r w:rsidR="00A441F4" w:rsidRPr="00CF11FD">
          <w:rPr>
            <w:rStyle w:val="Hypertextovodkaz"/>
            <w:noProof/>
            <w:lang w:val="en-GB"/>
          </w:rPr>
          <w:t>[Appendix name]</w:t>
        </w:r>
      </w:hyperlink>
    </w:p>
    <w:p w14:paraId="7B0ECF0F" w14:textId="166CF9A2" w:rsidR="00CB55F3" w:rsidRPr="00B23D7E" w:rsidRDefault="000E02B6" w:rsidP="00A441F4">
      <w:pPr>
        <w:pStyle w:val="Obsah9"/>
        <w:rPr>
          <w:lang w:val="en-GB"/>
        </w:rPr>
      </w:pPr>
      <w:r w:rsidRPr="00B23D7E">
        <w:rPr>
          <w:lang w:val="en-GB"/>
        </w:rPr>
        <w:fldChar w:fldCharType="end"/>
      </w:r>
    </w:p>
    <w:p w14:paraId="022A69BD" w14:textId="77777777" w:rsidR="001C734B" w:rsidRPr="00B23D7E" w:rsidRDefault="00765A7A" w:rsidP="001C734B">
      <w:pPr>
        <w:pStyle w:val="OthertextsTextyostatn"/>
        <w:spacing w:after="240"/>
        <w:rPr>
          <w:rFonts w:ascii="Arial" w:hAnsi="Arial" w:cs="Arial"/>
          <w:b/>
          <w:sz w:val="28"/>
          <w:lang w:val="en-GB"/>
        </w:rPr>
      </w:pPr>
      <w:r>
        <w:rPr>
          <w:rFonts w:ascii="Arial" w:hAnsi="Arial" w:cs="Arial"/>
          <w:b/>
          <w:sz w:val="28"/>
          <w:lang w:val="en-GB"/>
        </w:rPr>
        <w:t>Others</w:t>
      </w:r>
    </w:p>
    <w:sdt>
      <w:sdtPr>
        <w:rPr>
          <w:lang w:val="en-GB"/>
        </w:rPr>
        <w:alias w:val="Others Appendices"/>
        <w:tag w:val="APPENDICES_OTHERS"/>
        <w:id w:val="1453055415"/>
        <w15:color w:val="FF6600"/>
        <w15:repeatingSection/>
      </w:sdtPr>
      <w:sdtEndPr/>
      <w:sdtContent>
        <w:sdt>
          <w:sdtPr>
            <w:rPr>
              <w:lang w:val="en-GB"/>
            </w:rPr>
            <w:id w:val="-1493642698"/>
            <w:placeholder>
              <w:docPart w:val="77E0C39CC8884F3796EAE63A9E9BFACB"/>
            </w:placeholder>
            <w15:color w:val="FF6600"/>
            <w15:repeatingSectionItem/>
          </w:sdtPr>
          <w:sdtEndPr/>
          <w:sdtContent>
            <w:p w14:paraId="302731BB" w14:textId="77777777" w:rsidR="00FB0680" w:rsidRPr="00B23D7E" w:rsidRDefault="005E6E45" w:rsidP="00A441F4">
              <w:pPr>
                <w:pStyle w:val="ListofappendicesSeznamploh"/>
                <w:tabs>
                  <w:tab w:val="clear" w:pos="1985"/>
                  <w:tab w:val="clear" w:pos="2268"/>
                  <w:tab w:val="left" w:pos="1134"/>
                </w:tabs>
                <w:ind w:left="1678" w:hanging="1678"/>
                <w:rPr>
                  <w:lang w:val="en-GB"/>
                </w:rPr>
              </w:pPr>
              <w:sdt>
                <w:sdtPr>
                  <w:rPr>
                    <w:lang w:val="en-GB"/>
                  </w:rPr>
                  <w:alias w:val="Others Appendices"/>
                  <w:tag w:val="APPENDICES_OTHERS"/>
                  <w:id w:val="315386950"/>
                  <w:placeholder>
                    <w:docPart w:val="6B05B8894FBE4BDDA00B1B4AC91E3E38"/>
                  </w:placeholder>
                  <w:showingPlcHdr/>
                  <w15:color w:val="FF6600"/>
                  <w:comboBox>
                    <w:listItem w:value="Label"/>
                    <w:listItem w:displayText="Appendix A:" w:value="Appendix A:"/>
                    <w:listItem w:displayText="Appendix B:" w:value="Appendix B:"/>
                    <w:listItem w:displayText="Appendix C:" w:value="Appendix C:"/>
                    <w:listItem w:displayText="Appendix D:" w:value="Appendix D:"/>
                    <w:listItem w:displayText="Appendix E:" w:value="Appendix E:"/>
                    <w:listItem w:displayText="Appendix F:" w:value="Appendix F:"/>
                    <w:listItem w:displayText="Appendix G:" w:value="Appendix G:"/>
                    <w:listItem w:displayText="Appendix H:" w:value="Appendix H:"/>
                    <w:listItem w:displayText="Appendix I:" w:value="Appendix I:"/>
                    <w:listItem w:displayText="Appendix J:" w:value="Appendix J:"/>
                    <w:listItem w:displayText="Appendix K:" w:value="Appendix K:"/>
                    <w:listItem w:displayText="Appendix L:" w:value="Appendix L:"/>
                    <w:listItem w:displayText="Appendix M:" w:value="Appendix M:"/>
                    <w:listItem w:displayText="Appendix N:" w:value="Appendix N:"/>
                    <w:listItem w:displayText="Appendix O:" w:value="Appendix O:"/>
                    <w:listItem w:displayText="Appendix P:" w:value="Appendix P:"/>
                    <w:listItem w:displayText="Appendix Q:" w:value="Appendix Q:"/>
                    <w:listItem w:displayText="Appendix R:" w:value="Appendix R:"/>
                    <w:listItem w:displayText="Appendix S:" w:value="Appendix S:"/>
                    <w:listItem w:displayText="Appendix T:" w:value="Appendix T:"/>
                    <w:listItem w:displayText="Appendix U:" w:value="Appendix U:"/>
                    <w:listItem w:displayText="Appendix V:" w:value="Appendix V:"/>
                    <w:listItem w:displayText="Appendix W:" w:value="Appendix W:"/>
                    <w:listItem w:displayText="Appendix X:" w:value="Appendix X:"/>
                    <w:listItem w:displayText="Appendix Y:" w:value="Appendix Y:"/>
                    <w:listItem w:displayText="Appendix Z:" w:value="Appendix Z:"/>
                  </w:comboBox>
                </w:sdtPr>
                <w:sdtEndPr/>
                <w:sdtContent>
                  <w:r w:rsidR="002436EA" w:rsidRPr="00B23D7E">
                    <w:rPr>
                      <w:rStyle w:val="Zstupntext"/>
                      <w:rFonts w:eastAsiaTheme="majorEastAsia"/>
                      <w:lang w:val="en-GB"/>
                    </w:rPr>
                    <w:t>[</w:t>
                  </w:r>
                  <w:r w:rsidR="002436EA">
                    <w:rPr>
                      <w:rStyle w:val="Zstupntext"/>
                      <w:rFonts w:eastAsiaTheme="majorEastAsia"/>
                      <w:lang w:val="en-GB"/>
                    </w:rPr>
                    <w:t>Label</w:t>
                  </w:r>
                  <w:r w:rsidR="002436EA" w:rsidRPr="00B23D7E">
                    <w:rPr>
                      <w:rStyle w:val="Zstupntext"/>
                      <w:rFonts w:eastAsiaTheme="majorEastAsia"/>
                      <w:lang w:val="en-GB"/>
                    </w:rPr>
                    <w:t>]</w:t>
                  </w:r>
                </w:sdtContent>
              </w:sdt>
              <w:r w:rsidR="00FB0680" w:rsidRPr="00B23D7E">
                <w:rPr>
                  <w:lang w:val="en-GB"/>
                </w:rPr>
                <w:tab/>
              </w:r>
              <w:sdt>
                <w:sdtPr>
                  <w:rPr>
                    <w:lang w:val="en-GB"/>
                  </w:rPr>
                  <w:id w:val="68854165"/>
                  <w:placeholder>
                    <w:docPart w:val="1C54BB9FCA19428699636695475E4BCA"/>
                  </w:placeholder>
                  <w:showingPlcHdr/>
                  <w:text/>
                </w:sdtPr>
                <w:sdtEndPr/>
                <w:sdtContent>
                  <w:r w:rsidR="00FB0680" w:rsidRPr="00B23D7E">
                    <w:rPr>
                      <w:rStyle w:val="Zstupntext"/>
                      <w:lang w:val="en-GB"/>
                    </w:rPr>
                    <w:t>[</w:t>
                  </w:r>
                  <w:r w:rsidR="002436EA">
                    <w:rPr>
                      <w:rStyle w:val="Zstupntext"/>
                      <w:lang w:val="en-GB"/>
                    </w:rPr>
                    <w:t>Appendix name</w:t>
                  </w:r>
                  <w:r w:rsidR="00FB0680" w:rsidRPr="00B23D7E">
                    <w:rPr>
                      <w:rStyle w:val="Zstupntext"/>
                      <w:lang w:val="en-GB"/>
                    </w:rPr>
                    <w:t>]</w:t>
                  </w:r>
                </w:sdtContent>
              </w:sdt>
              <w:r w:rsidR="00FB0680" w:rsidRPr="00B23D7E">
                <w:rPr>
                  <w:lang w:val="en-GB"/>
                </w:rPr>
                <w:tab/>
              </w:r>
              <w:sdt>
                <w:sdtPr>
                  <w:rPr>
                    <w:lang w:val="en-GB"/>
                  </w:rPr>
                  <w:id w:val="1752005513"/>
                  <w:placeholder>
                    <w:docPart w:val="5A395E2AEED44EF7B3AB627079B68C86"/>
                  </w:placeholder>
                  <w:showingPlcHdr/>
                  <w:text/>
                </w:sdtPr>
                <w:sdtEndPr/>
                <w:sdtContent>
                  <w:r w:rsidR="00FB0680" w:rsidRPr="00B23D7E">
                    <w:rPr>
                      <w:rStyle w:val="Zstupntext"/>
                      <w:lang w:val="en-GB"/>
                    </w:rPr>
                    <w:t>[</w:t>
                  </w:r>
                  <w:r w:rsidR="002436EA">
                    <w:rPr>
                      <w:rStyle w:val="Zstupntext"/>
                      <w:lang w:val="en-GB"/>
                    </w:rPr>
                    <w:t>file</w:t>
                  </w:r>
                  <w:r w:rsidR="00FB0680" w:rsidRPr="00B23D7E">
                    <w:rPr>
                      <w:rStyle w:val="Zstupntext"/>
                      <w:lang w:val="en-GB"/>
                    </w:rPr>
                    <w:t>]</w:t>
                  </w:r>
                </w:sdtContent>
              </w:sdt>
            </w:p>
          </w:sdtContent>
        </w:sdt>
      </w:sdtContent>
    </w:sdt>
    <w:p w14:paraId="6AABA402" w14:textId="77777777" w:rsidR="00FB0680" w:rsidRPr="00B23D7E" w:rsidRDefault="00FB0680" w:rsidP="00FB0680">
      <w:pPr>
        <w:pStyle w:val="ZPSeznamzkratek"/>
        <w:rPr>
          <w:lang w:val="en-GB"/>
        </w:rPr>
      </w:pPr>
    </w:p>
    <w:p w14:paraId="55BFBFBC" w14:textId="77777777" w:rsidR="000E5AC6" w:rsidRPr="00B23D7E" w:rsidRDefault="000E5AC6" w:rsidP="000E5AC6">
      <w:pPr>
        <w:rPr>
          <w:lang w:val="en-GB"/>
        </w:rPr>
      </w:pPr>
    </w:p>
    <w:p w14:paraId="382B756D" w14:textId="77777777" w:rsidR="002135B9" w:rsidRPr="00B23D7E" w:rsidRDefault="002135B9" w:rsidP="00CB55F3">
      <w:pPr>
        <w:rPr>
          <w:lang w:val="en-GB"/>
        </w:rPr>
        <w:sectPr w:rsidR="002135B9" w:rsidRPr="00B23D7E" w:rsidSect="006A200B">
          <w:footerReference w:type="even" r:id="rId21"/>
          <w:footerReference w:type="default" r:id="rId22"/>
          <w:type w:val="oddPage"/>
          <w:pgSz w:w="11906" w:h="16838" w:code="9"/>
          <w:pgMar w:top="1985" w:right="1134" w:bottom="2381" w:left="1134" w:header="709" w:footer="1418" w:gutter="851"/>
          <w:cols w:space="708"/>
          <w:docGrid w:linePitch="360"/>
        </w:sectPr>
      </w:pPr>
    </w:p>
    <w:p w14:paraId="7644A02D" w14:textId="77777777" w:rsidR="00B2455C" w:rsidRPr="00B23D7E" w:rsidRDefault="00765A7A" w:rsidP="00C53D7A">
      <w:pPr>
        <w:pStyle w:val="HeadingsforintroductionconclusionNadpisyvodazvr"/>
        <w:rPr>
          <w:lang w:val="en-GB"/>
        </w:rPr>
      </w:pPr>
      <w:bookmarkStart w:id="4" w:name="_Toc209035479"/>
      <w:r>
        <w:rPr>
          <w:lang w:val="en-GB"/>
        </w:rPr>
        <w:lastRenderedPageBreak/>
        <w:t>Introduction</w:t>
      </w:r>
      <w:bookmarkEnd w:id="4"/>
    </w:p>
    <w:bookmarkStart w:id="5" w:name="_Hlk196338036" w:displacedByCustomXml="next"/>
    <w:sdt>
      <w:sdtPr>
        <w:rPr>
          <w:lang w:val="en-GB"/>
        </w:rPr>
        <w:alias w:val="Introduction"/>
        <w:tag w:val="INTRODUCTION"/>
        <w:id w:val="-820345443"/>
        <w:placeholder>
          <w:docPart w:val="BE327AD0334A4A6FB797BFB823BE8ABF"/>
        </w:placeholder>
        <w:temporary/>
        <w:showingPlcHdr/>
        <w15:color w:val="FF6600"/>
        <w:text/>
      </w:sdtPr>
      <w:sdtEndPr/>
      <w:sdtContent>
        <w:p w14:paraId="41C1C66C" w14:textId="77777777" w:rsidR="009B7C67" w:rsidRPr="00B23D7E" w:rsidRDefault="003451D0" w:rsidP="00504AE1">
          <w:pPr>
            <w:pStyle w:val="FirstparagraphPrvnodstavecprce"/>
            <w:rPr>
              <w:lang w:val="en-GB"/>
            </w:rPr>
          </w:pPr>
          <w:r w:rsidRPr="003451D0">
            <w:rPr>
              <w:rStyle w:val="NextparagraphsDalodstavceprceChar"/>
            </w:rPr>
            <w:t xml:space="preserve">There are two styles for ordinary paragraphs in this template: the </w:t>
          </w:r>
          <w:r w:rsidRPr="003451D0">
            <w:rPr>
              <w:rStyle w:val="NextparagraphsDalodstavceprceChar"/>
              <w:b/>
              <w:bCs/>
            </w:rPr>
            <w:t>First paragraph</w:t>
          </w:r>
          <w:r w:rsidRPr="003451D0">
            <w:rPr>
              <w:rStyle w:val="NextparagraphsDalodstavceprceChar"/>
            </w:rPr>
            <w:t xml:space="preserve"> and the </w:t>
          </w:r>
          <w:r w:rsidRPr="003451D0">
            <w:rPr>
              <w:rStyle w:val="NextparagraphsDalodstavceprceChar"/>
              <w:b/>
              <w:bCs/>
            </w:rPr>
            <w:t>Next paragraphs</w:t>
          </w:r>
          <w:r w:rsidRPr="003451D0">
            <w:rPr>
              <w:rStyle w:val="NextparagraphsDalodstavceprceChar"/>
            </w:rPr>
            <w:t xml:space="preserve">. The first line is not indented in the ‘First paragraph’ style. It is used for the first paragraph below the heading (it is set automatically as soon as you end the heading with the </w:t>
          </w:r>
          <w:r w:rsidR="00BD22CE">
            <w:rPr>
              <w:rStyle w:val="NextparagraphsDalodstavceprceChar"/>
            </w:rPr>
            <w:t>ENTER</w:t>
          </w:r>
          <w:r w:rsidRPr="003451D0">
            <w:rPr>
              <w:rStyle w:val="NextparagraphsDalodstavceprceChar"/>
            </w:rPr>
            <w:t xml:space="preserve"> key), figures, tables, or quotes. The ‘Next paragraphs’ style starts with an indentation and is intended for all other paragraphs except the first one. Click here and begin to write an introduction to your thesis</w:t>
          </w:r>
          <w:r w:rsidR="000205AE" w:rsidRPr="002244AC">
            <w:rPr>
              <w:rStyle w:val="NextparagraphsDalodstavceprceChar"/>
            </w:rPr>
            <w:t>.</w:t>
          </w:r>
        </w:p>
      </w:sdtContent>
    </w:sdt>
    <w:bookmarkEnd w:id="5" w:displacedByCustomXml="prev"/>
    <w:p w14:paraId="41E6029D" w14:textId="77777777" w:rsidR="00E81E5F" w:rsidRPr="00B23D7E" w:rsidRDefault="00E700E4" w:rsidP="00A24E3A">
      <w:pPr>
        <w:pStyle w:val="Nadpis1"/>
        <w:rPr>
          <w:lang w:val="en-GB"/>
        </w:rPr>
      </w:pPr>
      <w:bookmarkStart w:id="6" w:name="_Toc209035480"/>
      <w:r>
        <w:rPr>
          <w:lang w:val="en-GB"/>
        </w:rPr>
        <w:lastRenderedPageBreak/>
        <w:t>Chapter title</w:t>
      </w:r>
      <w:bookmarkEnd w:id="6"/>
    </w:p>
    <w:sdt>
      <w:sdtPr>
        <w:rPr>
          <w:lang w:val="en-GB"/>
        </w:rPr>
        <w:alias w:val="Important"/>
        <w:tag w:val="IMPORTANT"/>
        <w:id w:val="1826009647"/>
        <w:placeholder>
          <w:docPart w:val="003F9DDFB3D74B59921855B3C1CB0739"/>
        </w:placeholder>
        <w:temporary/>
        <w:showingPlcHdr/>
        <w15:color w:val="FF6600"/>
        <w:text/>
      </w:sdtPr>
      <w:sdtEndPr/>
      <w:sdtContent>
        <w:p w14:paraId="2FFF11A9" w14:textId="77777777" w:rsidR="00A24E3A" w:rsidRPr="00B23D7E" w:rsidRDefault="00BD22CE" w:rsidP="00A24E3A">
          <w:pPr>
            <w:pStyle w:val="FirstparagraphPrvnodstavecprce"/>
            <w:rPr>
              <w:lang w:val="en-GB"/>
            </w:rPr>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sdtContent>
    </w:sdt>
    <w:p w14:paraId="675544F4" w14:textId="77777777" w:rsidR="006C4F19" w:rsidRPr="00B23D7E" w:rsidRDefault="00765A7A" w:rsidP="00C53D7A">
      <w:pPr>
        <w:pStyle w:val="HeadingsforintroductionconclusionNadpisyvodazvr"/>
        <w:rPr>
          <w:lang w:val="en-GB"/>
        </w:rPr>
      </w:pPr>
      <w:bookmarkStart w:id="7" w:name="_Toc209035481"/>
      <w:r>
        <w:rPr>
          <w:lang w:val="en-GB"/>
        </w:rPr>
        <w:lastRenderedPageBreak/>
        <w:t>Conclusion</w:t>
      </w:r>
      <w:bookmarkEnd w:id="7"/>
    </w:p>
    <w:sdt>
      <w:sdtPr>
        <w:rPr>
          <w:lang w:val="en-GB"/>
        </w:rPr>
        <w:alias w:val="Conclusion"/>
        <w:tag w:val="CONCLUSION"/>
        <w:id w:val="-433062679"/>
        <w:placeholder>
          <w:docPart w:val="AC546A54E2F44F52B6ECF076A77ACD9E"/>
        </w:placeholder>
        <w:temporary/>
        <w:showingPlcHdr/>
        <w15:color w:val="FF6600"/>
        <w:text/>
      </w:sdtPr>
      <w:sdtEndPr/>
      <w:sdtContent>
        <w:p w14:paraId="30D6F975" w14:textId="46B32DFE" w:rsidR="0002656B" w:rsidRPr="0002656B" w:rsidRDefault="004748BC" w:rsidP="0002656B">
          <w:pPr>
            <w:pStyle w:val="FirstparagraphPrvnodstavecprce"/>
            <w:rPr>
              <w:lang w:val="en-GB"/>
            </w:rPr>
          </w:pPr>
          <w:r>
            <w:rPr>
              <w:lang w:val="en-GB"/>
            </w:rPr>
            <w:t>Click in this frame and start writing the conclusion of your thesis.</w:t>
          </w:r>
        </w:p>
      </w:sdtContent>
    </w:sdt>
    <w:p w14:paraId="52225271" w14:textId="67F47BCA" w:rsidR="00360F00" w:rsidRDefault="00360F00" w:rsidP="00196459">
      <w:pPr>
        <w:pStyle w:val="NextparagraphsDalodstavceprce"/>
        <w:ind w:firstLine="0"/>
        <w:rPr>
          <w:lang w:eastAsia="sk-SK"/>
        </w:rPr>
      </w:pPr>
    </w:p>
    <w:p w14:paraId="1021E531" w14:textId="77777777" w:rsidR="000C6A30" w:rsidRDefault="000C6A30" w:rsidP="000C6A30">
      <w:pPr>
        <w:pStyle w:val="NextparagraphsDalodstavceprce"/>
        <w:ind w:firstLine="0"/>
        <w:rPr>
          <w:lang w:eastAsia="sk-SK"/>
        </w:rPr>
      </w:pPr>
      <w:bookmarkStart w:id="8" w:name="_GoBack"/>
      <w:bookmarkEnd w:id="8"/>
    </w:p>
    <w:p w14:paraId="7F6230E2" w14:textId="77777777" w:rsidR="000C6A30" w:rsidRDefault="000C6A30" w:rsidP="000C6A30">
      <w:pPr>
        <w:pStyle w:val="NextparagraphsDalodstavceprce"/>
        <w:ind w:firstLine="0"/>
        <w:rPr>
          <w:lang w:eastAsia="sk-SK"/>
        </w:rPr>
        <w:sectPr w:rsidR="000C6A30" w:rsidSect="005A5B37">
          <w:type w:val="oddPage"/>
          <w:pgSz w:w="11906" w:h="16838" w:code="9"/>
          <w:pgMar w:top="1985" w:right="1134" w:bottom="2381" w:left="1134" w:header="709" w:footer="1418" w:gutter="851"/>
          <w:lnNumType w:countBy="1"/>
          <w:cols w:space="708"/>
          <w:docGrid w:linePitch="360"/>
        </w:sectPr>
      </w:pPr>
    </w:p>
    <w:p w14:paraId="74FA551F" w14:textId="77777777" w:rsidR="006C4F19" w:rsidRPr="00B23D7E" w:rsidRDefault="00765A7A" w:rsidP="006C4F19">
      <w:pPr>
        <w:pStyle w:val="ListsheadingsNadpisyseznamy"/>
        <w:rPr>
          <w:lang w:val="en-GB"/>
        </w:rPr>
      </w:pPr>
      <w:bookmarkStart w:id="9" w:name="_Toc209035482"/>
      <w:r>
        <w:rPr>
          <w:lang w:val="en-GB"/>
        </w:rPr>
        <w:lastRenderedPageBreak/>
        <w:t>Bibliography</w:t>
      </w:r>
      <w:bookmarkEnd w:id="9"/>
    </w:p>
    <w:sdt>
      <w:sdtPr>
        <w:rPr>
          <w:lang w:val="en-GB"/>
        </w:rPr>
        <w:alias w:val="Bibliography"/>
        <w:tag w:val="BIBLIOGRAPHY"/>
        <w:id w:val="117651416"/>
        <w:placeholder>
          <w:docPart w:val="226E498157A041B3829D5FB768251E05"/>
        </w:placeholder>
        <w:temporary/>
        <w:showingPlcHdr/>
        <w15:color w:val="FF6600"/>
        <w:text/>
      </w:sdtPr>
      <w:sdtEndPr/>
      <w:sdtContent>
        <w:p w14:paraId="42A06C64" w14:textId="77777777" w:rsidR="00930BB2" w:rsidRPr="00B23D7E" w:rsidRDefault="00D90DE2" w:rsidP="00930BB2">
          <w:pPr>
            <w:pStyle w:val="FirstparagraphPrvnodstavecprce"/>
            <w:rPr>
              <w:lang w:val="en-GB"/>
            </w:rPr>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sdtContent>
    </w:sdt>
    <w:p w14:paraId="1F6B01FC" w14:textId="77777777" w:rsidR="00C31612" w:rsidRPr="00B23D7E" w:rsidRDefault="00C31612" w:rsidP="00C31612">
      <w:pPr>
        <w:pStyle w:val="BibliographynumberedlistPouitzdrojeslovanseznam"/>
        <w:numPr>
          <w:ilvl w:val="0"/>
          <w:numId w:val="0"/>
        </w:numPr>
        <w:ind w:left="454" w:hanging="454"/>
        <w:rPr>
          <w:lang w:val="en-GB"/>
        </w:rPr>
      </w:pPr>
    </w:p>
    <w:p w14:paraId="6737E93A" w14:textId="77777777" w:rsidR="00EC05D0" w:rsidRPr="00B23D7E" w:rsidRDefault="00EC05D0" w:rsidP="00491D0A">
      <w:pPr>
        <w:pStyle w:val="FiguretablesourceZdrojobrzkutabulky"/>
        <w:rPr>
          <w:lang w:val="en-GB"/>
        </w:rPr>
        <w:sectPr w:rsidR="00EC05D0" w:rsidRPr="00B23D7E" w:rsidSect="006A200B">
          <w:type w:val="oddPage"/>
          <w:pgSz w:w="11906" w:h="16838" w:code="9"/>
          <w:pgMar w:top="1985" w:right="1134" w:bottom="2381" w:left="1134" w:header="709" w:footer="1418" w:gutter="851"/>
          <w:cols w:space="708"/>
          <w:docGrid w:linePitch="360"/>
        </w:sectPr>
      </w:pPr>
    </w:p>
    <w:bookmarkStart w:id="10" w:name="_Toc204082273"/>
    <w:bookmarkStart w:id="11" w:name="_Toc204082410"/>
    <w:bookmarkStart w:id="12" w:name="_Toc204082840"/>
    <w:bookmarkStart w:id="13" w:name="_Toc204082962"/>
    <w:bookmarkStart w:id="14" w:name="_Toc204083248"/>
    <w:bookmarkStart w:id="15" w:name="_Toc204083315"/>
    <w:bookmarkStart w:id="16" w:name="_Toc209131269"/>
    <w:p w14:paraId="66FB3740" w14:textId="77777777" w:rsidR="000F709C" w:rsidRPr="00B23D7E" w:rsidRDefault="005E6E45" w:rsidP="00870B8B">
      <w:pPr>
        <w:pStyle w:val="Appendix1Ploha1"/>
        <w:rPr>
          <w:lang w:val="en-GB"/>
        </w:rPr>
      </w:pPr>
      <w:sdt>
        <w:sdtPr>
          <w:rPr>
            <w:lang w:val="en-GB"/>
          </w:rPr>
          <w:alias w:val="Appendix name"/>
          <w:tag w:val="APPENDIX NAME"/>
          <w:id w:val="94454776"/>
          <w:placeholder>
            <w:docPart w:val="92D47A1D1AC34F87BE7B17F6D314BF0E"/>
          </w:placeholder>
          <w:temporary/>
          <w:showingPlcHdr/>
          <w15:color w:val="FF6600"/>
          <w:text/>
        </w:sdtPr>
        <w:sdtEndPr/>
        <w:sdtContent>
          <w:r w:rsidR="006D6046" w:rsidRPr="00B23D7E">
            <w:rPr>
              <w:lang w:val="en-GB"/>
            </w:rPr>
            <w:t>[</w:t>
          </w:r>
          <w:r w:rsidR="002436EA">
            <w:rPr>
              <w:lang w:val="en-GB"/>
            </w:rPr>
            <w:t>Appendix name</w:t>
          </w:r>
          <w:r w:rsidR="006D6046" w:rsidRPr="00B23D7E">
            <w:rPr>
              <w:lang w:val="en-GB"/>
            </w:rPr>
            <w:t>]</w:t>
          </w:r>
        </w:sdtContent>
      </w:sdt>
      <w:bookmarkEnd w:id="10"/>
      <w:bookmarkEnd w:id="11"/>
      <w:bookmarkEnd w:id="12"/>
      <w:bookmarkEnd w:id="13"/>
      <w:bookmarkEnd w:id="14"/>
      <w:bookmarkEnd w:id="15"/>
      <w:bookmarkEnd w:id="16"/>
    </w:p>
    <w:p w14:paraId="4E8382A4" w14:textId="23CA93BC" w:rsidR="00A470B3" w:rsidRPr="00B23D7E" w:rsidRDefault="005E6E45" w:rsidP="00A470B3">
      <w:pPr>
        <w:pStyle w:val="OthertextsTextyostatn"/>
        <w:rPr>
          <w:lang w:val="en-GB"/>
        </w:rPr>
      </w:pPr>
      <w:sdt>
        <w:sdtPr>
          <w:rPr>
            <w:lang w:val="en-GB"/>
          </w:rPr>
          <w:alias w:val="Appendix"/>
          <w:tag w:val="POLE_APPENDIX_EN"/>
          <w:id w:val="-1640188250"/>
          <w:placeholder>
            <w:docPart w:val="B242793DEC664AFDBB5A99D74788F2BD"/>
          </w:placeholder>
          <w:temporary/>
          <w:showingPlcHdr/>
          <w15:color w:val="FF6600"/>
          <w:text/>
        </w:sdtPr>
        <w:sdtEndPr/>
        <w:sdtContent>
          <w:r w:rsidR="00D90DE2" w:rsidRPr="00D90DE2">
            <w:rPr>
              <w:lang w:val="en-GB"/>
            </w:rPr>
            <w:t xml:space="preserve">[If your thesis does not contain appendices, proceed as follows: </w:t>
          </w:r>
          <w:r w:rsidR="00D90DE2" w:rsidRPr="00D90DE2">
            <w:rPr>
              <w:b/>
              <w:bCs/>
              <w:lang w:val="en-GB"/>
            </w:rPr>
            <w:t>1.</w:t>
          </w:r>
          <w:r w:rsidR="00D90DE2" w:rsidRPr="00D90DE2">
            <w:rPr>
              <w:lang w:val="en-GB"/>
            </w:rPr>
            <w:t xml:space="preserve"> Click on the heading </w:t>
          </w:r>
          <w:r w:rsidR="00D90DE2" w:rsidRPr="00D90DE2">
            <w:rPr>
              <w:b/>
              <w:bCs/>
              <w:lang w:val="en-GB"/>
            </w:rPr>
            <w:t>Appendix A</w:t>
          </w:r>
          <w:r w:rsidR="00D90DE2" w:rsidRPr="00D90DE2">
            <w:rPr>
              <w:lang w:val="en-GB"/>
            </w:rPr>
            <w:t>, once it is highlighted in gray, press the DELETE key</w:t>
          </w:r>
          <w:r w:rsidR="00B21877">
            <w:rPr>
              <w:lang w:val="en-GB"/>
            </w:rPr>
            <w:t xml:space="preserve"> (</w:t>
          </w:r>
          <w:r w:rsidR="00B21877" w:rsidRPr="00B21877">
            <w:rPr>
              <w:lang w:val="en-GB"/>
            </w:rPr>
            <w:t>fn + Backspace key combination on MacBook</w:t>
          </w:r>
          <w:r w:rsidR="00B21877">
            <w:rPr>
              <w:lang w:val="en-GB"/>
            </w:rPr>
            <w:t>)</w:t>
          </w:r>
          <w:r w:rsidR="00D90DE2" w:rsidRPr="00D90DE2">
            <w:rPr>
              <w:lang w:val="en-GB"/>
            </w:rPr>
            <w:t xml:space="preserve"> several times until this page disappears. </w:t>
          </w:r>
          <w:r w:rsidR="00D90DE2" w:rsidRPr="00D90DE2">
            <w:rPr>
              <w:b/>
              <w:bCs/>
              <w:lang w:val="en-GB"/>
            </w:rPr>
            <w:t xml:space="preserve">2. </w:t>
          </w:r>
          <w:r w:rsidR="00D90DE2" w:rsidRPr="00D90DE2">
            <w:rPr>
              <w:lang w:val="en-GB"/>
            </w:rPr>
            <w:t xml:space="preserve">This block of text will then move after the Bibliography. Click on this block and press the DELETE key to delete it. </w:t>
          </w:r>
          <w:r w:rsidR="00D90DE2" w:rsidRPr="00D90DE2">
            <w:rPr>
              <w:b/>
              <w:bCs/>
              <w:lang w:val="en-GB"/>
            </w:rPr>
            <w:t>3.</w:t>
          </w:r>
          <w:r w:rsidR="00D90DE2" w:rsidRPr="00D90DE2">
            <w:rPr>
              <w:lang w:val="en-GB"/>
            </w:rPr>
            <w:t xml:space="preserve"> At the same time, ensure that the last page is the Bibliography, which uses page numbers in the footer. </w:t>
          </w:r>
          <w:r w:rsidR="00D90DE2" w:rsidRPr="00D90DE2">
            <w:rPr>
              <w:b/>
              <w:bCs/>
              <w:lang w:val="en-GB"/>
            </w:rPr>
            <w:t>4.</w:t>
          </w:r>
          <w:r w:rsidR="00D90DE2" w:rsidRPr="00D90DE2">
            <w:rPr>
              <w:lang w:val="en-GB"/>
            </w:rPr>
            <w:t xml:space="preserve"> Follow the instructions in the manual to delete the List of Appendices.]</w:t>
          </w:r>
        </w:sdtContent>
      </w:sdt>
    </w:p>
    <w:sectPr w:rsidR="00A470B3" w:rsidRPr="00B23D7E" w:rsidSect="000205AE">
      <w:headerReference w:type="even" r:id="rId23"/>
      <w:footerReference w:type="even" r:id="rId24"/>
      <w:footerReference w:type="default" r:id="rId25"/>
      <w:type w:val="continuous"/>
      <w:pgSz w:w="11906" w:h="16838" w:code="9"/>
      <w:pgMar w:top="1985" w:right="1134" w:bottom="2381" w:left="1134" w:header="709" w:footer="1418"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1700D" w14:textId="77777777" w:rsidR="005E6E45" w:rsidRDefault="005E6E45" w:rsidP="00534E21">
      <w:r>
        <w:separator/>
      </w:r>
    </w:p>
  </w:endnote>
  <w:endnote w:type="continuationSeparator" w:id="0">
    <w:p w14:paraId="3CDBB433" w14:textId="77777777" w:rsidR="005E6E45" w:rsidRDefault="005E6E45" w:rsidP="0053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324FD" w14:textId="77777777" w:rsidR="004B6DCA" w:rsidRDefault="004B6DCA">
    <w:pPr>
      <w:pStyle w:val="Zpat"/>
      <w:jc w:val="right"/>
    </w:pPr>
  </w:p>
  <w:p w14:paraId="2BEEEF5A" w14:textId="77777777" w:rsidR="004B6DCA" w:rsidRDefault="004B6DC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EBDED" w14:textId="77777777" w:rsidR="004B6DCA" w:rsidRDefault="004B6DCA">
    <w:pPr>
      <w:pStyle w:val="Zpat"/>
      <w:jc w:val="right"/>
    </w:pPr>
  </w:p>
  <w:p w14:paraId="0918F602" w14:textId="77777777" w:rsidR="004B6DCA" w:rsidRDefault="004B6DC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F6765" w14:textId="77777777" w:rsidR="004B6DCA" w:rsidRDefault="004B6DCA">
    <w:pPr>
      <w:pStyle w:val="Zpat"/>
    </w:pPr>
  </w:p>
  <w:p w14:paraId="677E5013" w14:textId="77777777" w:rsidR="004B6DCA" w:rsidRDefault="004B6DCA">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3C6E0" w14:textId="77777777" w:rsidR="004B6DCA" w:rsidRDefault="004B6DCA">
    <w:pPr>
      <w:pStyle w:val="Zpat"/>
      <w:jc w:val="right"/>
    </w:pPr>
  </w:p>
  <w:p w14:paraId="495171CA" w14:textId="77777777" w:rsidR="004B6DCA" w:rsidRDefault="004B6DCA">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4C010" w14:textId="77777777" w:rsidR="004B6DCA" w:rsidRDefault="004B6DCA">
    <w:pPr>
      <w:pStyle w:val="Zpat"/>
      <w:jc w:val="right"/>
    </w:pPr>
  </w:p>
  <w:p w14:paraId="16D91E13" w14:textId="77777777" w:rsidR="004B6DCA" w:rsidRDefault="004B6DCA">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8819A" w14:textId="77777777" w:rsidR="004B6DCA" w:rsidRDefault="004B6DCA">
    <w:pPr>
      <w:pStyle w:val="Zpat"/>
      <w:jc w:val="right"/>
    </w:pPr>
  </w:p>
  <w:p w14:paraId="15D0E430" w14:textId="77777777" w:rsidR="004B6DCA" w:rsidRDefault="004B6DCA">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F62A0" w14:textId="77777777" w:rsidR="004B6DCA" w:rsidRDefault="004B6DCA" w:rsidP="00D472A0">
    <w:pPr>
      <w:pStyle w:val="Zpat"/>
      <w:jc w:val="center"/>
    </w:pPr>
  </w:p>
  <w:p w14:paraId="4F676E43" w14:textId="77777777" w:rsidR="004B6DCA" w:rsidRDefault="004B6DCA">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BE65F" w14:textId="77777777" w:rsidR="004B6DCA" w:rsidRDefault="004B6DCA">
    <w:pPr>
      <w:pStyle w:val="Zpat"/>
      <w:jc w:val="right"/>
    </w:pPr>
  </w:p>
  <w:p w14:paraId="74E19A3C" w14:textId="77777777" w:rsidR="004B6DCA" w:rsidRDefault="004B6DCA">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731431"/>
      <w:docPartObj>
        <w:docPartGallery w:val="Page Numbers (Bottom of Page)"/>
        <w:docPartUnique/>
      </w:docPartObj>
    </w:sdtPr>
    <w:sdtEndPr/>
    <w:sdtContent>
      <w:p w14:paraId="6B59325F" w14:textId="77777777" w:rsidR="004B6DCA" w:rsidRDefault="004B6DCA">
        <w:pPr>
          <w:pStyle w:val="Zpat"/>
        </w:pPr>
        <w:r>
          <w:rPr>
            <w:noProof/>
            <w:lang w:eastAsia="cs-CZ"/>
          </w:rPr>
          <mc:AlternateContent>
            <mc:Choice Requires="wps">
              <w:drawing>
                <wp:anchor distT="0" distB="0" distL="114300" distR="114300" simplePos="0" relativeHeight="251661312" behindDoc="0" locked="1" layoutInCell="1" allowOverlap="1" wp14:anchorId="666990C4" wp14:editId="7AE392C8">
                  <wp:simplePos x="0" y="0"/>
                  <wp:positionH relativeFrom="margin">
                    <wp:align>left</wp:align>
                  </wp:positionH>
                  <wp:positionV relativeFrom="page">
                    <wp:posOffset>10081260</wp:posOffset>
                  </wp:positionV>
                  <wp:extent cx="565200" cy="298800"/>
                  <wp:effectExtent l="0" t="0" r="0" b="635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2988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23673D9" w14:textId="317A1CA1"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D2676">
                                <w:rPr>
                                  <w:rFonts w:ascii="Arial" w:hAnsi="Arial" w:cs="Arial"/>
                                  <w:noProof/>
                                  <w:color w:val="595959" w:themeColor="text1" w:themeTint="A6"/>
                                  <w:sz w:val="20"/>
                                </w:rPr>
                                <w:t>18</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66990C4" id="Obdélník 8" o:spid="_x0000_s1029" style="position:absolute;margin-left:0;margin-top:793.8pt;width:44.5pt;height:23.55pt;rotation:180;flip:x;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" filled="f" fillcolor="#c0504d" stroked="f" strokecolor="#5c83b4" strokeweight="2.25pt">
                  <v:textbox inset=",0,,0">
                    <w:txbxContent>
                      <w:p w14:paraId="523673D9" w14:textId="317A1CA1"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D2676">
                          <w:rPr>
                            <w:rFonts w:ascii="Arial" w:hAnsi="Arial" w:cs="Arial"/>
                            <w:noProof/>
                            <w:color w:val="595959" w:themeColor="text1" w:themeTint="A6"/>
                            <w:sz w:val="20"/>
                          </w:rPr>
                          <w:t>18</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404040" w:themeColor="text1" w:themeTint="BF"/>
      </w:rPr>
      <w:id w:val="-1235235469"/>
      <w:docPartObj>
        <w:docPartGallery w:val="Page Numbers (Bottom of Page)"/>
        <w:docPartUnique/>
      </w:docPartObj>
    </w:sdtPr>
    <w:sdtEndPr/>
    <w:sdtContent>
      <w:p w14:paraId="6D608966" w14:textId="77777777" w:rsidR="004B6DCA" w:rsidRPr="00E84ED9" w:rsidRDefault="004B6DCA">
        <w:pPr>
          <w:pStyle w:val="Zpat"/>
          <w:rPr>
            <w:color w:val="404040" w:themeColor="text1" w:themeTint="BF"/>
          </w:rPr>
        </w:pPr>
        <w:r w:rsidRPr="00962FE5">
          <w:rPr>
            <w:noProof/>
            <w:color w:val="404040" w:themeColor="text1" w:themeTint="BF"/>
            <w:lang w:eastAsia="cs-CZ"/>
          </w:rPr>
          <mc:AlternateContent>
            <mc:Choice Requires="wps">
              <w:drawing>
                <wp:anchor distT="0" distB="0" distL="114300" distR="114300" simplePos="0" relativeHeight="251659264" behindDoc="0" locked="1" layoutInCell="1" allowOverlap="1" wp14:anchorId="0782EBDC" wp14:editId="449F0B4C">
                  <wp:simplePos x="0" y="0"/>
                  <wp:positionH relativeFrom="margin">
                    <wp:posOffset>5014773</wp:posOffset>
                  </wp:positionH>
                  <wp:positionV relativeFrom="page">
                    <wp:posOffset>10081260</wp:posOffset>
                  </wp:positionV>
                  <wp:extent cx="565200" cy="302400"/>
                  <wp:effectExtent l="0" t="0" r="0" b="254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3024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467FBB5" w14:textId="7915D312"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D2676">
                                <w:rPr>
                                  <w:rFonts w:ascii="Arial" w:hAnsi="Arial" w:cs="Arial"/>
                                  <w:noProof/>
                                  <w:color w:val="595959" w:themeColor="text1" w:themeTint="A6"/>
                                  <w:sz w:val="20"/>
                                </w:rPr>
                                <w:t>23</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82EBDC" id="Obdélník 7" o:spid="_x0000_s1030" style="position:absolute;margin-left:394.85pt;margin-top:793.8pt;width:44.5pt;height:23.8pt;rotation:180;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" filled="f" fillcolor="#c0504d" stroked="f" strokecolor="#5c83b4" strokeweight="2.25pt">
                  <v:textbox inset=",0,,0">
                    <w:txbxContent>
                      <w:p w14:paraId="4467FBB5" w14:textId="7915D312"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6D2676">
                          <w:rPr>
                            <w:rFonts w:ascii="Arial" w:hAnsi="Arial" w:cs="Arial"/>
                            <w:noProof/>
                            <w:color w:val="595959" w:themeColor="text1" w:themeTint="A6"/>
                            <w:sz w:val="20"/>
                          </w:rPr>
                          <w:t>23</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F24FE" w14:textId="77777777" w:rsidR="004B6DCA" w:rsidRDefault="004B6DCA">
    <w:pPr>
      <w:pStyle w:val="Zpat"/>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D12FA" w14:textId="77777777" w:rsidR="004B6DCA" w:rsidRPr="00E84ED9" w:rsidRDefault="004B6DCA">
    <w:pPr>
      <w:pStyle w:val="Zpat"/>
      <w:rPr>
        <w:color w:val="404040" w:themeColor="text1" w:themeTint="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173BA" w14:textId="77777777" w:rsidR="005E6E45" w:rsidRPr="00392EDF" w:rsidRDefault="005E6E45"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Separator" w:id="0">
    <w:p w14:paraId="02AE3523" w14:textId="77777777" w:rsidR="005E6E45" w:rsidRPr="00392EDF" w:rsidRDefault="005E6E45"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Notice" w:id="1">
    <w:p w14:paraId="5B629662" w14:textId="77777777" w:rsidR="005E6E45" w:rsidRDefault="005E6E4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0B405" w14:textId="77777777" w:rsidR="004B6DCA" w:rsidRDefault="004B6DC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38B7D" w14:textId="77777777" w:rsidR="004B6DCA" w:rsidRDefault="004B6DC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E50FD48"/>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95926B1C"/>
    <w:lvl w:ilvl="0">
      <w:start w:val="1"/>
      <w:numFmt w:val="decimal"/>
      <w:pStyle w:val="slovanseznam4"/>
      <w:lvlText w:val="%1."/>
      <w:lvlJc w:val="left"/>
      <w:pPr>
        <w:tabs>
          <w:tab w:val="num" w:pos="1209"/>
        </w:tabs>
        <w:ind w:left="1209" w:hanging="360"/>
      </w:pPr>
    </w:lvl>
  </w:abstractNum>
  <w:abstractNum w:abstractNumId="2" w15:restartNumberingAfterBreak="0">
    <w:nsid w:val="FFFFFF80"/>
    <w:multiLevelType w:val="singleLevel"/>
    <w:tmpl w:val="BECACBFA"/>
    <w:lvl w:ilvl="0">
      <w:start w:val="1"/>
      <w:numFmt w:val="bullet"/>
      <w:pStyle w:val="Seznamsodrkami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ED0EDF32"/>
    <w:lvl w:ilvl="0">
      <w:start w:val="1"/>
      <w:numFmt w:val="bullet"/>
      <w:pStyle w:val="Seznamsodrkami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C3C2BAE"/>
    <w:lvl w:ilvl="0">
      <w:start w:val="1"/>
      <w:numFmt w:val="bullet"/>
      <w:pStyle w:val="Seznamsodrkami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25465A2"/>
    <w:lvl w:ilvl="0">
      <w:start w:val="1"/>
      <w:numFmt w:val="bullet"/>
      <w:pStyle w:val="Seznamsodrkami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72070D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1D3CF64E"/>
    <w:lvl w:ilvl="0">
      <w:start w:val="1"/>
      <w:numFmt w:val="bullet"/>
      <w:pStyle w:val="Seznamsodrkami"/>
      <w:lvlText w:val=""/>
      <w:lvlJc w:val="left"/>
      <w:pPr>
        <w:tabs>
          <w:tab w:val="num" w:pos="360"/>
        </w:tabs>
        <w:ind w:left="360" w:hanging="360"/>
      </w:pPr>
      <w:rPr>
        <w:rFonts w:ascii="Symbol" w:hAnsi="Symbol" w:hint="default"/>
      </w:rPr>
    </w:lvl>
  </w:abstractNum>
  <w:abstractNum w:abstractNumId="8" w15:restartNumberingAfterBreak="0">
    <w:nsid w:val="04CA7B3A"/>
    <w:multiLevelType w:val="multilevel"/>
    <w:tmpl w:val="4F70101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9" w15:restartNumberingAfterBreak="0">
    <w:nsid w:val="070155E6"/>
    <w:multiLevelType w:val="hybridMultilevel"/>
    <w:tmpl w:val="5DF01A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A26741F"/>
    <w:multiLevelType w:val="hybridMultilevel"/>
    <w:tmpl w:val="24981D00"/>
    <w:lvl w:ilvl="0" w:tplc="575E18AC">
      <w:start w:val="1"/>
      <w:numFmt w:val="decimal"/>
      <w:lvlText w:val="%1."/>
      <w:lvlJc w:val="left"/>
      <w:pPr>
        <w:ind w:left="720" w:hanging="360"/>
      </w:pPr>
    </w:lvl>
    <w:lvl w:ilvl="1" w:tplc="C1C2AC2A" w:tentative="1">
      <w:start w:val="1"/>
      <w:numFmt w:val="lowerLetter"/>
      <w:lvlText w:val="%2."/>
      <w:lvlJc w:val="left"/>
      <w:pPr>
        <w:ind w:left="1440" w:hanging="360"/>
      </w:pPr>
    </w:lvl>
    <w:lvl w:ilvl="2" w:tplc="403EF96E" w:tentative="1">
      <w:start w:val="1"/>
      <w:numFmt w:val="lowerRoman"/>
      <w:lvlText w:val="%3."/>
      <w:lvlJc w:val="right"/>
      <w:pPr>
        <w:ind w:left="2160" w:hanging="180"/>
      </w:pPr>
    </w:lvl>
    <w:lvl w:ilvl="3" w:tplc="AA8E74D8" w:tentative="1">
      <w:start w:val="1"/>
      <w:numFmt w:val="decimal"/>
      <w:lvlText w:val="%4."/>
      <w:lvlJc w:val="left"/>
      <w:pPr>
        <w:ind w:left="2880" w:hanging="360"/>
      </w:pPr>
    </w:lvl>
    <w:lvl w:ilvl="4" w:tplc="E3E6951E" w:tentative="1">
      <w:start w:val="1"/>
      <w:numFmt w:val="lowerLetter"/>
      <w:lvlText w:val="%5."/>
      <w:lvlJc w:val="left"/>
      <w:pPr>
        <w:ind w:left="3600" w:hanging="360"/>
      </w:pPr>
    </w:lvl>
    <w:lvl w:ilvl="5" w:tplc="16483512" w:tentative="1">
      <w:start w:val="1"/>
      <w:numFmt w:val="lowerRoman"/>
      <w:lvlText w:val="%6."/>
      <w:lvlJc w:val="right"/>
      <w:pPr>
        <w:ind w:left="4320" w:hanging="180"/>
      </w:pPr>
    </w:lvl>
    <w:lvl w:ilvl="6" w:tplc="5AC25E4A" w:tentative="1">
      <w:start w:val="1"/>
      <w:numFmt w:val="decimal"/>
      <w:lvlText w:val="%7."/>
      <w:lvlJc w:val="left"/>
      <w:pPr>
        <w:ind w:left="5040" w:hanging="360"/>
      </w:pPr>
    </w:lvl>
    <w:lvl w:ilvl="7" w:tplc="9C32A7CC" w:tentative="1">
      <w:start w:val="1"/>
      <w:numFmt w:val="lowerLetter"/>
      <w:lvlText w:val="%8."/>
      <w:lvlJc w:val="left"/>
      <w:pPr>
        <w:ind w:left="5760" w:hanging="360"/>
      </w:pPr>
    </w:lvl>
    <w:lvl w:ilvl="8" w:tplc="F020A216" w:tentative="1">
      <w:start w:val="1"/>
      <w:numFmt w:val="lowerRoman"/>
      <w:lvlText w:val="%9."/>
      <w:lvlJc w:val="right"/>
      <w:pPr>
        <w:ind w:left="6480" w:hanging="180"/>
      </w:pPr>
    </w:lvl>
  </w:abstractNum>
  <w:abstractNum w:abstractNumId="11" w15:restartNumberingAfterBreak="0">
    <w:nsid w:val="0C164E1E"/>
    <w:multiLevelType w:val="hybridMultilevel"/>
    <w:tmpl w:val="0F964786"/>
    <w:lvl w:ilvl="0" w:tplc="0405000F">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05146"/>
    <w:multiLevelType w:val="hybridMultilevel"/>
    <w:tmpl w:val="60783AAC"/>
    <w:lvl w:ilvl="0" w:tplc="C534FBEE">
      <w:start w:val="1"/>
      <w:numFmt w:val="decimal"/>
      <w:pStyle w:val="slovanseznam"/>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35A0796"/>
    <w:multiLevelType w:val="multilevel"/>
    <w:tmpl w:val="440C104C"/>
    <w:lvl w:ilvl="0">
      <w:start w:val="1"/>
      <w:numFmt w:val="decimal"/>
      <w:lvlText w:val="%1."/>
      <w:lvlJc w:val="left"/>
      <w:pPr>
        <w:tabs>
          <w:tab w:val="num" w:pos="454"/>
        </w:tabs>
        <w:ind w:left="454" w:hanging="454"/>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8A10E3B"/>
    <w:multiLevelType w:val="hybridMultilevel"/>
    <w:tmpl w:val="3AD67BFA"/>
    <w:lvl w:ilvl="0" w:tplc="2E840DD6">
      <w:start w:val="1"/>
      <w:numFmt w:val="decimal"/>
      <w:lvlText w:val="%1"/>
      <w:lvlJc w:val="left"/>
      <w:pPr>
        <w:ind w:left="1174" w:hanging="360"/>
      </w:pPr>
      <w:rPr>
        <w:rFonts w:hint="default"/>
      </w:rPr>
    </w:lvl>
    <w:lvl w:ilvl="1" w:tplc="37D2FEC2" w:tentative="1">
      <w:start w:val="1"/>
      <w:numFmt w:val="lowerLetter"/>
      <w:lvlText w:val="%2."/>
      <w:lvlJc w:val="left"/>
      <w:pPr>
        <w:ind w:left="1894" w:hanging="360"/>
      </w:pPr>
    </w:lvl>
    <w:lvl w:ilvl="2" w:tplc="1D8625F8" w:tentative="1">
      <w:start w:val="1"/>
      <w:numFmt w:val="lowerRoman"/>
      <w:lvlText w:val="%3."/>
      <w:lvlJc w:val="right"/>
      <w:pPr>
        <w:ind w:left="2614" w:hanging="180"/>
      </w:pPr>
    </w:lvl>
    <w:lvl w:ilvl="3" w:tplc="1C38FC7A" w:tentative="1">
      <w:start w:val="1"/>
      <w:numFmt w:val="decimal"/>
      <w:lvlText w:val="%4."/>
      <w:lvlJc w:val="left"/>
      <w:pPr>
        <w:ind w:left="3334" w:hanging="360"/>
      </w:pPr>
    </w:lvl>
    <w:lvl w:ilvl="4" w:tplc="80827BF4" w:tentative="1">
      <w:start w:val="1"/>
      <w:numFmt w:val="lowerLetter"/>
      <w:lvlText w:val="%5."/>
      <w:lvlJc w:val="left"/>
      <w:pPr>
        <w:ind w:left="4054" w:hanging="360"/>
      </w:pPr>
    </w:lvl>
    <w:lvl w:ilvl="5" w:tplc="CD3ACE72" w:tentative="1">
      <w:start w:val="1"/>
      <w:numFmt w:val="lowerRoman"/>
      <w:lvlText w:val="%6."/>
      <w:lvlJc w:val="right"/>
      <w:pPr>
        <w:ind w:left="4774" w:hanging="180"/>
      </w:pPr>
    </w:lvl>
    <w:lvl w:ilvl="6" w:tplc="9950013E" w:tentative="1">
      <w:start w:val="1"/>
      <w:numFmt w:val="decimal"/>
      <w:lvlText w:val="%7."/>
      <w:lvlJc w:val="left"/>
      <w:pPr>
        <w:ind w:left="5494" w:hanging="360"/>
      </w:pPr>
    </w:lvl>
    <w:lvl w:ilvl="7" w:tplc="1A5C7B18" w:tentative="1">
      <w:start w:val="1"/>
      <w:numFmt w:val="lowerLetter"/>
      <w:lvlText w:val="%8."/>
      <w:lvlJc w:val="left"/>
      <w:pPr>
        <w:ind w:left="6214" w:hanging="360"/>
      </w:pPr>
    </w:lvl>
    <w:lvl w:ilvl="8" w:tplc="D4E26CF8" w:tentative="1">
      <w:start w:val="1"/>
      <w:numFmt w:val="lowerRoman"/>
      <w:lvlText w:val="%9."/>
      <w:lvlJc w:val="right"/>
      <w:pPr>
        <w:ind w:left="6934" w:hanging="180"/>
      </w:pPr>
    </w:lvl>
  </w:abstractNum>
  <w:abstractNum w:abstractNumId="15" w15:restartNumberingAfterBreak="0">
    <w:nsid w:val="1ACB10A4"/>
    <w:multiLevelType w:val="hybridMultilevel"/>
    <w:tmpl w:val="284EAB5A"/>
    <w:lvl w:ilvl="0" w:tplc="FF96C8D4">
      <w:start w:val="1"/>
      <w:numFmt w:val="decimal"/>
      <w:pStyle w:val="LinguisticsnumberedexamplesPkladyvlingvisticeslovn"/>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A106EF2"/>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C56675C"/>
    <w:multiLevelType w:val="hybridMultilevel"/>
    <w:tmpl w:val="8B4A3CF2"/>
    <w:lvl w:ilvl="0" w:tplc="5D3AF338">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DAB7FCB"/>
    <w:multiLevelType w:val="hybridMultilevel"/>
    <w:tmpl w:val="FB9EA772"/>
    <w:lvl w:ilvl="0" w:tplc="4BC655D6">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A16F3B"/>
    <w:multiLevelType w:val="multilevel"/>
    <w:tmpl w:val="58D0BA5C"/>
    <w:numStyleLink w:val="slovnploh"/>
  </w:abstractNum>
  <w:abstractNum w:abstractNumId="20" w15:restartNumberingAfterBreak="0">
    <w:nsid w:val="3F026908"/>
    <w:multiLevelType w:val="hybridMultilevel"/>
    <w:tmpl w:val="48BE01C6"/>
    <w:lvl w:ilvl="0" w:tplc="CE22638C">
      <w:start w:val="1"/>
      <w:numFmt w:val="upperLetter"/>
      <w:pStyle w:val="AlphabeticallistAbecednseznam"/>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00A11CE"/>
    <w:multiLevelType w:val="multilevel"/>
    <w:tmpl w:val="58D0BA5C"/>
    <w:styleLink w:val="slovnploh"/>
    <w:lvl w:ilvl="0">
      <w:start w:val="1"/>
      <w:numFmt w:val="upperLetter"/>
      <w:pStyle w:val="Appendix1Ploha1"/>
      <w:lvlText w:val="Appendix %1:"/>
      <w:lvlJc w:val="left"/>
      <w:pPr>
        <w:ind w:left="1701" w:hanging="1701"/>
      </w:pPr>
      <w:rPr>
        <w:rFonts w:hint="default"/>
      </w:rPr>
    </w:lvl>
    <w:lvl w:ilvl="1">
      <w:start w:val="1"/>
      <w:numFmt w:val="decimal"/>
      <w:pStyle w:val="Appendix2Ploha2"/>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6362F1B"/>
    <w:multiLevelType w:val="hybridMultilevel"/>
    <w:tmpl w:val="0E9CE44A"/>
    <w:lvl w:ilvl="0" w:tplc="AA26E61A">
      <w:start w:val="1"/>
      <w:numFmt w:val="upperLetter"/>
      <w:pStyle w:val="DividerheadingNadpisysti"/>
      <w:lvlText w:val="%1"/>
      <w:lvlJc w:val="left"/>
      <w:pPr>
        <w:ind w:left="360" w:hanging="360"/>
      </w:pPr>
      <w:rPr>
        <w:rFonts w:ascii="Arial" w:hAnsi="Arial" w:cs="Times New Roman" w:hint="default"/>
        <w:b/>
        <w:i w:val="0"/>
        <w:iCs w:val="0"/>
        <w:smallCaps w:val="0"/>
        <w:strike w:val="0"/>
        <w:dstrike w:val="0"/>
        <w:outline w:val="0"/>
        <w:shadow w:val="0"/>
        <w:emboss w:val="0"/>
        <w:imprint w:val="0"/>
        <w:vanish w:val="0"/>
        <w:spacing w:val="0"/>
        <w:kern w:val="0"/>
        <w:position w:val="0"/>
        <w:sz w:val="32"/>
        <w:u w:val="none"/>
        <w:effect w:val="none"/>
        <w:vertAlign w:val="baseline"/>
        <w:em w:v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0904D8"/>
    <w:multiLevelType w:val="hybridMultilevel"/>
    <w:tmpl w:val="226A8B9E"/>
    <w:lvl w:ilvl="0" w:tplc="398E53A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65D42B0"/>
    <w:multiLevelType w:val="hybridMultilevel"/>
    <w:tmpl w:val="31481F56"/>
    <w:lvl w:ilvl="0" w:tplc="5B1CCA78">
      <w:start w:val="1"/>
      <w:numFmt w:val="decimal"/>
      <w:pStyle w:val="BibliographynumberedlistPouitzdrojeslovanseznam"/>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782274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B393D34"/>
    <w:multiLevelType w:val="multilevel"/>
    <w:tmpl w:val="2092CA2A"/>
    <w:lvl w:ilvl="0">
      <w:start w:val="1"/>
      <w:numFmt w:val="upperLetter"/>
      <w:lvlText w:val="Příloha %1:"/>
      <w:lvlJc w:val="left"/>
      <w:pPr>
        <w:ind w:left="1701" w:hanging="1701"/>
      </w:pPr>
    </w:lvl>
    <w:lvl w:ilvl="1">
      <w:start w:val="1"/>
      <w:numFmt w:val="decimal"/>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7D74E5D"/>
    <w:multiLevelType w:val="hybridMultilevel"/>
    <w:tmpl w:val="063A1F9A"/>
    <w:lvl w:ilvl="0" w:tplc="DD22F7D4">
      <w:start w:val="1"/>
      <w:numFmt w:val="bullet"/>
      <w:lvlText w:val=""/>
      <w:lvlJc w:val="left"/>
      <w:pPr>
        <w:ind w:left="765" w:hanging="360"/>
      </w:pPr>
      <w:rPr>
        <w:rFonts w:ascii="Symbol" w:hAnsi="Symbol" w:hint="default"/>
      </w:rPr>
    </w:lvl>
    <w:lvl w:ilvl="1" w:tplc="0374B87C" w:tentative="1">
      <w:start w:val="1"/>
      <w:numFmt w:val="bullet"/>
      <w:lvlText w:val="o"/>
      <w:lvlJc w:val="left"/>
      <w:pPr>
        <w:ind w:left="1485" w:hanging="360"/>
      </w:pPr>
      <w:rPr>
        <w:rFonts w:ascii="Courier New" w:hAnsi="Courier New" w:cs="Courier New" w:hint="default"/>
      </w:rPr>
    </w:lvl>
    <w:lvl w:ilvl="2" w:tplc="DECCB4AC" w:tentative="1">
      <w:start w:val="1"/>
      <w:numFmt w:val="bullet"/>
      <w:lvlText w:val=""/>
      <w:lvlJc w:val="left"/>
      <w:pPr>
        <w:ind w:left="2205" w:hanging="360"/>
      </w:pPr>
      <w:rPr>
        <w:rFonts w:ascii="Wingdings" w:hAnsi="Wingdings" w:hint="default"/>
      </w:rPr>
    </w:lvl>
    <w:lvl w:ilvl="3" w:tplc="C1E2A7E6" w:tentative="1">
      <w:start w:val="1"/>
      <w:numFmt w:val="bullet"/>
      <w:lvlText w:val=""/>
      <w:lvlJc w:val="left"/>
      <w:pPr>
        <w:ind w:left="2925" w:hanging="360"/>
      </w:pPr>
      <w:rPr>
        <w:rFonts w:ascii="Symbol" w:hAnsi="Symbol" w:hint="default"/>
      </w:rPr>
    </w:lvl>
    <w:lvl w:ilvl="4" w:tplc="C3D40DF6" w:tentative="1">
      <w:start w:val="1"/>
      <w:numFmt w:val="bullet"/>
      <w:lvlText w:val="o"/>
      <w:lvlJc w:val="left"/>
      <w:pPr>
        <w:ind w:left="3645" w:hanging="360"/>
      </w:pPr>
      <w:rPr>
        <w:rFonts w:ascii="Courier New" w:hAnsi="Courier New" w:cs="Courier New" w:hint="default"/>
      </w:rPr>
    </w:lvl>
    <w:lvl w:ilvl="5" w:tplc="0AD4C078" w:tentative="1">
      <w:start w:val="1"/>
      <w:numFmt w:val="bullet"/>
      <w:lvlText w:val=""/>
      <w:lvlJc w:val="left"/>
      <w:pPr>
        <w:ind w:left="4365" w:hanging="360"/>
      </w:pPr>
      <w:rPr>
        <w:rFonts w:ascii="Wingdings" w:hAnsi="Wingdings" w:hint="default"/>
      </w:rPr>
    </w:lvl>
    <w:lvl w:ilvl="6" w:tplc="5EDA5FC8" w:tentative="1">
      <w:start w:val="1"/>
      <w:numFmt w:val="bullet"/>
      <w:lvlText w:val=""/>
      <w:lvlJc w:val="left"/>
      <w:pPr>
        <w:ind w:left="5085" w:hanging="360"/>
      </w:pPr>
      <w:rPr>
        <w:rFonts w:ascii="Symbol" w:hAnsi="Symbol" w:hint="default"/>
      </w:rPr>
    </w:lvl>
    <w:lvl w:ilvl="7" w:tplc="12DCEC3A" w:tentative="1">
      <w:start w:val="1"/>
      <w:numFmt w:val="bullet"/>
      <w:lvlText w:val="o"/>
      <w:lvlJc w:val="left"/>
      <w:pPr>
        <w:ind w:left="5805" w:hanging="360"/>
      </w:pPr>
      <w:rPr>
        <w:rFonts w:ascii="Courier New" w:hAnsi="Courier New" w:cs="Courier New" w:hint="default"/>
      </w:rPr>
    </w:lvl>
    <w:lvl w:ilvl="8" w:tplc="F328E242" w:tentative="1">
      <w:start w:val="1"/>
      <w:numFmt w:val="bullet"/>
      <w:lvlText w:val=""/>
      <w:lvlJc w:val="left"/>
      <w:pPr>
        <w:ind w:left="6525" w:hanging="360"/>
      </w:pPr>
      <w:rPr>
        <w:rFonts w:ascii="Wingdings" w:hAnsi="Wingdings" w:hint="default"/>
      </w:rPr>
    </w:lvl>
  </w:abstractNum>
  <w:abstractNum w:abstractNumId="28" w15:restartNumberingAfterBreak="0">
    <w:nsid w:val="7B467D4D"/>
    <w:multiLevelType w:val="multilevel"/>
    <w:tmpl w:val="EA74F5A2"/>
    <w:name w:val="Víceúrovňový seznam"/>
    <w:lvl w:ilvl="0">
      <w:start w:val="1"/>
      <w:numFmt w:val="decimal"/>
      <w:pStyle w:val="MultilevellistVcerovovseznam"/>
      <w:lvlText w:val="%1."/>
      <w:lvlJc w:val="left"/>
      <w:pPr>
        <w:tabs>
          <w:tab w:val="num" w:pos="454"/>
        </w:tabs>
        <w:ind w:left="454" w:hanging="454"/>
      </w:pPr>
      <w:rPr>
        <w:rFonts w:hint="default"/>
        <w:sz w:val="24"/>
      </w:rPr>
    </w:lvl>
    <w:lvl w:ilvl="1">
      <w:start w:val="1"/>
      <w:numFmt w:val="lowerLetter"/>
      <w:lvlText w:val="%2)"/>
      <w:lvlJc w:val="left"/>
      <w:pPr>
        <w:tabs>
          <w:tab w:val="num" w:pos="908"/>
        </w:tabs>
        <w:ind w:left="908" w:hanging="454"/>
      </w:pPr>
      <w:rPr>
        <w:rFonts w:hint="default"/>
      </w:rPr>
    </w:lvl>
    <w:lvl w:ilvl="2">
      <w:start w:val="1"/>
      <w:numFmt w:val="lowerRoman"/>
      <w:lvlText w:val="%3)"/>
      <w:lvlJc w:val="left"/>
      <w:pPr>
        <w:tabs>
          <w:tab w:val="num" w:pos="1362"/>
        </w:tabs>
        <w:ind w:left="1362" w:hanging="454"/>
      </w:pPr>
      <w:rPr>
        <w:rFonts w:hint="default"/>
      </w:rPr>
    </w:lvl>
    <w:lvl w:ilvl="3">
      <w:start w:val="1"/>
      <w:numFmt w:val="decimal"/>
      <w:lvlText w:val="(%4)"/>
      <w:lvlJc w:val="left"/>
      <w:pPr>
        <w:tabs>
          <w:tab w:val="num" w:pos="1816"/>
        </w:tabs>
        <w:ind w:left="1816" w:hanging="454"/>
      </w:pPr>
      <w:rPr>
        <w:rFonts w:hint="default"/>
      </w:rPr>
    </w:lvl>
    <w:lvl w:ilvl="4">
      <w:start w:val="1"/>
      <w:numFmt w:val="lowerLetter"/>
      <w:lvlText w:val="(%5)"/>
      <w:lvlJc w:val="left"/>
      <w:pPr>
        <w:tabs>
          <w:tab w:val="num" w:pos="2270"/>
        </w:tabs>
        <w:ind w:left="2270" w:hanging="454"/>
      </w:pPr>
      <w:rPr>
        <w:rFonts w:hint="default"/>
      </w:rPr>
    </w:lvl>
    <w:lvl w:ilvl="5">
      <w:start w:val="1"/>
      <w:numFmt w:val="lowerRoman"/>
      <w:lvlText w:val="(%6)"/>
      <w:lvlJc w:val="left"/>
      <w:pPr>
        <w:tabs>
          <w:tab w:val="num" w:pos="2724"/>
        </w:tabs>
        <w:ind w:left="2724" w:hanging="454"/>
      </w:pPr>
      <w:rPr>
        <w:rFonts w:hint="default"/>
      </w:rPr>
    </w:lvl>
    <w:lvl w:ilvl="6">
      <w:start w:val="1"/>
      <w:numFmt w:val="decimal"/>
      <w:lvlText w:val="%7."/>
      <w:lvlJc w:val="left"/>
      <w:pPr>
        <w:tabs>
          <w:tab w:val="num" w:pos="3178"/>
        </w:tabs>
        <w:ind w:left="3178" w:hanging="454"/>
      </w:pPr>
      <w:rPr>
        <w:rFonts w:hint="default"/>
      </w:rPr>
    </w:lvl>
    <w:lvl w:ilvl="7">
      <w:start w:val="1"/>
      <w:numFmt w:val="lowerLetter"/>
      <w:lvlText w:val="%8."/>
      <w:lvlJc w:val="left"/>
      <w:pPr>
        <w:tabs>
          <w:tab w:val="num" w:pos="3632"/>
        </w:tabs>
        <w:ind w:left="3632" w:hanging="454"/>
      </w:pPr>
      <w:rPr>
        <w:rFonts w:hint="default"/>
      </w:rPr>
    </w:lvl>
    <w:lvl w:ilvl="8">
      <w:start w:val="1"/>
      <w:numFmt w:val="lowerRoman"/>
      <w:lvlText w:val="%9."/>
      <w:lvlJc w:val="left"/>
      <w:pPr>
        <w:tabs>
          <w:tab w:val="num" w:pos="4086"/>
        </w:tabs>
        <w:ind w:left="4086" w:hanging="454"/>
      </w:pPr>
      <w:rPr>
        <w:rFonts w:hint="default"/>
      </w:rPr>
    </w:lvl>
  </w:abstractNum>
  <w:num w:numId="1">
    <w:abstractNumId w:val="11"/>
  </w:num>
  <w:num w:numId="2">
    <w:abstractNumId w:val="27"/>
  </w:num>
  <w:num w:numId="3">
    <w:abstractNumId w:val="8"/>
  </w:num>
  <w:num w:numId="4">
    <w:abstractNumId w:val="14"/>
  </w:num>
  <w:num w:numId="5">
    <w:abstractNumId w:val="22"/>
  </w:num>
  <w:num w:numId="6">
    <w:abstractNumId w:val="6"/>
  </w:num>
  <w:num w:numId="7">
    <w:abstractNumId w:val="28"/>
  </w:num>
  <w:num w:numId="8">
    <w:abstractNumId w:val="25"/>
  </w:num>
  <w:num w:numId="9">
    <w:abstractNumId w:val="1"/>
  </w:num>
  <w:num w:numId="10">
    <w:abstractNumId w:val="0"/>
  </w:num>
  <w:num w:numId="11">
    <w:abstractNumId w:val="7"/>
  </w:num>
  <w:num w:numId="12">
    <w:abstractNumId w:val="5"/>
  </w:num>
  <w:num w:numId="13">
    <w:abstractNumId w:val="4"/>
  </w:num>
  <w:num w:numId="14">
    <w:abstractNumId w:val="3"/>
  </w:num>
  <w:num w:numId="15">
    <w:abstractNumId w:val="2"/>
  </w:num>
  <w:num w:numId="16">
    <w:abstractNumId w:val="24"/>
  </w:num>
  <w:num w:numId="17">
    <w:abstractNumId w:val="6"/>
  </w:num>
  <w:num w:numId="18">
    <w:abstractNumId w:val="6"/>
  </w:num>
  <w:num w:numId="19">
    <w:abstractNumId w:val="28"/>
  </w:num>
  <w:num w:numId="20">
    <w:abstractNumId w:val="18"/>
  </w:num>
  <w:num w:numId="21">
    <w:abstractNumId w:val="25"/>
  </w:num>
  <w:num w:numId="22">
    <w:abstractNumId w:val="1"/>
  </w:num>
  <w:num w:numId="23">
    <w:abstractNumId w:val="0"/>
  </w:num>
  <w:num w:numId="24">
    <w:abstractNumId w:val="17"/>
  </w:num>
  <w:num w:numId="25">
    <w:abstractNumId w:val="17"/>
    <w:lvlOverride w:ilvl="0">
      <w:startOverride w:val="1"/>
    </w:lvlOverride>
  </w:num>
  <w:num w:numId="26">
    <w:abstractNumId w:val="28"/>
  </w:num>
  <w:num w:numId="27">
    <w:abstractNumId w:val="13"/>
  </w:num>
  <w:num w:numId="28">
    <w:abstractNumId w:val="28"/>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6"/>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3"/>
  </w:num>
  <w:num w:numId="36">
    <w:abstractNumId w:val="15"/>
  </w:num>
  <w:num w:numId="37">
    <w:abstractNumId w:val="21"/>
  </w:num>
  <w:num w:numId="38">
    <w:abstractNumId w:val="19"/>
  </w:num>
  <w:num w:numId="39">
    <w:abstractNumId w:val="9"/>
  </w:num>
  <w:num w:numId="40">
    <w:abstractNumId w:val="2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autoHyphenation/>
  <w:consecutiveHyphenLimit w:val="3"/>
  <w:hyphenationZone w:val="425"/>
  <w:doNotHyphenateCaps/>
  <w:evenAndOddHeaders/>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D90"/>
    <w:rsid w:val="0000247A"/>
    <w:rsid w:val="00014A2A"/>
    <w:rsid w:val="00015B48"/>
    <w:rsid w:val="000171E1"/>
    <w:rsid w:val="000205AE"/>
    <w:rsid w:val="00023006"/>
    <w:rsid w:val="00025C37"/>
    <w:rsid w:val="0002656B"/>
    <w:rsid w:val="00037C22"/>
    <w:rsid w:val="00041A08"/>
    <w:rsid w:val="0005319D"/>
    <w:rsid w:val="00054C7E"/>
    <w:rsid w:val="000552D1"/>
    <w:rsid w:val="000575DA"/>
    <w:rsid w:val="00062CBC"/>
    <w:rsid w:val="00070282"/>
    <w:rsid w:val="000804E1"/>
    <w:rsid w:val="0008353D"/>
    <w:rsid w:val="00083C3C"/>
    <w:rsid w:val="000A4DB2"/>
    <w:rsid w:val="000A5EF2"/>
    <w:rsid w:val="000B4D1D"/>
    <w:rsid w:val="000C6A30"/>
    <w:rsid w:val="000C7D33"/>
    <w:rsid w:val="000D153E"/>
    <w:rsid w:val="000D66AB"/>
    <w:rsid w:val="000E02B6"/>
    <w:rsid w:val="000E1460"/>
    <w:rsid w:val="000E5AC6"/>
    <w:rsid w:val="000F709C"/>
    <w:rsid w:val="00104B5A"/>
    <w:rsid w:val="001214C2"/>
    <w:rsid w:val="00130683"/>
    <w:rsid w:val="001323A9"/>
    <w:rsid w:val="001378DD"/>
    <w:rsid w:val="00140431"/>
    <w:rsid w:val="00142361"/>
    <w:rsid w:val="00144479"/>
    <w:rsid w:val="00155687"/>
    <w:rsid w:val="00155A13"/>
    <w:rsid w:val="00165426"/>
    <w:rsid w:val="00177188"/>
    <w:rsid w:val="0018552E"/>
    <w:rsid w:val="00190716"/>
    <w:rsid w:val="001915E0"/>
    <w:rsid w:val="00196459"/>
    <w:rsid w:val="001979FD"/>
    <w:rsid w:val="001A61B0"/>
    <w:rsid w:val="001A78A9"/>
    <w:rsid w:val="001B4495"/>
    <w:rsid w:val="001B603A"/>
    <w:rsid w:val="001C325E"/>
    <w:rsid w:val="001C734B"/>
    <w:rsid w:val="001D18D1"/>
    <w:rsid w:val="001D5889"/>
    <w:rsid w:val="001E0115"/>
    <w:rsid w:val="001F26ED"/>
    <w:rsid w:val="002071F8"/>
    <w:rsid w:val="002135B9"/>
    <w:rsid w:val="00216C2C"/>
    <w:rsid w:val="002244AC"/>
    <w:rsid w:val="00232742"/>
    <w:rsid w:val="002436EA"/>
    <w:rsid w:val="00251D24"/>
    <w:rsid w:val="00257894"/>
    <w:rsid w:val="00263242"/>
    <w:rsid w:val="002A2008"/>
    <w:rsid w:val="002A45B3"/>
    <w:rsid w:val="002B3F7F"/>
    <w:rsid w:val="002B57D8"/>
    <w:rsid w:val="002C4DE3"/>
    <w:rsid w:val="002C60B1"/>
    <w:rsid w:val="002C79E1"/>
    <w:rsid w:val="002D1448"/>
    <w:rsid w:val="002E0E8C"/>
    <w:rsid w:val="002E1757"/>
    <w:rsid w:val="002E6CC5"/>
    <w:rsid w:val="002E7075"/>
    <w:rsid w:val="002E7573"/>
    <w:rsid w:val="002F0FA3"/>
    <w:rsid w:val="00301168"/>
    <w:rsid w:val="00303BDC"/>
    <w:rsid w:val="00303E3F"/>
    <w:rsid w:val="003053B5"/>
    <w:rsid w:val="00314240"/>
    <w:rsid w:val="003239BD"/>
    <w:rsid w:val="0032571E"/>
    <w:rsid w:val="003400E3"/>
    <w:rsid w:val="003451D0"/>
    <w:rsid w:val="00351B68"/>
    <w:rsid w:val="00360F00"/>
    <w:rsid w:val="003614FD"/>
    <w:rsid w:val="00385DCB"/>
    <w:rsid w:val="00392EDF"/>
    <w:rsid w:val="0039353D"/>
    <w:rsid w:val="003A1022"/>
    <w:rsid w:val="003A1B34"/>
    <w:rsid w:val="003A69CD"/>
    <w:rsid w:val="003A78B2"/>
    <w:rsid w:val="003B0ACA"/>
    <w:rsid w:val="003B6C67"/>
    <w:rsid w:val="003C1A17"/>
    <w:rsid w:val="003C68B1"/>
    <w:rsid w:val="003E118B"/>
    <w:rsid w:val="003E34D3"/>
    <w:rsid w:val="003E34D4"/>
    <w:rsid w:val="003E393C"/>
    <w:rsid w:val="003F03A1"/>
    <w:rsid w:val="003F454E"/>
    <w:rsid w:val="004005E4"/>
    <w:rsid w:val="004017D8"/>
    <w:rsid w:val="00407531"/>
    <w:rsid w:val="00412E5F"/>
    <w:rsid w:val="00425AA6"/>
    <w:rsid w:val="00426494"/>
    <w:rsid w:val="00427EA2"/>
    <w:rsid w:val="004360FF"/>
    <w:rsid w:val="0045147F"/>
    <w:rsid w:val="00453E5F"/>
    <w:rsid w:val="004540E5"/>
    <w:rsid w:val="00464052"/>
    <w:rsid w:val="0046612A"/>
    <w:rsid w:val="004748BC"/>
    <w:rsid w:val="00484FB2"/>
    <w:rsid w:val="00491D0A"/>
    <w:rsid w:val="0049496A"/>
    <w:rsid w:val="00496D47"/>
    <w:rsid w:val="004A0A30"/>
    <w:rsid w:val="004A33B0"/>
    <w:rsid w:val="004B4566"/>
    <w:rsid w:val="004B6DCA"/>
    <w:rsid w:val="004C140C"/>
    <w:rsid w:val="004C63E4"/>
    <w:rsid w:val="004E3A5B"/>
    <w:rsid w:val="004E5A2E"/>
    <w:rsid w:val="004F3ED1"/>
    <w:rsid w:val="004F5AA5"/>
    <w:rsid w:val="004F793E"/>
    <w:rsid w:val="00504AE1"/>
    <w:rsid w:val="0051026A"/>
    <w:rsid w:val="00515B26"/>
    <w:rsid w:val="00517985"/>
    <w:rsid w:val="005314BA"/>
    <w:rsid w:val="00534E21"/>
    <w:rsid w:val="005353D0"/>
    <w:rsid w:val="0054171C"/>
    <w:rsid w:val="00545199"/>
    <w:rsid w:val="00545486"/>
    <w:rsid w:val="00550073"/>
    <w:rsid w:val="005524D4"/>
    <w:rsid w:val="00552861"/>
    <w:rsid w:val="00555FFE"/>
    <w:rsid w:val="00556EAF"/>
    <w:rsid w:val="00571C62"/>
    <w:rsid w:val="00571D90"/>
    <w:rsid w:val="00577CFC"/>
    <w:rsid w:val="00580BC5"/>
    <w:rsid w:val="00585186"/>
    <w:rsid w:val="00586E7B"/>
    <w:rsid w:val="005A5828"/>
    <w:rsid w:val="005A5B37"/>
    <w:rsid w:val="005B029C"/>
    <w:rsid w:val="005B0424"/>
    <w:rsid w:val="005B24C4"/>
    <w:rsid w:val="005B4CDD"/>
    <w:rsid w:val="005D37B0"/>
    <w:rsid w:val="005E6E45"/>
    <w:rsid w:val="005E75E2"/>
    <w:rsid w:val="005F7AE1"/>
    <w:rsid w:val="006254C9"/>
    <w:rsid w:val="00632154"/>
    <w:rsid w:val="00632EEC"/>
    <w:rsid w:val="00646BC1"/>
    <w:rsid w:val="006617F3"/>
    <w:rsid w:val="00667D2D"/>
    <w:rsid w:val="00670CB6"/>
    <w:rsid w:val="00675895"/>
    <w:rsid w:val="006955C4"/>
    <w:rsid w:val="006A200B"/>
    <w:rsid w:val="006C269D"/>
    <w:rsid w:val="006C3772"/>
    <w:rsid w:val="006C4F19"/>
    <w:rsid w:val="006C659D"/>
    <w:rsid w:val="006D2676"/>
    <w:rsid w:val="006D6046"/>
    <w:rsid w:val="006D7F8C"/>
    <w:rsid w:val="006F0919"/>
    <w:rsid w:val="007047F6"/>
    <w:rsid w:val="00706ACB"/>
    <w:rsid w:val="00706D32"/>
    <w:rsid w:val="0071071D"/>
    <w:rsid w:val="007127E1"/>
    <w:rsid w:val="0071508D"/>
    <w:rsid w:val="007159A2"/>
    <w:rsid w:val="00715BD0"/>
    <w:rsid w:val="00720AF1"/>
    <w:rsid w:val="00727177"/>
    <w:rsid w:val="00727461"/>
    <w:rsid w:val="007351E3"/>
    <w:rsid w:val="00740D27"/>
    <w:rsid w:val="007548D5"/>
    <w:rsid w:val="00760C7F"/>
    <w:rsid w:val="00765A7A"/>
    <w:rsid w:val="00770A72"/>
    <w:rsid w:val="00775B2E"/>
    <w:rsid w:val="00776E60"/>
    <w:rsid w:val="007773E3"/>
    <w:rsid w:val="00780968"/>
    <w:rsid w:val="007A1086"/>
    <w:rsid w:val="007C1BE8"/>
    <w:rsid w:val="007D249A"/>
    <w:rsid w:val="007D30F8"/>
    <w:rsid w:val="007D31F9"/>
    <w:rsid w:val="007E3273"/>
    <w:rsid w:val="007E4637"/>
    <w:rsid w:val="007E5A7F"/>
    <w:rsid w:val="007E5DFC"/>
    <w:rsid w:val="007E74C5"/>
    <w:rsid w:val="007F0ED1"/>
    <w:rsid w:val="007F1090"/>
    <w:rsid w:val="0080455F"/>
    <w:rsid w:val="00804EAF"/>
    <w:rsid w:val="00805695"/>
    <w:rsid w:val="00805D6A"/>
    <w:rsid w:val="00812B7E"/>
    <w:rsid w:val="008509D6"/>
    <w:rsid w:val="00855A7F"/>
    <w:rsid w:val="00867995"/>
    <w:rsid w:val="00870B8B"/>
    <w:rsid w:val="00876498"/>
    <w:rsid w:val="00876B11"/>
    <w:rsid w:val="00876B1D"/>
    <w:rsid w:val="00883C5B"/>
    <w:rsid w:val="00885F21"/>
    <w:rsid w:val="008977C9"/>
    <w:rsid w:val="008A0CE5"/>
    <w:rsid w:val="008A2573"/>
    <w:rsid w:val="008A5940"/>
    <w:rsid w:val="008B08FF"/>
    <w:rsid w:val="008B1163"/>
    <w:rsid w:val="008C755A"/>
    <w:rsid w:val="008F687D"/>
    <w:rsid w:val="00900E0B"/>
    <w:rsid w:val="00901BB9"/>
    <w:rsid w:val="009118F5"/>
    <w:rsid w:val="00917D8E"/>
    <w:rsid w:val="009201F0"/>
    <w:rsid w:val="00920DCC"/>
    <w:rsid w:val="00924693"/>
    <w:rsid w:val="00925284"/>
    <w:rsid w:val="00930BB2"/>
    <w:rsid w:val="00937E70"/>
    <w:rsid w:val="009401EA"/>
    <w:rsid w:val="009451F3"/>
    <w:rsid w:val="00962FE5"/>
    <w:rsid w:val="0097034A"/>
    <w:rsid w:val="00975780"/>
    <w:rsid w:val="00980F90"/>
    <w:rsid w:val="009811AD"/>
    <w:rsid w:val="00981CD2"/>
    <w:rsid w:val="0099178C"/>
    <w:rsid w:val="009A0063"/>
    <w:rsid w:val="009A320A"/>
    <w:rsid w:val="009A41D4"/>
    <w:rsid w:val="009B126A"/>
    <w:rsid w:val="009B148C"/>
    <w:rsid w:val="009B7C67"/>
    <w:rsid w:val="009C35FA"/>
    <w:rsid w:val="009C7D22"/>
    <w:rsid w:val="009E7013"/>
    <w:rsid w:val="009F08DC"/>
    <w:rsid w:val="009F2AE8"/>
    <w:rsid w:val="00A002A3"/>
    <w:rsid w:val="00A027B0"/>
    <w:rsid w:val="00A03478"/>
    <w:rsid w:val="00A05EE2"/>
    <w:rsid w:val="00A24E3A"/>
    <w:rsid w:val="00A31DE6"/>
    <w:rsid w:val="00A32A30"/>
    <w:rsid w:val="00A33121"/>
    <w:rsid w:val="00A34071"/>
    <w:rsid w:val="00A40897"/>
    <w:rsid w:val="00A42C0D"/>
    <w:rsid w:val="00A441F4"/>
    <w:rsid w:val="00A448C5"/>
    <w:rsid w:val="00A470B3"/>
    <w:rsid w:val="00A50D5A"/>
    <w:rsid w:val="00A524A6"/>
    <w:rsid w:val="00A610F8"/>
    <w:rsid w:val="00A67A23"/>
    <w:rsid w:val="00A74476"/>
    <w:rsid w:val="00A830AA"/>
    <w:rsid w:val="00A9137F"/>
    <w:rsid w:val="00AA516D"/>
    <w:rsid w:val="00AA6BD9"/>
    <w:rsid w:val="00AD7264"/>
    <w:rsid w:val="00AE1C9A"/>
    <w:rsid w:val="00B020DA"/>
    <w:rsid w:val="00B0560E"/>
    <w:rsid w:val="00B0606B"/>
    <w:rsid w:val="00B13C6C"/>
    <w:rsid w:val="00B21877"/>
    <w:rsid w:val="00B22702"/>
    <w:rsid w:val="00B23D7E"/>
    <w:rsid w:val="00B2455C"/>
    <w:rsid w:val="00B25C79"/>
    <w:rsid w:val="00B3535E"/>
    <w:rsid w:val="00B400D1"/>
    <w:rsid w:val="00B43BC7"/>
    <w:rsid w:val="00B52D85"/>
    <w:rsid w:val="00B566A1"/>
    <w:rsid w:val="00B71AD1"/>
    <w:rsid w:val="00B7310E"/>
    <w:rsid w:val="00B73753"/>
    <w:rsid w:val="00B83C4D"/>
    <w:rsid w:val="00BA27BA"/>
    <w:rsid w:val="00BB0422"/>
    <w:rsid w:val="00BB0CF3"/>
    <w:rsid w:val="00BC0110"/>
    <w:rsid w:val="00BC7356"/>
    <w:rsid w:val="00BD22CE"/>
    <w:rsid w:val="00BE075D"/>
    <w:rsid w:val="00BF40AD"/>
    <w:rsid w:val="00BF71E7"/>
    <w:rsid w:val="00BF7AAD"/>
    <w:rsid w:val="00C0513C"/>
    <w:rsid w:val="00C07B21"/>
    <w:rsid w:val="00C10974"/>
    <w:rsid w:val="00C23682"/>
    <w:rsid w:val="00C31612"/>
    <w:rsid w:val="00C322AA"/>
    <w:rsid w:val="00C37D85"/>
    <w:rsid w:val="00C4448D"/>
    <w:rsid w:val="00C4574E"/>
    <w:rsid w:val="00C53C1B"/>
    <w:rsid w:val="00C53D7A"/>
    <w:rsid w:val="00C81B72"/>
    <w:rsid w:val="00C86EE0"/>
    <w:rsid w:val="00C9199F"/>
    <w:rsid w:val="00C93050"/>
    <w:rsid w:val="00CA14C7"/>
    <w:rsid w:val="00CA1F62"/>
    <w:rsid w:val="00CA42C8"/>
    <w:rsid w:val="00CA4E6A"/>
    <w:rsid w:val="00CA66FC"/>
    <w:rsid w:val="00CA7DAB"/>
    <w:rsid w:val="00CB55F3"/>
    <w:rsid w:val="00CE4902"/>
    <w:rsid w:val="00CE5779"/>
    <w:rsid w:val="00CE60F1"/>
    <w:rsid w:val="00CE6344"/>
    <w:rsid w:val="00CF516D"/>
    <w:rsid w:val="00CF5962"/>
    <w:rsid w:val="00CF6AF2"/>
    <w:rsid w:val="00D02352"/>
    <w:rsid w:val="00D13BD8"/>
    <w:rsid w:val="00D14113"/>
    <w:rsid w:val="00D20C85"/>
    <w:rsid w:val="00D211D3"/>
    <w:rsid w:val="00D2155A"/>
    <w:rsid w:val="00D273C9"/>
    <w:rsid w:val="00D472A0"/>
    <w:rsid w:val="00D56E73"/>
    <w:rsid w:val="00D6246B"/>
    <w:rsid w:val="00D67E43"/>
    <w:rsid w:val="00D720C8"/>
    <w:rsid w:val="00D724AC"/>
    <w:rsid w:val="00D76098"/>
    <w:rsid w:val="00D90DE2"/>
    <w:rsid w:val="00D92785"/>
    <w:rsid w:val="00D940E1"/>
    <w:rsid w:val="00D95F43"/>
    <w:rsid w:val="00DA6CA7"/>
    <w:rsid w:val="00DB0DD9"/>
    <w:rsid w:val="00DB21A8"/>
    <w:rsid w:val="00DB696C"/>
    <w:rsid w:val="00DD546A"/>
    <w:rsid w:val="00DE200B"/>
    <w:rsid w:val="00DE28F7"/>
    <w:rsid w:val="00DE4D9C"/>
    <w:rsid w:val="00DE773B"/>
    <w:rsid w:val="00DF65C5"/>
    <w:rsid w:val="00E02935"/>
    <w:rsid w:val="00E04088"/>
    <w:rsid w:val="00E1536A"/>
    <w:rsid w:val="00E21826"/>
    <w:rsid w:val="00E275AB"/>
    <w:rsid w:val="00E276E1"/>
    <w:rsid w:val="00E308D7"/>
    <w:rsid w:val="00E30954"/>
    <w:rsid w:val="00E35956"/>
    <w:rsid w:val="00E36137"/>
    <w:rsid w:val="00E36C38"/>
    <w:rsid w:val="00E42BA5"/>
    <w:rsid w:val="00E47D9C"/>
    <w:rsid w:val="00E64905"/>
    <w:rsid w:val="00E700E4"/>
    <w:rsid w:val="00E8147F"/>
    <w:rsid w:val="00E81E5F"/>
    <w:rsid w:val="00E84AB4"/>
    <w:rsid w:val="00E84ED9"/>
    <w:rsid w:val="00E87E6F"/>
    <w:rsid w:val="00E9164C"/>
    <w:rsid w:val="00E92291"/>
    <w:rsid w:val="00EA1C64"/>
    <w:rsid w:val="00EA65C6"/>
    <w:rsid w:val="00EA7988"/>
    <w:rsid w:val="00EC05D0"/>
    <w:rsid w:val="00EC4FD6"/>
    <w:rsid w:val="00EC500A"/>
    <w:rsid w:val="00EC604E"/>
    <w:rsid w:val="00ED1C32"/>
    <w:rsid w:val="00ED3DF6"/>
    <w:rsid w:val="00ED606E"/>
    <w:rsid w:val="00EE7DA7"/>
    <w:rsid w:val="00EF7AC2"/>
    <w:rsid w:val="00F05A69"/>
    <w:rsid w:val="00F14020"/>
    <w:rsid w:val="00F27113"/>
    <w:rsid w:val="00F305D0"/>
    <w:rsid w:val="00F31242"/>
    <w:rsid w:val="00F31B8C"/>
    <w:rsid w:val="00F43351"/>
    <w:rsid w:val="00F44271"/>
    <w:rsid w:val="00F502D5"/>
    <w:rsid w:val="00F51BD2"/>
    <w:rsid w:val="00F525C0"/>
    <w:rsid w:val="00F6214B"/>
    <w:rsid w:val="00F80F00"/>
    <w:rsid w:val="00F815C4"/>
    <w:rsid w:val="00F8460C"/>
    <w:rsid w:val="00F908BB"/>
    <w:rsid w:val="00F92294"/>
    <w:rsid w:val="00F9300C"/>
    <w:rsid w:val="00F94147"/>
    <w:rsid w:val="00F94A11"/>
    <w:rsid w:val="00FB0680"/>
    <w:rsid w:val="00FB0E59"/>
    <w:rsid w:val="00FB10DC"/>
    <w:rsid w:val="00FB36E0"/>
    <w:rsid w:val="00FC5652"/>
    <w:rsid w:val="00FC6AE0"/>
    <w:rsid w:val="00FD4643"/>
    <w:rsid w:val="00FD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A1753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E5DFC"/>
    <w:pPr>
      <w:suppressLineNumbers/>
      <w:suppressAutoHyphens/>
      <w:spacing w:after="0" w:line="240" w:lineRule="auto"/>
    </w:pPr>
    <w:rPr>
      <w:rFonts w:ascii="Times New Roman" w:hAnsi="Times New Roman"/>
      <w:sz w:val="24"/>
    </w:rPr>
  </w:style>
  <w:style w:type="paragraph" w:styleId="Nadpis1">
    <w:name w:val="heading 1"/>
    <w:aliases w:val="Heading 1"/>
    <w:basedOn w:val="OtherheadingsNadpisyostatn"/>
    <w:next w:val="FirstparagraphPrvnodstavecprce"/>
    <w:link w:val="Nadpis1Char"/>
    <w:uiPriority w:val="9"/>
    <w:qFormat/>
    <w:rsid w:val="001D18D1"/>
    <w:pPr>
      <w:pageBreakBefore/>
      <w:numPr>
        <w:numId w:val="3"/>
      </w:numPr>
      <w:ind w:left="454" w:hanging="454"/>
      <w:outlineLvl w:val="0"/>
    </w:pPr>
    <w:rPr>
      <w:rFonts w:eastAsiaTheme="majorEastAsia" w:cstheme="majorBidi"/>
      <w:color w:val="000000" w:themeColor="text1"/>
      <w:szCs w:val="40"/>
    </w:rPr>
  </w:style>
  <w:style w:type="paragraph" w:styleId="Nadpis2">
    <w:name w:val="heading 2"/>
    <w:aliases w:val="Heading 2"/>
    <w:basedOn w:val="OtherheadingsNadpisyostatn"/>
    <w:next w:val="FirstparagraphPrvnodstavecprce"/>
    <w:link w:val="Nadpis2Char"/>
    <w:uiPriority w:val="9"/>
    <w:unhideWhenUsed/>
    <w:qFormat/>
    <w:rsid w:val="004005E4"/>
    <w:pPr>
      <w:numPr>
        <w:ilvl w:val="1"/>
        <w:numId w:val="3"/>
      </w:numPr>
      <w:spacing w:before="300" w:after="0" w:line="360" w:lineRule="exact"/>
      <w:ind w:left="737" w:hanging="737"/>
      <w:outlineLvl w:val="1"/>
    </w:pPr>
    <w:rPr>
      <w:rFonts w:eastAsiaTheme="majorEastAsia" w:cstheme="majorBidi"/>
      <w:color w:val="000000" w:themeColor="text1"/>
      <w:sz w:val="28"/>
      <w:szCs w:val="32"/>
    </w:rPr>
  </w:style>
  <w:style w:type="paragraph" w:styleId="Nadpis3">
    <w:name w:val="heading 3"/>
    <w:aliases w:val="Heading 3"/>
    <w:basedOn w:val="OtherheadingsNadpisyostatn"/>
    <w:next w:val="FirstparagraphPrvnodstavecprce"/>
    <w:link w:val="Nadpis3Char"/>
    <w:uiPriority w:val="9"/>
    <w:unhideWhenUsed/>
    <w:qFormat/>
    <w:rsid w:val="004005E4"/>
    <w:pPr>
      <w:numPr>
        <w:ilvl w:val="2"/>
        <w:numId w:val="3"/>
      </w:numPr>
      <w:spacing w:before="300" w:after="0" w:line="320" w:lineRule="atLeast"/>
      <w:ind w:left="1021" w:hanging="1021"/>
      <w:outlineLvl w:val="2"/>
    </w:pPr>
    <w:rPr>
      <w:rFonts w:eastAsiaTheme="majorEastAsia" w:cstheme="majorBidi"/>
      <w:color w:val="000000" w:themeColor="text1"/>
      <w:sz w:val="24"/>
    </w:rPr>
  </w:style>
  <w:style w:type="paragraph" w:styleId="Nadpis4">
    <w:name w:val="heading 4"/>
    <w:aliases w:val="Heading 4"/>
    <w:basedOn w:val="Nadpis3"/>
    <w:next w:val="FirstparagraphPrvnodstavecprce"/>
    <w:link w:val="Nadpis4Char"/>
    <w:uiPriority w:val="9"/>
    <w:unhideWhenUsed/>
    <w:qFormat/>
    <w:rsid w:val="004005E4"/>
    <w:pPr>
      <w:numPr>
        <w:ilvl w:val="3"/>
      </w:numPr>
      <w:ind w:left="1021" w:hanging="1021"/>
      <w:outlineLvl w:val="3"/>
    </w:pPr>
    <w:rPr>
      <w:iCs/>
    </w:rPr>
  </w:style>
  <w:style w:type="paragraph" w:styleId="Nadpis5">
    <w:name w:val="heading 5"/>
    <w:aliases w:val="Heading 5"/>
    <w:basedOn w:val="Nadpis3"/>
    <w:next w:val="FirstparagraphPrvnodstavecprce"/>
    <w:link w:val="Nadpis5Char"/>
    <w:uiPriority w:val="9"/>
    <w:unhideWhenUsed/>
    <w:qFormat/>
    <w:rsid w:val="004005E4"/>
    <w:pPr>
      <w:numPr>
        <w:ilvl w:val="4"/>
      </w:numPr>
      <w:ind w:left="1134" w:hanging="1134"/>
      <w:outlineLvl w:val="4"/>
    </w:pPr>
  </w:style>
  <w:style w:type="paragraph" w:styleId="Nadpis6">
    <w:name w:val="heading 6"/>
    <w:basedOn w:val="Normln"/>
    <w:next w:val="Normln"/>
    <w:link w:val="Nadpis6Char"/>
    <w:uiPriority w:val="9"/>
    <w:semiHidden/>
    <w:unhideWhenUsed/>
    <w:qFormat/>
    <w:rsid w:val="00E35956"/>
    <w:pPr>
      <w:keepNext/>
      <w:keepLines/>
      <w:numPr>
        <w:ilvl w:val="5"/>
        <w:numId w:val="3"/>
      </w:numPr>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35956"/>
    <w:pPr>
      <w:keepNext/>
      <w:keepLines/>
      <w:numPr>
        <w:ilvl w:val="6"/>
        <w:numId w:val="3"/>
      </w:numPr>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35956"/>
    <w:pPr>
      <w:keepNext/>
      <w:keepLines/>
      <w:numPr>
        <w:ilvl w:val="7"/>
        <w:numId w:val="3"/>
      </w:numPr>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35956"/>
    <w:pPr>
      <w:keepNext/>
      <w:keepLines/>
      <w:numPr>
        <w:ilvl w:val="8"/>
        <w:numId w:val="3"/>
      </w:numPr>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Char"/>
    <w:basedOn w:val="Standardnpsmoodstavce"/>
    <w:link w:val="Nadpis1"/>
    <w:uiPriority w:val="9"/>
    <w:rsid w:val="001D18D1"/>
    <w:rPr>
      <w:rFonts w:ascii="Arial" w:eastAsiaTheme="majorEastAsia" w:hAnsi="Arial" w:cstheme="majorBidi"/>
      <w:b/>
      <w:bCs/>
      <w:color w:val="000000" w:themeColor="text1"/>
      <w:sz w:val="32"/>
      <w:szCs w:val="40"/>
    </w:rPr>
  </w:style>
  <w:style w:type="character" w:customStyle="1" w:styleId="Nadpis2Char">
    <w:name w:val="Nadpis 2 Char"/>
    <w:aliases w:val="Heading 2 Char"/>
    <w:basedOn w:val="Standardnpsmoodstavce"/>
    <w:link w:val="Nadpis2"/>
    <w:uiPriority w:val="9"/>
    <w:rsid w:val="004005E4"/>
    <w:rPr>
      <w:rFonts w:ascii="Arial" w:eastAsiaTheme="majorEastAsia" w:hAnsi="Arial" w:cstheme="majorBidi"/>
      <w:b/>
      <w:bCs/>
      <w:color w:val="000000" w:themeColor="text1"/>
      <w:sz w:val="28"/>
      <w:szCs w:val="32"/>
    </w:rPr>
  </w:style>
  <w:style w:type="character" w:customStyle="1" w:styleId="Nadpis3Char">
    <w:name w:val="Nadpis 3 Char"/>
    <w:aliases w:val="Heading 3 Char"/>
    <w:basedOn w:val="Standardnpsmoodstavce"/>
    <w:link w:val="Nadpis3"/>
    <w:uiPriority w:val="9"/>
    <w:rsid w:val="004005E4"/>
    <w:rPr>
      <w:rFonts w:ascii="Arial" w:eastAsiaTheme="majorEastAsia" w:hAnsi="Arial" w:cstheme="majorBidi"/>
      <w:b/>
      <w:bCs/>
      <w:color w:val="000000" w:themeColor="text1"/>
      <w:sz w:val="24"/>
      <w:szCs w:val="28"/>
    </w:rPr>
  </w:style>
  <w:style w:type="character" w:customStyle="1" w:styleId="Nadpis4Char">
    <w:name w:val="Nadpis 4 Char"/>
    <w:aliases w:val="Heading 4 Char"/>
    <w:basedOn w:val="Standardnpsmoodstavce"/>
    <w:link w:val="Nadpis4"/>
    <w:uiPriority w:val="9"/>
    <w:rsid w:val="004005E4"/>
    <w:rPr>
      <w:rFonts w:ascii="Arial" w:eastAsiaTheme="majorEastAsia" w:hAnsi="Arial" w:cstheme="majorBidi"/>
      <w:b/>
      <w:bCs/>
      <w:iCs/>
      <w:color w:val="000000" w:themeColor="text1"/>
      <w:sz w:val="24"/>
      <w:szCs w:val="28"/>
    </w:rPr>
  </w:style>
  <w:style w:type="character" w:customStyle="1" w:styleId="Nadpis5Char">
    <w:name w:val="Nadpis 5 Char"/>
    <w:aliases w:val="Heading 5 Char"/>
    <w:basedOn w:val="Standardnpsmoodstavce"/>
    <w:link w:val="Nadpis5"/>
    <w:uiPriority w:val="9"/>
    <w:rsid w:val="004005E4"/>
    <w:rPr>
      <w:rFonts w:ascii="Arial" w:eastAsiaTheme="majorEastAsia" w:hAnsi="Arial" w:cstheme="majorBidi"/>
      <w:b/>
      <w:bCs/>
      <w:color w:val="000000" w:themeColor="text1"/>
      <w:sz w:val="24"/>
      <w:szCs w:val="28"/>
    </w:rPr>
  </w:style>
  <w:style w:type="character" w:customStyle="1" w:styleId="Nadpis6Char">
    <w:name w:val="Nadpis 6 Char"/>
    <w:basedOn w:val="Standardnpsmoodstavce"/>
    <w:link w:val="Nadpis6"/>
    <w:uiPriority w:val="9"/>
    <w:semiHidden/>
    <w:rsid w:val="00E359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359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359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35956"/>
    <w:rPr>
      <w:rFonts w:eastAsiaTheme="majorEastAsia" w:cstheme="majorBidi"/>
      <w:color w:val="272727" w:themeColor="text1" w:themeTint="D8"/>
    </w:rPr>
  </w:style>
  <w:style w:type="character" w:customStyle="1" w:styleId="OtherheadingsNadpisyostatnChar">
    <w:name w:val="Other headings/Nadpisy ostatní Char"/>
    <w:basedOn w:val="Standardnpsmoodstavce"/>
    <w:link w:val="OtherheadingsNadpisyostatn"/>
    <w:rsid w:val="00980F90"/>
    <w:rPr>
      <w:rFonts w:ascii="Arial" w:hAnsi="Arial" w:cs="Arial"/>
      <w:b/>
      <w:bCs/>
      <w:sz w:val="32"/>
      <w:szCs w:val="28"/>
    </w:rPr>
  </w:style>
  <w:style w:type="character" w:customStyle="1" w:styleId="ListsheadingsNadpisyseznamyChar">
    <w:name w:val="Lists headings/Nadpisy seznamy Char"/>
    <w:basedOn w:val="OtherheadingsNadpisyostatnChar"/>
    <w:link w:val="ListsheadingsNadpisyseznamy"/>
    <w:rsid w:val="00C53D7A"/>
    <w:rPr>
      <w:rFonts w:ascii="Arial" w:hAnsi="Arial" w:cs="Arial"/>
      <w:b/>
      <w:bCs/>
      <w:sz w:val="32"/>
      <w:szCs w:val="28"/>
    </w:rPr>
  </w:style>
  <w:style w:type="paragraph" w:styleId="Podnadpis">
    <w:name w:val="Subtitle"/>
    <w:basedOn w:val="FirstparagraphPrvnodstavecprce"/>
    <w:next w:val="FirstparagraphPrvnodstavecprce"/>
    <w:link w:val="PodnadpisChar"/>
    <w:uiPriority w:val="11"/>
    <w:qFormat/>
    <w:rsid w:val="004017D8"/>
    <w:pPr>
      <w:spacing w:before="300" w:line="320" w:lineRule="atLeast"/>
    </w:pPr>
    <w:rPr>
      <w:b/>
    </w:rPr>
  </w:style>
  <w:style w:type="character" w:customStyle="1" w:styleId="PodnadpisChar">
    <w:name w:val="Podnadpis Char"/>
    <w:basedOn w:val="Standardnpsmoodstavce"/>
    <w:link w:val="Podnadpis"/>
    <w:uiPriority w:val="11"/>
    <w:rsid w:val="004017D8"/>
    <w:rPr>
      <w:rFonts w:ascii="Times New Roman" w:eastAsia="Times New Roman" w:hAnsi="Times New Roman" w:cs="Times New Roman"/>
      <w:b/>
      <w:color w:val="000000" w:themeColor="text1"/>
      <w:kern w:val="0"/>
      <w:sz w:val="24"/>
      <w:szCs w:val="24"/>
      <w:lang w:eastAsia="cs-CZ"/>
      <w14:ligatures w14:val="none"/>
    </w:rPr>
  </w:style>
  <w:style w:type="paragraph" w:styleId="Citt">
    <w:name w:val="Quote"/>
    <w:aliases w:val="Quote"/>
    <w:next w:val="FirstparagraphPrvnodstavecprce"/>
    <w:link w:val="CittChar"/>
    <w:uiPriority w:val="29"/>
    <w:qFormat/>
    <w:rsid w:val="007E5DFC"/>
    <w:pPr>
      <w:suppressLineNumbers/>
      <w:suppressAutoHyphens/>
      <w:spacing w:before="240" w:after="240" w:line="300" w:lineRule="atLeast"/>
      <w:ind w:left="794"/>
      <w:jc w:val="both"/>
    </w:pPr>
    <w:rPr>
      <w:rFonts w:ascii="Times New Roman" w:hAnsi="Times New Roman"/>
      <w:iCs/>
      <w:color w:val="000000" w:themeColor="text1"/>
      <w:sz w:val="24"/>
    </w:rPr>
  </w:style>
  <w:style w:type="character" w:customStyle="1" w:styleId="CittChar">
    <w:name w:val="Citát Char"/>
    <w:aliases w:val="Quote Char"/>
    <w:basedOn w:val="Standardnpsmoodstavce"/>
    <w:link w:val="Citt"/>
    <w:uiPriority w:val="29"/>
    <w:rsid w:val="007E5DFC"/>
    <w:rPr>
      <w:rFonts w:ascii="Times New Roman" w:hAnsi="Times New Roman"/>
      <w:iCs/>
      <w:color w:val="000000" w:themeColor="text1"/>
      <w:sz w:val="24"/>
    </w:rPr>
  </w:style>
  <w:style w:type="paragraph" w:styleId="Odstavecseseznamem">
    <w:name w:val="List Paragraph"/>
    <w:basedOn w:val="Normln"/>
    <w:uiPriority w:val="34"/>
    <w:qFormat/>
    <w:rsid w:val="00E35956"/>
    <w:pPr>
      <w:ind w:left="720"/>
      <w:contextualSpacing/>
    </w:pPr>
  </w:style>
  <w:style w:type="character" w:styleId="Zdraznnintenzivn">
    <w:name w:val="Intense Emphasis"/>
    <w:basedOn w:val="Standardnpsmoodstavce"/>
    <w:uiPriority w:val="21"/>
    <w:qFormat/>
    <w:rsid w:val="00E35956"/>
    <w:rPr>
      <w:i/>
      <w:iCs/>
      <w:color w:val="0F4761" w:themeColor="accent1" w:themeShade="BF"/>
    </w:rPr>
  </w:style>
  <w:style w:type="paragraph" w:styleId="Vrazncitt">
    <w:name w:val="Intense Quote"/>
    <w:basedOn w:val="Normln"/>
    <w:next w:val="Normln"/>
    <w:link w:val="VrazncittChar"/>
    <w:uiPriority w:val="30"/>
    <w:qFormat/>
    <w:rsid w:val="00E35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35956"/>
    <w:rPr>
      <w:i/>
      <w:iCs/>
      <w:color w:val="0F4761" w:themeColor="accent1" w:themeShade="BF"/>
    </w:rPr>
  </w:style>
  <w:style w:type="character" w:styleId="Odkazintenzivn">
    <w:name w:val="Intense Reference"/>
    <w:basedOn w:val="Standardnpsmoodstavce"/>
    <w:uiPriority w:val="32"/>
    <w:qFormat/>
    <w:rsid w:val="00E35956"/>
    <w:rPr>
      <w:b/>
      <w:bCs/>
      <w:smallCaps/>
      <w:color w:val="0F4761" w:themeColor="accent1" w:themeShade="BF"/>
      <w:spacing w:val="5"/>
    </w:rPr>
  </w:style>
  <w:style w:type="paragraph" w:styleId="Zhlav">
    <w:name w:val="header"/>
    <w:basedOn w:val="Normln"/>
    <w:link w:val="ZhlavChar"/>
    <w:uiPriority w:val="99"/>
    <w:unhideWhenUsed/>
    <w:rsid w:val="00534E21"/>
    <w:pPr>
      <w:tabs>
        <w:tab w:val="center" w:pos="4536"/>
        <w:tab w:val="right" w:pos="9072"/>
      </w:tabs>
    </w:pPr>
  </w:style>
  <w:style w:type="character" w:customStyle="1" w:styleId="ZhlavChar">
    <w:name w:val="Záhlaví Char"/>
    <w:basedOn w:val="Standardnpsmoodstavce"/>
    <w:link w:val="Zhlav"/>
    <w:uiPriority w:val="99"/>
    <w:rsid w:val="00534E21"/>
  </w:style>
  <w:style w:type="paragraph" w:styleId="Zpat">
    <w:name w:val="footer"/>
    <w:basedOn w:val="Normln"/>
    <w:link w:val="ZpatChar"/>
    <w:uiPriority w:val="99"/>
    <w:unhideWhenUsed/>
    <w:rsid w:val="00534E21"/>
    <w:pPr>
      <w:tabs>
        <w:tab w:val="center" w:pos="4536"/>
        <w:tab w:val="right" w:pos="9072"/>
      </w:tabs>
    </w:pPr>
  </w:style>
  <w:style w:type="character" w:customStyle="1" w:styleId="ZpatChar">
    <w:name w:val="Zápatí Char"/>
    <w:basedOn w:val="Standardnpsmoodstavce"/>
    <w:link w:val="Zpat"/>
    <w:uiPriority w:val="99"/>
    <w:rsid w:val="00534E21"/>
  </w:style>
  <w:style w:type="paragraph" w:customStyle="1" w:styleId="TitlepagetitleTitulkanzev">
    <w:name w:val="Title page: title/Titulka: název"/>
    <w:qFormat/>
    <w:rsid w:val="002E0E8C"/>
    <w:pPr>
      <w:suppressAutoHyphens/>
      <w:spacing w:after="0" w:line="500" w:lineRule="exact"/>
      <w:jc w:val="right"/>
    </w:pPr>
    <w:rPr>
      <w:rFonts w:ascii="Arial" w:hAnsi="Arial" w:cs="Arial"/>
      <w:b/>
      <w:bCs/>
      <w:color w:val="F57800"/>
      <w:sz w:val="36"/>
      <w:szCs w:val="48"/>
    </w:rPr>
  </w:style>
  <w:style w:type="paragraph" w:customStyle="1" w:styleId="TitlepageauthorTitulkaautor">
    <w:name w:val="Title page: author/Titulka: autor"/>
    <w:next w:val="TitlepageinfoTitulkainfoprce"/>
    <w:link w:val="TitlepageauthorTitulkaautorChar"/>
    <w:qFormat/>
    <w:rsid w:val="007E4637"/>
    <w:pPr>
      <w:suppressAutoHyphens/>
      <w:spacing w:after="240" w:line="240" w:lineRule="auto"/>
      <w:jc w:val="right"/>
    </w:pPr>
    <w:rPr>
      <w:rFonts w:ascii="Arial" w:hAnsi="Arial" w:cs="Arial"/>
      <w:sz w:val="34"/>
      <w:szCs w:val="36"/>
    </w:rPr>
  </w:style>
  <w:style w:type="paragraph" w:customStyle="1" w:styleId="TitlepageinfoTitulkainfoprce">
    <w:name w:val="Title page: info/Titulka: info práce"/>
    <w:link w:val="TitlepageinfoTitulkainfoprceChar"/>
    <w:qFormat/>
    <w:rsid w:val="00A03478"/>
    <w:pPr>
      <w:spacing w:after="0" w:line="240" w:lineRule="auto"/>
      <w:jc w:val="right"/>
    </w:pPr>
    <w:rPr>
      <w:rFonts w:ascii="Arial" w:hAnsi="Arial" w:cs="Arial"/>
      <w:b/>
      <w:bCs/>
      <w:sz w:val="30"/>
      <w:szCs w:val="32"/>
    </w:rPr>
  </w:style>
  <w:style w:type="character" w:styleId="Zstupntext">
    <w:name w:val="Placeholder Text"/>
    <w:basedOn w:val="Standardnpsmoodstavce"/>
    <w:uiPriority w:val="99"/>
    <w:semiHidden/>
    <w:rsid w:val="00177188"/>
    <w:rPr>
      <w:color w:val="666666"/>
    </w:rPr>
  </w:style>
  <w:style w:type="paragraph" w:customStyle="1" w:styleId="AttentionUpozornn">
    <w:name w:val="Attention/Upozornění"/>
    <w:rsid w:val="009F08DC"/>
    <w:pPr>
      <w:widowControl w:val="0"/>
      <w:suppressAutoHyphens/>
      <w:spacing w:after="0" w:line="240" w:lineRule="auto"/>
      <w:jc w:val="both"/>
    </w:pPr>
    <w:rPr>
      <w:rFonts w:ascii="Times New Roman" w:eastAsia="Times New Roman" w:hAnsi="Times New Roman" w:cs="Times New Roman"/>
      <w:color w:val="C00000"/>
      <w:kern w:val="0"/>
      <w:sz w:val="24"/>
      <w:szCs w:val="16"/>
      <w:lang w:eastAsia="cs-CZ"/>
      <w14:ligatures w14:val="none"/>
    </w:rPr>
  </w:style>
  <w:style w:type="paragraph" w:customStyle="1" w:styleId="Default">
    <w:name w:val="Default"/>
    <w:rsid w:val="004360F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cs-CZ"/>
      <w14:ligatures w14:val="none"/>
    </w:rPr>
  </w:style>
  <w:style w:type="paragraph" w:customStyle="1" w:styleId="OtherheadingsNadpisyostatn">
    <w:name w:val="Other headings/Nadpisy ostatní"/>
    <w:basedOn w:val="Normln"/>
    <w:next w:val="OthertextsTextyostatn"/>
    <w:link w:val="OtherheadingsNadpisyostatnChar"/>
    <w:qFormat/>
    <w:rsid w:val="00980F90"/>
    <w:pPr>
      <w:keepNext/>
      <w:keepLines/>
      <w:spacing w:after="600" w:line="400" w:lineRule="exact"/>
    </w:pPr>
    <w:rPr>
      <w:rFonts w:ascii="Arial" w:hAnsi="Arial" w:cs="Arial"/>
      <w:b/>
      <w:bCs/>
      <w:sz w:val="32"/>
      <w:szCs w:val="28"/>
    </w:rPr>
  </w:style>
  <w:style w:type="paragraph" w:customStyle="1" w:styleId="OthertextsTextyostatn">
    <w:name w:val="Other texts/Texty ostatní"/>
    <w:basedOn w:val="Normln"/>
    <w:qFormat/>
    <w:rsid w:val="00980F90"/>
    <w:pPr>
      <w:spacing w:line="300" w:lineRule="atLeast"/>
      <w:jc w:val="both"/>
    </w:pPr>
  </w:style>
  <w:style w:type="paragraph" w:customStyle="1" w:styleId="FirstparagraphPrvnodstavecprce">
    <w:name w:val="First paragraph/První odstavec práce"/>
    <w:basedOn w:val="Normln"/>
    <w:next w:val="NextparagraphsDalodstavceprce"/>
    <w:link w:val="FirstparagraphPrvnodstavecprceChar"/>
    <w:uiPriority w:val="9"/>
    <w:qFormat/>
    <w:rsid w:val="00804EAF"/>
    <w:pPr>
      <w:spacing w:line="300" w:lineRule="atLeast"/>
      <w:jc w:val="both"/>
    </w:pPr>
    <w:rPr>
      <w:rFonts w:eastAsia="Times New Roman" w:cs="Times New Roman"/>
      <w:color w:val="000000" w:themeColor="text1"/>
      <w:kern w:val="0"/>
      <w:szCs w:val="24"/>
      <w:lang w:eastAsia="cs-CZ"/>
      <w14:ligatures w14:val="none"/>
    </w:rPr>
  </w:style>
  <w:style w:type="character" w:customStyle="1" w:styleId="FirstparagraphPrvnodstavecprceChar">
    <w:name w:val="First paragraph/První odstavec práce Char"/>
    <w:basedOn w:val="Standardnpsmoodstavce"/>
    <w:link w:val="FirstparagraphPrvnodstavecprce"/>
    <w:uiPriority w:val="9"/>
    <w:rsid w:val="00804EAF"/>
    <w:rPr>
      <w:rFonts w:ascii="Times New Roman" w:eastAsia="Times New Roman" w:hAnsi="Times New Roman" w:cs="Times New Roman"/>
      <w:color w:val="000000" w:themeColor="text1"/>
      <w:kern w:val="0"/>
      <w:sz w:val="24"/>
      <w:szCs w:val="24"/>
      <w:lang w:eastAsia="cs-CZ"/>
      <w14:ligatures w14:val="none"/>
    </w:rPr>
  </w:style>
  <w:style w:type="paragraph" w:styleId="Textbubliny">
    <w:name w:val="Balloon Text"/>
    <w:basedOn w:val="Normln"/>
    <w:link w:val="TextbublinyChar"/>
    <w:uiPriority w:val="99"/>
    <w:semiHidden/>
    <w:unhideWhenUsed/>
    <w:rsid w:val="00D9278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2785"/>
    <w:rPr>
      <w:rFonts w:ascii="Segoe UI" w:hAnsi="Segoe UI" w:cs="Segoe UI"/>
      <w:sz w:val="18"/>
      <w:szCs w:val="18"/>
    </w:rPr>
  </w:style>
  <w:style w:type="paragraph" w:customStyle="1" w:styleId="ListofabbreviationsSeznamzkratek">
    <w:name w:val="List of abbreviations/Seznam zkratek"/>
    <w:basedOn w:val="Normln"/>
    <w:rsid w:val="00CE6344"/>
    <w:pPr>
      <w:tabs>
        <w:tab w:val="left" w:pos="1985"/>
        <w:tab w:val="left" w:pos="2268"/>
      </w:tabs>
      <w:spacing w:after="140" w:line="300" w:lineRule="atLeast"/>
      <w:ind w:left="2268" w:hanging="2268"/>
      <w:jc w:val="both"/>
    </w:pPr>
    <w:rPr>
      <w:rFonts w:eastAsia="Times New Roman" w:cs="Times New Roman"/>
      <w:color w:val="000000" w:themeColor="text1"/>
      <w:kern w:val="0"/>
      <w:szCs w:val="24"/>
      <w:lang w:eastAsia="cs-CZ"/>
      <w14:ligatures w14:val="none"/>
    </w:rPr>
  </w:style>
  <w:style w:type="paragraph" w:customStyle="1" w:styleId="ListsheadingsNadpisyseznamy">
    <w:name w:val="Lists headings/Nadpisy seznamy"/>
    <w:basedOn w:val="OtherheadingsNadpisyostatn"/>
    <w:next w:val="OthertextsTextyostatn"/>
    <w:link w:val="ListsheadingsNadpisyseznamyChar"/>
    <w:qFormat/>
    <w:rsid w:val="00C53D7A"/>
    <w:pPr>
      <w:pageBreakBefore/>
      <w:outlineLvl w:val="0"/>
    </w:pPr>
  </w:style>
  <w:style w:type="paragraph" w:customStyle="1" w:styleId="NextparagraphsDalodstavceprce">
    <w:name w:val="Next paragraphs/Další odstavce práce"/>
    <w:basedOn w:val="Normln"/>
    <w:link w:val="NextparagraphsDalodstavceprceChar"/>
    <w:uiPriority w:val="10"/>
    <w:qFormat/>
    <w:rsid w:val="00142361"/>
    <w:pPr>
      <w:spacing w:line="300" w:lineRule="atLeast"/>
      <w:ind w:firstLine="454"/>
      <w:jc w:val="both"/>
    </w:pPr>
    <w:rPr>
      <w:rFonts w:eastAsia="Times New Roman" w:cs="Times New Roman"/>
      <w:kern w:val="0"/>
      <w:szCs w:val="24"/>
      <w:lang w:eastAsia="cs-CZ"/>
      <w14:ligatures w14:val="none"/>
    </w:rPr>
  </w:style>
  <w:style w:type="character" w:customStyle="1" w:styleId="NextparagraphsDalodstavceprceChar">
    <w:name w:val="Next paragraphs/Další odstavce práce Char"/>
    <w:basedOn w:val="Standardnpsmoodstavce"/>
    <w:link w:val="NextparagraphsDalodstavceprce"/>
    <w:uiPriority w:val="10"/>
    <w:rsid w:val="00142361"/>
    <w:rPr>
      <w:rFonts w:ascii="Times New Roman" w:eastAsia="Times New Roman" w:hAnsi="Times New Roman" w:cs="Times New Roman"/>
      <w:kern w:val="0"/>
      <w:sz w:val="24"/>
      <w:szCs w:val="24"/>
      <w:lang w:eastAsia="cs-CZ"/>
      <w14:ligatures w14:val="none"/>
    </w:rPr>
  </w:style>
  <w:style w:type="paragraph" w:customStyle="1" w:styleId="HeadingsforintroductionconclusionNadpisyvodazvr">
    <w:name w:val="Headings for introduction+conclusion/Nadpisy úvod a závěr"/>
    <w:basedOn w:val="OtherheadingsNadpisyostatn"/>
    <w:next w:val="FirstparagraphPrvnodstavecprce"/>
    <w:link w:val="HeadingsforintroductionconclusionNadpisyvodazvrChar"/>
    <w:qFormat/>
    <w:rsid w:val="00C53D7A"/>
    <w:pPr>
      <w:pageBreakBefore/>
      <w:outlineLvl w:val="0"/>
    </w:pPr>
  </w:style>
  <w:style w:type="paragraph" w:styleId="Nadpisobsahu">
    <w:name w:val="TOC Heading"/>
    <w:aliases w:val="Content heading/Nadpis obsahu"/>
    <w:basedOn w:val="Nadpis1"/>
    <w:next w:val="Normln"/>
    <w:uiPriority w:val="39"/>
    <w:unhideWhenUsed/>
    <w:qFormat/>
    <w:rsid w:val="00980F90"/>
    <w:pPr>
      <w:numPr>
        <w:numId w:val="0"/>
      </w:numPr>
      <w:outlineLvl w:val="9"/>
    </w:pPr>
    <w:rPr>
      <w:bCs w:val="0"/>
      <w:kern w:val="0"/>
      <w:szCs w:val="32"/>
      <w:lang w:eastAsia="cs-CZ"/>
      <w14:ligatures w14:val="none"/>
    </w:rPr>
  </w:style>
  <w:style w:type="paragraph" w:styleId="Obsah1">
    <w:name w:val="toc 1"/>
    <w:basedOn w:val="Normln"/>
    <w:next w:val="Normln"/>
    <w:autoRedefine/>
    <w:uiPriority w:val="39"/>
    <w:unhideWhenUsed/>
    <w:rsid w:val="00EC4FD6"/>
    <w:pPr>
      <w:tabs>
        <w:tab w:val="right" w:leader="dot" w:pos="8777"/>
      </w:tabs>
      <w:spacing w:before="120" w:after="120"/>
    </w:pPr>
    <w:rPr>
      <w:b/>
    </w:rPr>
  </w:style>
  <w:style w:type="paragraph" w:styleId="Obsah2">
    <w:name w:val="toc 2"/>
    <w:basedOn w:val="Normln"/>
    <w:next w:val="Normln"/>
    <w:autoRedefine/>
    <w:uiPriority w:val="39"/>
    <w:unhideWhenUsed/>
    <w:rsid w:val="00720AF1"/>
    <w:pPr>
      <w:spacing w:before="120"/>
      <w:ind w:left="238"/>
    </w:pPr>
  </w:style>
  <w:style w:type="paragraph" w:styleId="Obsah3">
    <w:name w:val="toc 3"/>
    <w:basedOn w:val="Normln"/>
    <w:next w:val="Normln"/>
    <w:autoRedefine/>
    <w:uiPriority w:val="39"/>
    <w:unhideWhenUsed/>
    <w:rsid w:val="00C53D7A"/>
    <w:pPr>
      <w:spacing w:before="120" w:line="280" w:lineRule="atLeast"/>
      <w:ind w:left="482"/>
    </w:pPr>
  </w:style>
  <w:style w:type="character" w:styleId="Hypertextovodkaz">
    <w:name w:val="Hyperlink"/>
    <w:basedOn w:val="Standardnpsmoodstavce"/>
    <w:uiPriority w:val="99"/>
    <w:unhideWhenUsed/>
    <w:rsid w:val="00555FFE"/>
    <w:rPr>
      <w:rFonts w:ascii="Times New Roman" w:hAnsi="Times New Roman"/>
      <w:color w:val="000000" w:themeColor="text1"/>
      <w:u w:val="single"/>
    </w:rPr>
  </w:style>
  <w:style w:type="paragraph" w:customStyle="1" w:styleId="DividerheadingNadpisysti">
    <w:name w:val="Divider heading/Nadpisy části"/>
    <w:next w:val="Heading1afterdividerNadpis1ponadpisusti"/>
    <w:qFormat/>
    <w:rsid w:val="00980F90"/>
    <w:pPr>
      <w:pageBreakBefore/>
      <w:numPr>
        <w:numId w:val="5"/>
      </w:numPr>
      <w:suppressLineNumbers/>
      <w:suppressAutoHyphens/>
      <w:spacing w:after="3200" w:line="440" w:lineRule="exact"/>
      <w:ind w:left="454" w:hanging="454"/>
      <w:outlineLvl w:val="0"/>
    </w:pPr>
    <w:rPr>
      <w:rFonts w:ascii="Arial" w:eastAsiaTheme="majorEastAsia" w:hAnsi="Arial" w:cstheme="majorBidi"/>
      <w:b/>
      <w:bCs/>
      <w:color w:val="000000" w:themeColor="text1"/>
      <w:sz w:val="32"/>
      <w:szCs w:val="40"/>
    </w:rPr>
  </w:style>
  <w:style w:type="character" w:customStyle="1" w:styleId="HeadingsforintroductionconclusionNadpisyvodazvrChar">
    <w:name w:val="Headings for introduction+conclusion/Nadpisy úvod a závěr Char"/>
    <w:basedOn w:val="OtherheadingsNadpisyostatnChar"/>
    <w:link w:val="HeadingsforintroductionconclusionNadpisyvodazvr"/>
    <w:rsid w:val="00C53D7A"/>
    <w:rPr>
      <w:rFonts w:ascii="Arial" w:hAnsi="Arial" w:cs="Arial"/>
      <w:b/>
      <w:bCs/>
      <w:sz w:val="32"/>
      <w:szCs w:val="28"/>
    </w:rPr>
  </w:style>
  <w:style w:type="paragraph" w:customStyle="1" w:styleId="Heading1afterdividerNadpis1ponadpisusti">
    <w:name w:val="Heading 1 after divider/Nadpis 1 (po nadpisu části)"/>
    <w:basedOn w:val="Nadpis1"/>
    <w:next w:val="FirstparagraphPrvnodstavecprce"/>
    <w:link w:val="Heading1afterdividerNadpis1ponadpisustiChar"/>
    <w:qFormat/>
    <w:rsid w:val="001D18D1"/>
    <w:pPr>
      <w:pageBreakBefore w:val="0"/>
    </w:pPr>
  </w:style>
  <w:style w:type="paragraph" w:styleId="Textpoznpodarou">
    <w:name w:val="footnote text"/>
    <w:basedOn w:val="Normln"/>
    <w:link w:val="TextpoznpodarouChar"/>
    <w:uiPriority w:val="99"/>
    <w:semiHidden/>
    <w:unhideWhenUsed/>
    <w:rsid w:val="00FC6AE0"/>
    <w:pPr>
      <w:tabs>
        <w:tab w:val="left" w:pos="284"/>
      </w:tabs>
      <w:spacing w:line="260" w:lineRule="atLeast"/>
      <w:ind w:left="113" w:hanging="113"/>
    </w:pPr>
    <w:rPr>
      <w:sz w:val="20"/>
      <w:szCs w:val="20"/>
    </w:rPr>
  </w:style>
  <w:style w:type="character" w:customStyle="1" w:styleId="Heading1afterdividerNadpis1ponadpisustiChar">
    <w:name w:val="Heading 1 after divider/Nadpis 1 (po nadpisu části) Char"/>
    <w:basedOn w:val="Nadpis1Char"/>
    <w:link w:val="Heading1afterdividerNadpis1ponadpisusti"/>
    <w:rsid w:val="001D18D1"/>
    <w:rPr>
      <w:rFonts w:ascii="Arial" w:eastAsiaTheme="majorEastAsia" w:hAnsi="Arial" w:cstheme="majorBidi"/>
      <w:b/>
      <w:bCs/>
      <w:color w:val="000000" w:themeColor="text1"/>
      <w:sz w:val="32"/>
      <w:szCs w:val="40"/>
    </w:rPr>
  </w:style>
  <w:style w:type="character" w:customStyle="1" w:styleId="TextpoznpodarouChar">
    <w:name w:val="Text pozn. pod čarou Char"/>
    <w:basedOn w:val="Standardnpsmoodstavce"/>
    <w:link w:val="Textpoznpodarou"/>
    <w:uiPriority w:val="99"/>
    <w:semiHidden/>
    <w:rsid w:val="00FC6AE0"/>
    <w:rPr>
      <w:rFonts w:ascii="Times New Roman" w:hAnsi="Times New Roman"/>
      <w:sz w:val="20"/>
      <w:szCs w:val="20"/>
    </w:rPr>
  </w:style>
  <w:style w:type="character" w:styleId="Znakapoznpodarou">
    <w:name w:val="footnote reference"/>
    <w:basedOn w:val="Standardnpsmoodstavce"/>
    <w:uiPriority w:val="99"/>
    <w:semiHidden/>
    <w:unhideWhenUsed/>
    <w:rsid w:val="00B22702"/>
    <w:rPr>
      <w:b/>
      <w:spacing w:val="60"/>
      <w:vertAlign w:val="superscript"/>
    </w:rPr>
  </w:style>
  <w:style w:type="paragraph" w:customStyle="1" w:styleId="BibliographyalphabeticallistPouitzdrojeabecednseznam">
    <w:name w:val="Bibliography (alphabetical list)/Použité zdroje (abecední seznam)"/>
    <w:basedOn w:val="FirstparagraphPrvnodstavecprce"/>
    <w:qFormat/>
    <w:rsid w:val="007E5DFC"/>
    <w:pPr>
      <w:spacing w:line="280" w:lineRule="atLeast"/>
      <w:ind w:left="454" w:hanging="454"/>
      <w:jc w:val="left"/>
    </w:pPr>
    <w:rPr>
      <w:color w:val="000000"/>
      <w:sz w:val="22"/>
    </w:rPr>
  </w:style>
  <w:style w:type="character" w:customStyle="1" w:styleId="Nevyeenzmnka1">
    <w:name w:val="Nevyřešená zmínka1"/>
    <w:basedOn w:val="Standardnpsmoodstavce"/>
    <w:uiPriority w:val="99"/>
    <w:semiHidden/>
    <w:unhideWhenUsed/>
    <w:rsid w:val="00F94147"/>
    <w:rPr>
      <w:color w:val="605E5C"/>
      <w:shd w:val="clear" w:color="auto" w:fill="E1DFDD"/>
    </w:rPr>
  </w:style>
  <w:style w:type="paragraph" w:customStyle="1" w:styleId="BibliographynumberedlistPouitzdrojeslovanseznam">
    <w:name w:val="Bibliography (numbered list)/Použité zdroje (číslovaný seznam)"/>
    <w:basedOn w:val="BibliographyalphabeticallistPouitzdrojeabecednseznam"/>
    <w:qFormat/>
    <w:rsid w:val="00C31612"/>
    <w:pPr>
      <w:numPr>
        <w:numId w:val="16"/>
      </w:numPr>
      <w:ind w:left="454" w:hanging="454"/>
    </w:pPr>
  </w:style>
  <w:style w:type="paragraph" w:customStyle="1" w:styleId="SourcecodeZdrojovkd">
    <w:name w:val="Source code/Zdrojový kód"/>
    <w:qFormat/>
    <w:rsid w:val="004B6DCA"/>
    <w:pPr>
      <w:suppressAutoHyphens/>
      <w:spacing w:before="120" w:after="120" w:line="260" w:lineRule="atLeast"/>
      <w:ind w:left="624" w:hanging="170"/>
      <w:contextualSpacing/>
    </w:pPr>
    <w:rPr>
      <w:rFonts w:ascii="Courier New" w:eastAsia="Times New Roman" w:hAnsi="Courier New" w:cs="Times New Roman"/>
      <w:color w:val="000000" w:themeColor="text1"/>
      <w:kern w:val="0"/>
      <w:sz w:val="20"/>
      <w:szCs w:val="24"/>
      <w14:ligatures w14:val="none"/>
    </w:rPr>
  </w:style>
  <w:style w:type="paragraph" w:styleId="slovanseznam">
    <w:name w:val="List Number"/>
    <w:aliases w:val="Numbered list/Číslovaný seznam"/>
    <w:basedOn w:val="Normln"/>
    <w:uiPriority w:val="99"/>
    <w:unhideWhenUsed/>
    <w:qFormat/>
    <w:rsid w:val="002071F8"/>
    <w:pPr>
      <w:numPr>
        <w:numId w:val="34"/>
      </w:numPr>
      <w:tabs>
        <w:tab w:val="num" w:pos="454"/>
      </w:tabs>
      <w:spacing w:before="120" w:after="120" w:line="300" w:lineRule="atLeast"/>
      <w:ind w:left="454" w:hanging="454"/>
      <w:contextualSpacing/>
      <w:jc w:val="both"/>
    </w:pPr>
  </w:style>
  <w:style w:type="paragraph" w:styleId="slovanseznam2">
    <w:name w:val="List Number 2"/>
    <w:basedOn w:val="Normln"/>
    <w:uiPriority w:val="99"/>
    <w:unhideWhenUsed/>
    <w:rsid w:val="005353D0"/>
    <w:pPr>
      <w:spacing w:before="120" w:after="120" w:line="300" w:lineRule="atLeast"/>
      <w:contextualSpacing/>
    </w:pPr>
  </w:style>
  <w:style w:type="paragraph" w:styleId="slovanseznam3">
    <w:name w:val="List Number 3"/>
    <w:basedOn w:val="Normln"/>
    <w:uiPriority w:val="99"/>
    <w:unhideWhenUsed/>
    <w:rsid w:val="0045147F"/>
    <w:pPr>
      <w:spacing w:before="120" w:after="120" w:line="300" w:lineRule="atLeast"/>
      <w:contextualSpacing/>
    </w:pPr>
  </w:style>
  <w:style w:type="paragraph" w:styleId="slovanseznam4">
    <w:name w:val="List Number 4"/>
    <w:basedOn w:val="Normln"/>
    <w:uiPriority w:val="99"/>
    <w:unhideWhenUsed/>
    <w:rsid w:val="0045147F"/>
    <w:pPr>
      <w:numPr>
        <w:numId w:val="22"/>
      </w:numPr>
      <w:spacing w:before="120" w:after="120" w:line="300" w:lineRule="atLeast"/>
      <w:ind w:left="1305" w:hanging="454"/>
      <w:contextualSpacing/>
    </w:pPr>
  </w:style>
  <w:style w:type="paragraph" w:styleId="slovanseznam5">
    <w:name w:val="List Number 5"/>
    <w:basedOn w:val="Normln"/>
    <w:uiPriority w:val="99"/>
    <w:unhideWhenUsed/>
    <w:rsid w:val="0045147F"/>
    <w:pPr>
      <w:numPr>
        <w:numId w:val="23"/>
      </w:numPr>
      <w:spacing w:before="120" w:after="120" w:line="300" w:lineRule="atLeast"/>
      <w:ind w:left="1588" w:hanging="454"/>
      <w:contextualSpacing/>
    </w:pPr>
  </w:style>
  <w:style w:type="paragraph" w:styleId="Seznamsodrkami">
    <w:name w:val="List Bullet"/>
    <w:aliases w:val="Bulleted list"/>
    <w:basedOn w:val="Normln"/>
    <w:uiPriority w:val="99"/>
    <w:unhideWhenUsed/>
    <w:qFormat/>
    <w:rsid w:val="002071F8"/>
    <w:pPr>
      <w:numPr>
        <w:numId w:val="11"/>
      </w:numPr>
      <w:tabs>
        <w:tab w:val="clear" w:pos="360"/>
        <w:tab w:val="left" w:pos="454"/>
        <w:tab w:val="left" w:pos="907"/>
        <w:tab w:val="left" w:pos="1361"/>
        <w:tab w:val="left" w:pos="1814"/>
        <w:tab w:val="left" w:pos="2268"/>
      </w:tabs>
      <w:spacing w:before="120" w:after="120" w:line="300" w:lineRule="atLeast"/>
      <w:ind w:left="454" w:hanging="454"/>
      <w:contextualSpacing/>
      <w:jc w:val="both"/>
    </w:pPr>
  </w:style>
  <w:style w:type="paragraph" w:styleId="Seznamsodrkami2">
    <w:name w:val="List Bullet 2"/>
    <w:aliases w:val="Bulleted list 2"/>
    <w:basedOn w:val="Normln"/>
    <w:uiPriority w:val="99"/>
    <w:unhideWhenUsed/>
    <w:rsid w:val="0045147F"/>
    <w:pPr>
      <w:numPr>
        <w:numId w:val="12"/>
      </w:numPr>
      <w:spacing w:before="120" w:after="120" w:line="300" w:lineRule="atLeast"/>
      <w:ind w:left="738" w:hanging="454"/>
      <w:contextualSpacing/>
    </w:pPr>
  </w:style>
  <w:style w:type="paragraph" w:styleId="Seznamsodrkami3">
    <w:name w:val="List Bullet 3"/>
    <w:aliases w:val="Bulleted list 3"/>
    <w:basedOn w:val="Normln"/>
    <w:uiPriority w:val="99"/>
    <w:unhideWhenUsed/>
    <w:rsid w:val="0045147F"/>
    <w:pPr>
      <w:numPr>
        <w:numId w:val="13"/>
      </w:numPr>
      <w:spacing w:before="120" w:after="120" w:line="300" w:lineRule="atLeast"/>
      <w:ind w:left="1021" w:hanging="454"/>
      <w:contextualSpacing/>
    </w:pPr>
  </w:style>
  <w:style w:type="paragraph" w:styleId="Seznamsodrkami4">
    <w:name w:val="List Bullet 4"/>
    <w:aliases w:val="Bulleted list 4"/>
    <w:basedOn w:val="Normln"/>
    <w:uiPriority w:val="99"/>
    <w:unhideWhenUsed/>
    <w:rsid w:val="0045147F"/>
    <w:pPr>
      <w:numPr>
        <w:numId w:val="14"/>
      </w:numPr>
      <w:spacing w:before="120" w:after="120" w:line="300" w:lineRule="atLeast"/>
      <w:ind w:left="1305" w:hanging="454"/>
      <w:contextualSpacing/>
    </w:pPr>
  </w:style>
  <w:style w:type="paragraph" w:styleId="Seznamsodrkami5">
    <w:name w:val="List Bullet 5"/>
    <w:aliases w:val="Bulleted list 5"/>
    <w:basedOn w:val="Normln"/>
    <w:uiPriority w:val="99"/>
    <w:unhideWhenUsed/>
    <w:rsid w:val="0045147F"/>
    <w:pPr>
      <w:numPr>
        <w:numId w:val="15"/>
      </w:numPr>
      <w:spacing w:before="120" w:after="120" w:line="300" w:lineRule="atLeast"/>
      <w:ind w:left="1588" w:hanging="454"/>
      <w:contextualSpacing/>
    </w:pPr>
  </w:style>
  <w:style w:type="paragraph" w:customStyle="1" w:styleId="FigureObrzek">
    <w:name w:val="Figure/Obrázek"/>
    <w:basedOn w:val="Normln"/>
    <w:qFormat/>
    <w:rsid w:val="00B7310E"/>
    <w:pPr>
      <w:keepNext/>
      <w:spacing w:before="240" w:line="300" w:lineRule="atLeast"/>
      <w:jc w:val="center"/>
    </w:pPr>
    <w:rPr>
      <w:rFonts w:eastAsia="Times New Roman" w:cs="Times New Roman"/>
      <w:kern w:val="0"/>
      <w:szCs w:val="24"/>
      <w:lang w:eastAsia="cs-CZ"/>
      <w14:ligatures w14:val="none"/>
    </w:rPr>
  </w:style>
  <w:style w:type="paragraph" w:styleId="Titulek">
    <w:name w:val="caption"/>
    <w:aliases w:val="Caption"/>
    <w:basedOn w:val="Normln"/>
    <w:next w:val="FirstparagraphPrvnodstavecprce"/>
    <w:uiPriority w:val="35"/>
    <w:qFormat/>
    <w:rsid w:val="008A5940"/>
    <w:pPr>
      <w:spacing w:before="120" w:after="240" w:line="260" w:lineRule="atLeast"/>
    </w:pPr>
    <w:rPr>
      <w:rFonts w:ascii="Arial" w:eastAsia="Times New Roman" w:hAnsi="Arial" w:cs="Times New Roman"/>
      <w:b/>
      <w:bCs/>
      <w:kern w:val="0"/>
      <w:sz w:val="18"/>
      <w:szCs w:val="20"/>
      <w:lang w:eastAsia="sk-SK"/>
      <w14:ligatures w14:val="none"/>
    </w:rPr>
  </w:style>
  <w:style w:type="paragraph" w:styleId="Textkomente">
    <w:name w:val="annotation text"/>
    <w:basedOn w:val="Normln"/>
    <w:link w:val="TextkomenteChar"/>
    <w:uiPriority w:val="99"/>
    <w:unhideWhenUsed/>
    <w:rsid w:val="005A5B37"/>
    <w:rPr>
      <w:sz w:val="20"/>
      <w:szCs w:val="20"/>
    </w:rPr>
  </w:style>
  <w:style w:type="character" w:customStyle="1" w:styleId="TextkomenteChar">
    <w:name w:val="Text komentáře Char"/>
    <w:basedOn w:val="Standardnpsmoodstavce"/>
    <w:link w:val="Textkomente"/>
    <w:uiPriority w:val="99"/>
    <w:rsid w:val="005A5B37"/>
    <w:rPr>
      <w:rFonts w:ascii="Times New Roman" w:hAnsi="Times New Roman"/>
      <w:sz w:val="20"/>
      <w:szCs w:val="20"/>
    </w:rPr>
  </w:style>
  <w:style w:type="paragraph" w:customStyle="1" w:styleId="TablecaptionTitulektabulky">
    <w:name w:val="Table caption/Titulek tabulky"/>
    <w:basedOn w:val="Titulek"/>
    <w:next w:val="FirstparagraphPrvnodstavecprce"/>
    <w:qFormat/>
    <w:rsid w:val="008A5940"/>
    <w:pPr>
      <w:keepNext/>
      <w:spacing w:before="240" w:after="120"/>
    </w:pPr>
  </w:style>
  <w:style w:type="paragraph" w:customStyle="1" w:styleId="FiguretablesourceZdrojobrzkutabulky">
    <w:name w:val="Figure/table source/Zdroj obrázku/tabulky"/>
    <w:basedOn w:val="Normln"/>
    <w:next w:val="FirstparagraphPrvnodstavecprce"/>
    <w:qFormat/>
    <w:rsid w:val="00E36137"/>
    <w:pPr>
      <w:keepLines/>
      <w:spacing w:after="240" w:line="260" w:lineRule="atLeast"/>
    </w:pPr>
    <w:rPr>
      <w:rFonts w:ascii="Arial" w:eastAsia="Times New Roman" w:hAnsi="Arial" w:cs="Times New Roman"/>
      <w:i/>
      <w:kern w:val="0"/>
      <w:sz w:val="18"/>
      <w:szCs w:val="20"/>
      <w:lang w:eastAsia="sk-SK"/>
      <w14:ligatures w14:val="none"/>
    </w:rPr>
  </w:style>
  <w:style w:type="paragraph" w:styleId="Seznamobrzk">
    <w:name w:val="table of figures"/>
    <w:basedOn w:val="Normln"/>
    <w:next w:val="Normln"/>
    <w:uiPriority w:val="99"/>
    <w:unhideWhenUsed/>
    <w:rsid w:val="00EF7AC2"/>
  </w:style>
  <w:style w:type="paragraph" w:customStyle="1" w:styleId="9556896D55254894825BAA4CFD7290421">
    <w:name w:val="9556896D55254894825BAA4CFD7290421"/>
    <w:rsid w:val="00BF40AD"/>
    <w:pPr>
      <w:spacing w:before="120" w:after="240" w:line="260" w:lineRule="atLeast"/>
      <w:jc w:val="center"/>
    </w:pPr>
    <w:rPr>
      <w:rFonts w:ascii="Times New Roman" w:eastAsia="Times New Roman" w:hAnsi="Times New Roman" w:cs="Times New Roman"/>
      <w:i/>
      <w:kern w:val="0"/>
      <w:sz w:val="20"/>
      <w:szCs w:val="20"/>
      <w:lang w:eastAsia="sk-SK"/>
      <w14:ligatures w14:val="none"/>
    </w:rPr>
  </w:style>
  <w:style w:type="table" w:styleId="Mkatabulky">
    <w:name w:val="Table Grid"/>
    <w:aliases w:val="Tabulka UTB"/>
    <w:basedOn w:val="Normlntabulka"/>
    <w:rsid w:val="00C4448D"/>
    <w:pPr>
      <w:spacing w:after="0" w:line="240" w:lineRule="auto"/>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tcPr>
    </w:tblStylePr>
    <w:tblStylePr w:type="lastRow">
      <w:rPr>
        <w:rFonts w:ascii="Arial" w:hAnsi="Arial"/>
        <w:b/>
        <w:sz w:val="22"/>
      </w:rPr>
      <w:tblPr/>
      <w:tcPr>
        <w:shd w:val="clear" w:color="auto" w:fill="D9D9D9" w:themeFill="background1" w:themeFillShade="D9"/>
      </w:tcPr>
    </w:tblStylePr>
  </w:style>
  <w:style w:type="table" w:styleId="Svtltabulkasmkou1">
    <w:name w:val="Grid Table 1 Light"/>
    <w:basedOn w:val="Normlntabulka"/>
    <w:uiPriority w:val="46"/>
    <w:rsid w:val="00BF40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mkatabulky">
    <w:name w:val="Grid Table Light"/>
    <w:basedOn w:val="Normlntabulka"/>
    <w:uiPriority w:val="40"/>
    <w:rsid w:val="00D20C85"/>
    <w:pPr>
      <w:spacing w:after="0" w:line="240" w:lineRule="auto"/>
    </w:pPr>
    <w:tblPr/>
    <w:tcPr>
      <w:shd w:val="clear" w:color="auto" w:fill="auto"/>
    </w:tcPr>
  </w:style>
  <w:style w:type="table" w:customStyle="1" w:styleId="Tabulkarovnice">
    <w:name w:val="Tabulka rovnice"/>
    <w:basedOn w:val="Normlntabulka"/>
    <w:uiPriority w:val="99"/>
    <w:rsid w:val="00D20C85"/>
    <w:pPr>
      <w:spacing w:after="0" w:line="240" w:lineRule="auto"/>
    </w:pPr>
    <w:rPr>
      <w:rFonts w:ascii="Cambria Math" w:hAnsi="Cambria Math"/>
      <w:sz w:val="24"/>
    </w:rPr>
    <w:tblPr/>
  </w:style>
  <w:style w:type="paragraph" w:customStyle="1" w:styleId="FigurecaptionwithsourceTitulekobrzkusezdrojem">
    <w:name w:val="Figure caption with source/Titulek obrázku (se zdrojem)"/>
    <w:basedOn w:val="Titulek"/>
    <w:next w:val="FiguretablesourceZdrojobrzkutabulky"/>
    <w:qFormat/>
    <w:rsid w:val="008A5940"/>
    <w:pPr>
      <w:keepNext/>
      <w:spacing w:after="0"/>
    </w:pPr>
  </w:style>
  <w:style w:type="paragraph" w:customStyle="1" w:styleId="QuotebeginningCittzatekvceodstavc">
    <w:name w:val="Quote beginning/Citát (začátek více odstavců)"/>
    <w:basedOn w:val="Citt"/>
    <w:next w:val="QuotecontinueCittpokraovnvceodstavc"/>
    <w:qFormat/>
    <w:rsid w:val="009F08DC"/>
    <w:pPr>
      <w:spacing w:after="0"/>
    </w:pPr>
  </w:style>
  <w:style w:type="paragraph" w:customStyle="1" w:styleId="QuoteendCittkonecvceodstavc">
    <w:name w:val="Quote end/Citát (konec více odstavců)"/>
    <w:basedOn w:val="QuotebeginningCittzatekvceodstavc"/>
    <w:next w:val="FirstparagraphPrvnodstavecprce"/>
    <w:qFormat/>
    <w:rsid w:val="004A0A30"/>
    <w:pPr>
      <w:spacing w:before="0" w:after="240"/>
    </w:pPr>
  </w:style>
  <w:style w:type="paragraph" w:customStyle="1" w:styleId="QuotecontinueCittpokraovnvceodstavc">
    <w:name w:val="Quote continue/Citát (pokračování více odstavců)"/>
    <w:basedOn w:val="Citt"/>
    <w:qFormat/>
    <w:rsid w:val="009A320A"/>
    <w:pPr>
      <w:tabs>
        <w:tab w:val="left" w:pos="794"/>
        <w:tab w:val="left" w:pos="1588"/>
        <w:tab w:val="left" w:pos="2381"/>
        <w:tab w:val="left" w:pos="3175"/>
        <w:tab w:val="left" w:pos="3969"/>
      </w:tabs>
      <w:spacing w:before="0" w:after="0"/>
    </w:pPr>
  </w:style>
  <w:style w:type="paragraph" w:customStyle="1" w:styleId="PoetryPoezie">
    <w:name w:val="Poetry/Poezie"/>
    <w:basedOn w:val="Citt"/>
    <w:qFormat/>
    <w:rsid w:val="004B6DCA"/>
    <w:pPr>
      <w:tabs>
        <w:tab w:val="left" w:pos="794"/>
        <w:tab w:val="left" w:pos="1588"/>
        <w:tab w:val="left" w:pos="2381"/>
        <w:tab w:val="left" w:pos="3175"/>
        <w:tab w:val="left" w:pos="3969"/>
      </w:tabs>
      <w:jc w:val="left"/>
    </w:pPr>
  </w:style>
  <w:style w:type="paragraph" w:customStyle="1" w:styleId="MultilevellistVcerovovseznam">
    <w:name w:val="Multilevel list/Víceúrovňový seznam"/>
    <w:basedOn w:val="slovanseznam"/>
    <w:qFormat/>
    <w:rsid w:val="00E275AB"/>
    <w:pPr>
      <w:numPr>
        <w:numId w:val="7"/>
      </w:numPr>
    </w:pPr>
  </w:style>
  <w:style w:type="table" w:styleId="Prosttabulka1">
    <w:name w:val="Plain Table 1"/>
    <w:basedOn w:val="Normlntabulka"/>
    <w:uiPriority w:val="41"/>
    <w:rsid w:val="00CE57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lepagefacultyTitulkafakulta">
    <w:name w:val="Title page: faculty/Titulka: fakulta"/>
    <w:basedOn w:val="TitlepageinfoTitulkainfoprce"/>
    <w:link w:val="TitlepagefacultyTitulkafakultaChar"/>
    <w:qFormat/>
    <w:rsid w:val="00A03478"/>
    <w:rPr>
      <w:b w:val="0"/>
      <w:sz w:val="22"/>
      <w:szCs w:val="26"/>
    </w:rPr>
  </w:style>
  <w:style w:type="paragraph" w:customStyle="1" w:styleId="TitlepageuniversityTitulkauniverzita">
    <w:name w:val="Title page: university/Titulka: univerzita"/>
    <w:basedOn w:val="TitlepageauthorTitulkaautor"/>
    <w:link w:val="TitlepageuniversityTitulkauniverzitaChar"/>
    <w:qFormat/>
    <w:rsid w:val="008509D6"/>
    <w:pPr>
      <w:spacing w:after="200"/>
    </w:pPr>
    <w:rPr>
      <w:b/>
      <w:sz w:val="26"/>
      <w:szCs w:val="28"/>
    </w:rPr>
  </w:style>
  <w:style w:type="character" w:customStyle="1" w:styleId="TitlepageinfoTitulkainfoprceChar">
    <w:name w:val="Title page: info/Titulka: info práce Char"/>
    <w:basedOn w:val="Standardnpsmoodstavce"/>
    <w:link w:val="TitlepageinfoTitulkainfoprce"/>
    <w:rsid w:val="00A03478"/>
    <w:rPr>
      <w:rFonts w:ascii="Arial" w:hAnsi="Arial" w:cs="Arial"/>
      <w:b/>
      <w:bCs/>
      <w:sz w:val="30"/>
      <w:szCs w:val="32"/>
    </w:rPr>
  </w:style>
  <w:style w:type="character" w:customStyle="1" w:styleId="TitlepagefacultyTitulkafakultaChar">
    <w:name w:val="Title page: faculty/Titulka: fakulta Char"/>
    <w:basedOn w:val="TitlepageinfoTitulkainfoprceChar"/>
    <w:link w:val="TitlepagefacultyTitulkafakulta"/>
    <w:rsid w:val="00A03478"/>
    <w:rPr>
      <w:rFonts w:ascii="Arial" w:hAnsi="Arial" w:cs="Arial"/>
      <w:b w:val="0"/>
      <w:bCs/>
      <w:sz w:val="30"/>
      <w:szCs w:val="26"/>
    </w:rPr>
  </w:style>
  <w:style w:type="character" w:customStyle="1" w:styleId="TitlepageauthorTitulkaautorChar">
    <w:name w:val="Title page: author/Titulka: autor Char"/>
    <w:basedOn w:val="Standardnpsmoodstavce"/>
    <w:link w:val="TitlepageauthorTitulkaautor"/>
    <w:rsid w:val="007E4637"/>
    <w:rPr>
      <w:rFonts w:ascii="Arial" w:hAnsi="Arial" w:cs="Arial"/>
      <w:sz w:val="34"/>
      <w:szCs w:val="36"/>
    </w:rPr>
  </w:style>
  <w:style w:type="character" w:customStyle="1" w:styleId="TitlepageuniversityTitulkauniverzitaChar">
    <w:name w:val="Title page: university/Titulka: univerzita Char"/>
    <w:basedOn w:val="TitlepageauthorTitulkaautorChar"/>
    <w:link w:val="TitlepageuniversityTitulkauniverzita"/>
    <w:rsid w:val="008509D6"/>
    <w:rPr>
      <w:rFonts w:ascii="Arial" w:hAnsi="Arial" w:cs="Arial"/>
      <w:b/>
      <w:sz w:val="26"/>
      <w:szCs w:val="28"/>
    </w:rPr>
  </w:style>
  <w:style w:type="character" w:customStyle="1" w:styleId="Nevyeenzmnka2">
    <w:name w:val="Nevyřešená zmínka2"/>
    <w:basedOn w:val="Standardnpsmoodstavce"/>
    <w:uiPriority w:val="99"/>
    <w:semiHidden/>
    <w:unhideWhenUsed/>
    <w:rsid w:val="003A1022"/>
    <w:rPr>
      <w:color w:val="605E5C"/>
      <w:shd w:val="clear" w:color="auto" w:fill="E1DFDD"/>
    </w:rPr>
  </w:style>
  <w:style w:type="character" w:styleId="slodku">
    <w:name w:val="line number"/>
    <w:basedOn w:val="Standardnpsmoodstavce"/>
    <w:uiPriority w:val="99"/>
    <w:semiHidden/>
    <w:unhideWhenUsed/>
    <w:rsid w:val="00CA66FC"/>
    <w:rPr>
      <w:rFonts w:ascii="Courier New" w:hAnsi="Courier New"/>
      <w:b w:val="0"/>
      <w:i w:val="0"/>
    </w:rPr>
  </w:style>
  <w:style w:type="paragraph" w:customStyle="1" w:styleId="LinguisticsnumberedexamplesPkladyvlingvisticeslovn">
    <w:name w:val="Linguistics numbered examples/Příklady v lingvistice (číslování)"/>
    <w:basedOn w:val="NextparagraphsDalodstavceprce"/>
    <w:qFormat/>
    <w:rsid w:val="002E0E8C"/>
    <w:pPr>
      <w:keepLines/>
      <w:numPr>
        <w:numId w:val="36"/>
      </w:numPr>
      <w:spacing w:before="120" w:after="120"/>
      <w:ind w:left="454" w:hanging="454"/>
      <w:contextualSpacing/>
    </w:pPr>
  </w:style>
  <w:style w:type="paragraph" w:customStyle="1" w:styleId="LinguisticsexamplesPkladyvlingvistice">
    <w:name w:val="Linguistics examples/Příklady v lingvistice"/>
    <w:basedOn w:val="NextparagraphsDalodstavceprce"/>
    <w:qFormat/>
    <w:rsid w:val="00F27113"/>
    <w:pPr>
      <w:spacing w:before="120" w:after="120"/>
      <w:contextualSpacing/>
    </w:pPr>
  </w:style>
  <w:style w:type="paragraph" w:customStyle="1" w:styleId="CaptionsourcecodeTitulekzdrojovkd">
    <w:name w:val="Caption source code/Titulek zdrojový kód"/>
    <w:basedOn w:val="Titulek"/>
    <w:next w:val="NextparagraphsDalodstavceprce"/>
    <w:qFormat/>
    <w:rsid w:val="00BC0110"/>
    <w:pPr>
      <w:spacing w:before="240"/>
    </w:pPr>
  </w:style>
  <w:style w:type="paragraph" w:customStyle="1" w:styleId="Appendix1Ploha1">
    <w:name w:val="Appendix 1/Příloha 1"/>
    <w:basedOn w:val="ListsheadingsNadpisyseznamy"/>
    <w:next w:val="OthertextsTextyostatn"/>
    <w:link w:val="Appendix1Ploha1Char"/>
    <w:uiPriority w:val="49"/>
    <w:qFormat/>
    <w:rsid w:val="002436EA"/>
    <w:pPr>
      <w:numPr>
        <w:numId w:val="37"/>
      </w:numPr>
      <w:suppressLineNumbers w:val="0"/>
      <w:outlineLvl w:val="9"/>
    </w:pPr>
    <w:rPr>
      <w:rFonts w:eastAsia="Times New Roman"/>
      <w:bCs w:val="0"/>
      <w:kern w:val="0"/>
      <w:szCs w:val="40"/>
      <w:lang w:eastAsia="cs-CZ"/>
      <w14:ligatures w14:val="none"/>
    </w:rPr>
  </w:style>
  <w:style w:type="paragraph" w:customStyle="1" w:styleId="Appendix2Ploha2">
    <w:name w:val="Appendix 2/Příloha 2"/>
    <w:basedOn w:val="ListsheadingsNadpisyseznamy"/>
    <w:next w:val="OthertextsTextyostatn"/>
    <w:uiPriority w:val="50"/>
    <w:qFormat/>
    <w:rsid w:val="002436EA"/>
    <w:pPr>
      <w:numPr>
        <w:ilvl w:val="1"/>
        <w:numId w:val="37"/>
      </w:numPr>
      <w:suppressLineNumbers w:val="0"/>
      <w:spacing w:before="460" w:after="300" w:line="360" w:lineRule="exact"/>
      <w:outlineLvl w:val="1"/>
    </w:pPr>
    <w:rPr>
      <w:rFonts w:eastAsia="Times New Roman"/>
      <w:bCs w:val="0"/>
      <w:kern w:val="0"/>
      <w:sz w:val="28"/>
      <w:lang w:eastAsia="cs-CZ"/>
      <w14:ligatures w14:val="none"/>
    </w:rPr>
  </w:style>
  <w:style w:type="character" w:customStyle="1" w:styleId="Appendix1Ploha1Char">
    <w:name w:val="Appendix 1/Příloha 1 Char"/>
    <w:basedOn w:val="Standardnpsmoodstavce"/>
    <w:link w:val="Appendix1Ploha1"/>
    <w:uiPriority w:val="49"/>
    <w:rsid w:val="00EC4FD6"/>
    <w:rPr>
      <w:rFonts w:ascii="Arial" w:eastAsia="Times New Roman" w:hAnsi="Arial" w:cs="Arial"/>
      <w:b/>
      <w:kern w:val="0"/>
      <w:sz w:val="32"/>
      <w:szCs w:val="40"/>
      <w:lang w:eastAsia="cs-CZ"/>
      <w14:ligatures w14:val="none"/>
    </w:rPr>
  </w:style>
  <w:style w:type="numbering" w:customStyle="1" w:styleId="slovnploh">
    <w:name w:val="Číslování příloh"/>
    <w:uiPriority w:val="99"/>
    <w:rsid w:val="002436EA"/>
    <w:pPr>
      <w:numPr>
        <w:numId w:val="37"/>
      </w:numPr>
    </w:pPr>
  </w:style>
  <w:style w:type="paragraph" w:styleId="Obsah6">
    <w:name w:val="toc 6"/>
    <w:basedOn w:val="Normln"/>
    <w:next w:val="Normln"/>
    <w:autoRedefine/>
    <w:uiPriority w:val="39"/>
    <w:semiHidden/>
    <w:unhideWhenUsed/>
    <w:rsid w:val="008C755A"/>
    <w:pPr>
      <w:spacing w:after="100"/>
      <w:ind w:left="1200"/>
    </w:pPr>
  </w:style>
  <w:style w:type="paragraph" w:styleId="Obsah9">
    <w:name w:val="toc 9"/>
    <w:basedOn w:val="Normln"/>
    <w:next w:val="Normln"/>
    <w:autoRedefine/>
    <w:uiPriority w:val="39"/>
    <w:unhideWhenUsed/>
    <w:rsid w:val="00A441F4"/>
    <w:pPr>
      <w:tabs>
        <w:tab w:val="left" w:pos="1134"/>
        <w:tab w:val="left" w:pos="1680"/>
        <w:tab w:val="right" w:leader="dot" w:pos="8777"/>
      </w:tabs>
      <w:spacing w:after="100"/>
    </w:pPr>
  </w:style>
  <w:style w:type="paragraph" w:customStyle="1" w:styleId="QuoteUSP-FHSCittUP-FHS">
    <w:name w:val="Quote (USP-FHS)/Citát (UŠP-FHS)"/>
    <w:basedOn w:val="Citt"/>
    <w:next w:val="FirstparagraphPrvnodstavecprce"/>
    <w:qFormat/>
    <w:rsid w:val="007E5DFC"/>
    <w:rPr>
      <w:sz w:val="20"/>
    </w:rPr>
  </w:style>
  <w:style w:type="paragraph" w:styleId="Obsah4">
    <w:name w:val="toc 4"/>
    <w:basedOn w:val="Normln"/>
    <w:next w:val="Normln"/>
    <w:autoRedefine/>
    <w:uiPriority w:val="39"/>
    <w:unhideWhenUsed/>
    <w:rsid w:val="008A2573"/>
    <w:pPr>
      <w:spacing w:after="100"/>
      <w:ind w:left="720"/>
    </w:pPr>
  </w:style>
  <w:style w:type="paragraph" w:styleId="Obsah5">
    <w:name w:val="toc 5"/>
    <w:basedOn w:val="Normln"/>
    <w:next w:val="Normln"/>
    <w:autoRedefine/>
    <w:uiPriority w:val="39"/>
    <w:unhideWhenUsed/>
    <w:rsid w:val="008A2573"/>
    <w:pPr>
      <w:spacing w:after="100"/>
      <w:ind w:left="960"/>
    </w:pPr>
  </w:style>
  <w:style w:type="paragraph" w:customStyle="1" w:styleId="ZPSeznamzkratek">
    <w:name w:val="ZP: Seznam zkratek"/>
    <w:basedOn w:val="Normln"/>
    <w:rsid w:val="00FB0680"/>
    <w:pPr>
      <w:suppressLineNumbers w:val="0"/>
      <w:tabs>
        <w:tab w:val="left" w:pos="1985"/>
        <w:tab w:val="left" w:pos="2268"/>
      </w:tabs>
      <w:spacing w:after="140" w:line="300" w:lineRule="atLeast"/>
      <w:ind w:left="2268" w:hanging="2268"/>
      <w:jc w:val="both"/>
    </w:pPr>
    <w:rPr>
      <w:rFonts w:ascii="Cambria" w:eastAsia="Times New Roman" w:hAnsi="Cambria" w:cs="Times New Roman"/>
      <w:kern w:val="0"/>
      <w:szCs w:val="24"/>
      <w:lang w:eastAsia="cs-CZ"/>
      <w14:ligatures w14:val="none"/>
    </w:rPr>
  </w:style>
  <w:style w:type="paragraph" w:customStyle="1" w:styleId="ZPSeznamploh">
    <w:name w:val="ZP: Seznam příloh"/>
    <w:basedOn w:val="ZPSeznamzkratek"/>
    <w:rsid w:val="00FB0680"/>
    <w:pPr>
      <w:tabs>
        <w:tab w:val="clear" w:pos="1985"/>
        <w:tab w:val="clear" w:pos="2268"/>
        <w:tab w:val="left" w:pos="1134"/>
        <w:tab w:val="right" w:pos="8505"/>
      </w:tabs>
      <w:ind w:left="1134" w:hanging="1134"/>
    </w:pPr>
  </w:style>
  <w:style w:type="paragraph" w:customStyle="1" w:styleId="ListofappendicesSeznamploh">
    <w:name w:val="List of appendices/Seznam příloh"/>
    <w:basedOn w:val="ListofabbreviationsSeznamzkratek"/>
    <w:qFormat/>
    <w:rsid w:val="00FB0680"/>
    <w:pPr>
      <w:tabs>
        <w:tab w:val="right" w:pos="8787"/>
      </w:tabs>
    </w:pPr>
  </w:style>
  <w:style w:type="paragraph" w:customStyle="1" w:styleId="AlphabeticallistAbecednseznam">
    <w:name w:val="Alphabetical list/Abecední seznam"/>
    <w:basedOn w:val="slovanseznam"/>
    <w:qFormat/>
    <w:rsid w:val="002071F8"/>
    <w:pPr>
      <w:numPr>
        <w:numId w:val="40"/>
      </w:numPr>
      <w:ind w:left="454" w:hanging="454"/>
    </w:pPr>
  </w:style>
  <w:style w:type="paragraph" w:customStyle="1" w:styleId="SourcecodewithoutlinenumbersZdrojovkdbezseldk">
    <w:name w:val="Source code without line numbers/Zdrojový kód (bez čísel řádků)"/>
    <w:basedOn w:val="SourcecodeZdrojovkd"/>
    <w:qFormat/>
    <w:rsid w:val="00586E7B"/>
    <w:pPr>
      <w:suppressLineNumbers/>
    </w:pPr>
  </w:style>
  <w:style w:type="paragraph" w:styleId="Nadpispoznmky">
    <w:name w:val="Note Heading"/>
    <w:basedOn w:val="Normln"/>
    <w:next w:val="Normln"/>
    <w:link w:val="NadpispoznmkyChar"/>
    <w:uiPriority w:val="99"/>
    <w:unhideWhenUsed/>
    <w:rsid w:val="00812B7E"/>
  </w:style>
  <w:style w:type="character" w:customStyle="1" w:styleId="NadpispoznmkyChar">
    <w:name w:val="Nadpis poznámky Char"/>
    <w:basedOn w:val="Standardnpsmoodstavce"/>
    <w:link w:val="Nadpispoznmky"/>
    <w:uiPriority w:val="99"/>
    <w:rsid w:val="00812B7E"/>
    <w:rPr>
      <w:rFonts w:ascii="Times New Roman" w:hAnsi="Times New Roman"/>
      <w:sz w:val="24"/>
    </w:rPr>
  </w:style>
  <w:style w:type="paragraph" w:customStyle="1" w:styleId="Zdrojobrzkutabulky">
    <w:name w:val="Zdroj obrázku/tabulky"/>
    <w:basedOn w:val="Normln"/>
    <w:next w:val="Normln"/>
    <w:qFormat/>
    <w:rsid w:val="00A05EE2"/>
    <w:pPr>
      <w:keepLines/>
      <w:spacing w:after="240" w:line="260" w:lineRule="atLeast"/>
    </w:pPr>
    <w:rPr>
      <w:rFonts w:ascii="Arial" w:eastAsia="Times New Roman" w:hAnsi="Arial" w:cs="Times New Roman"/>
      <w:i/>
      <w:kern w:val="0"/>
      <w:sz w:val="18"/>
      <w:szCs w:val="20"/>
      <w:lang w:eastAsia="sk-SK"/>
      <w14:ligatures w14:val="none"/>
    </w:rPr>
  </w:style>
  <w:style w:type="paragraph" w:customStyle="1" w:styleId="Titulekobrzkusezdrojem">
    <w:name w:val="Titulek obrázku (se zdrojem)"/>
    <w:basedOn w:val="Titulek"/>
    <w:next w:val="Zdrojobrzkutabulky"/>
    <w:qFormat/>
    <w:rsid w:val="00A05EE2"/>
    <w:pPr>
      <w:keepNext/>
      <w:spacing w:after="0"/>
    </w:pPr>
  </w:style>
  <w:style w:type="paragraph" w:customStyle="1" w:styleId="Prvnodstavecprce">
    <w:name w:val="První odstavec práce"/>
    <w:basedOn w:val="Normln"/>
    <w:next w:val="Normln"/>
    <w:link w:val="PrvnodstavecprceChar"/>
    <w:uiPriority w:val="9"/>
    <w:qFormat/>
    <w:rsid w:val="00925284"/>
    <w:pPr>
      <w:spacing w:line="300" w:lineRule="atLeast"/>
      <w:jc w:val="both"/>
    </w:pPr>
    <w:rPr>
      <w:rFonts w:eastAsia="Times New Roman" w:cs="Times New Roman"/>
      <w:color w:val="000000" w:themeColor="text1"/>
      <w:kern w:val="0"/>
      <w:szCs w:val="24"/>
      <w:lang w:eastAsia="cs-CZ"/>
      <w14:ligatures w14:val="none"/>
    </w:rPr>
  </w:style>
  <w:style w:type="character" w:customStyle="1" w:styleId="PrvnodstavecprceChar">
    <w:name w:val="První odstavec práce Char"/>
    <w:basedOn w:val="Standardnpsmoodstavce"/>
    <w:link w:val="Prvnodstavecprce"/>
    <w:uiPriority w:val="9"/>
    <w:rsid w:val="00925284"/>
    <w:rPr>
      <w:rFonts w:ascii="Times New Roman" w:eastAsia="Times New Roman" w:hAnsi="Times New Roman" w:cs="Times New Roman"/>
      <w:color w:val="000000" w:themeColor="text1"/>
      <w:kern w:val="0"/>
      <w:sz w:val="24"/>
      <w:szCs w:val="24"/>
      <w:lang w:eastAsia="cs-CZ"/>
      <w14:ligatures w14:val="none"/>
    </w:rPr>
  </w:style>
  <w:style w:type="paragraph" w:customStyle="1" w:styleId="EquationRovnice">
    <w:name w:val="Equation/Rovnice"/>
    <w:basedOn w:val="Normln"/>
    <w:next w:val="Prvnodstavecprce"/>
    <w:qFormat/>
    <w:rsid w:val="00925284"/>
    <w:pPr>
      <w:framePr w:hSpace="11340" w:vSpace="240" w:wrap="around" w:vAnchor="text" w:hAnchor="text" w:xAlign="center" w:y="1"/>
      <w:suppressOverlap/>
    </w:pPr>
    <w:rPr>
      <w:rFonts w:ascii="Cambria Math" w:hAnsi="Cambria Math"/>
      <w:i/>
    </w:rPr>
  </w:style>
  <w:style w:type="paragraph" w:customStyle="1" w:styleId="CaptionequationRovnicetitulek">
    <w:name w:val="Caption equation/Rovnice titulek"/>
    <w:basedOn w:val="Titulek"/>
    <w:qFormat/>
    <w:rsid w:val="00925284"/>
    <w:pPr>
      <w:framePr w:hSpace="11340" w:vSpace="240" w:wrap="around" w:vAnchor="text" w:hAnchor="text" w:xAlign="center" w:y="1"/>
      <w:suppressOverlap/>
      <w:jc w:val="right"/>
    </w:pPr>
    <w:rPr>
      <w:b w:val="0"/>
    </w:rPr>
  </w:style>
  <w:style w:type="paragraph" w:customStyle="1" w:styleId="E0EB09CF994D41AC8B4D1B38B697B1D910">
    <w:name w:val="E0EB09CF994D41AC8B4D1B38B697B1D910"/>
    <w:rsid w:val="00C86EE0"/>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lang w:eastAsia="cs-CZ"/>
      <w14:ligatures w14:val="none"/>
    </w:rPr>
  </w:style>
  <w:style w:type="paragraph" w:styleId="Textvysvtlivek">
    <w:name w:val="endnote text"/>
    <w:basedOn w:val="Normln"/>
    <w:link w:val="TextvysvtlivekChar"/>
    <w:uiPriority w:val="99"/>
    <w:semiHidden/>
    <w:unhideWhenUsed/>
    <w:rsid w:val="00980F90"/>
    <w:rPr>
      <w:sz w:val="20"/>
      <w:szCs w:val="20"/>
    </w:rPr>
  </w:style>
  <w:style w:type="character" w:customStyle="1" w:styleId="TextvysvtlivekChar">
    <w:name w:val="Text vysvětlivek Char"/>
    <w:basedOn w:val="Standardnpsmoodstavce"/>
    <w:link w:val="Textvysvtlivek"/>
    <w:uiPriority w:val="99"/>
    <w:semiHidden/>
    <w:rsid w:val="00980F90"/>
    <w:rPr>
      <w:rFonts w:ascii="Times New Roman" w:hAnsi="Times New Roman"/>
      <w:sz w:val="20"/>
      <w:szCs w:val="20"/>
    </w:rPr>
  </w:style>
  <w:style w:type="table" w:customStyle="1" w:styleId="Mkatabulky1">
    <w:name w:val="Mřížka tabulky1"/>
    <w:basedOn w:val="Normlntabulka"/>
    <w:next w:val="Mkatabulky"/>
    <w:rsid w:val="00760C7F"/>
    <w:pPr>
      <w:keepNext/>
      <w:keepLines/>
      <w:suppressAutoHyphens/>
      <w:spacing w:after="0" w:line="280" w:lineRule="atLeast"/>
      <w:jc w:val="center"/>
    </w:pPr>
    <w:rPr>
      <w:rFonts w:ascii="Bookman Old Style" w:eastAsia="Times New Roman" w:hAnsi="Bookman Old Style" w:cs="Times New Roman"/>
      <w:kern w:val="0"/>
      <w:sz w:val="24"/>
      <w:szCs w:val="24"/>
      <w:lang w:eastAsia="cs-CZ"/>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paragraph" w:customStyle="1" w:styleId="5A395E2AEED44EF7B3AB627079B68C861">
    <w:name w:val="5A395E2AEED44EF7B3AB627079B68C861"/>
    <w:rsid w:val="00360F0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sz w:val="24"/>
      <w:szCs w:val="24"/>
      <w:lang w:eastAsia="cs-CZ"/>
      <w14:ligatures w14:val="none"/>
    </w:rPr>
  </w:style>
  <w:style w:type="paragraph" w:customStyle="1" w:styleId="PodnadpisSubtitle">
    <w:name w:val="Podnadpis/Subtitle"/>
    <w:basedOn w:val="Podnadpis"/>
    <w:next w:val="FirstparagraphPrvnodstavecprce"/>
    <w:qFormat/>
    <w:rsid w:val="00401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95538">
      <w:bodyDiv w:val="1"/>
      <w:marLeft w:val="0"/>
      <w:marRight w:val="0"/>
      <w:marTop w:val="0"/>
      <w:marBottom w:val="0"/>
      <w:divBdr>
        <w:top w:val="none" w:sz="0" w:space="0" w:color="auto"/>
        <w:left w:val="none" w:sz="0" w:space="0" w:color="auto"/>
        <w:bottom w:val="none" w:sz="0" w:space="0" w:color="auto"/>
        <w:right w:val="none" w:sz="0" w:space="0" w:color="auto"/>
      </w:divBdr>
    </w:div>
    <w:div w:id="179860782">
      <w:bodyDiv w:val="1"/>
      <w:marLeft w:val="0"/>
      <w:marRight w:val="0"/>
      <w:marTop w:val="0"/>
      <w:marBottom w:val="0"/>
      <w:divBdr>
        <w:top w:val="none" w:sz="0" w:space="0" w:color="auto"/>
        <w:left w:val="none" w:sz="0" w:space="0" w:color="auto"/>
        <w:bottom w:val="none" w:sz="0" w:space="0" w:color="auto"/>
        <w:right w:val="none" w:sz="0" w:space="0" w:color="auto"/>
      </w:divBdr>
    </w:div>
    <w:div w:id="180828027">
      <w:bodyDiv w:val="1"/>
      <w:marLeft w:val="0"/>
      <w:marRight w:val="0"/>
      <w:marTop w:val="0"/>
      <w:marBottom w:val="0"/>
      <w:divBdr>
        <w:top w:val="none" w:sz="0" w:space="0" w:color="auto"/>
        <w:left w:val="none" w:sz="0" w:space="0" w:color="auto"/>
        <w:bottom w:val="none" w:sz="0" w:space="0" w:color="auto"/>
        <w:right w:val="none" w:sz="0" w:space="0" w:color="auto"/>
      </w:divBdr>
    </w:div>
    <w:div w:id="640616800">
      <w:bodyDiv w:val="1"/>
      <w:marLeft w:val="0"/>
      <w:marRight w:val="0"/>
      <w:marTop w:val="0"/>
      <w:marBottom w:val="0"/>
      <w:divBdr>
        <w:top w:val="none" w:sz="0" w:space="0" w:color="auto"/>
        <w:left w:val="none" w:sz="0" w:space="0" w:color="auto"/>
        <w:bottom w:val="none" w:sz="0" w:space="0" w:color="auto"/>
        <w:right w:val="none" w:sz="0" w:space="0" w:color="auto"/>
      </w:divBdr>
    </w:div>
    <w:div w:id="658920212">
      <w:bodyDiv w:val="1"/>
      <w:marLeft w:val="0"/>
      <w:marRight w:val="0"/>
      <w:marTop w:val="0"/>
      <w:marBottom w:val="0"/>
      <w:divBdr>
        <w:top w:val="none" w:sz="0" w:space="0" w:color="auto"/>
        <w:left w:val="none" w:sz="0" w:space="0" w:color="auto"/>
        <w:bottom w:val="none" w:sz="0" w:space="0" w:color="auto"/>
        <w:right w:val="none" w:sz="0" w:space="0" w:color="auto"/>
      </w:divBdr>
    </w:div>
    <w:div w:id="702096568">
      <w:bodyDiv w:val="1"/>
      <w:marLeft w:val="0"/>
      <w:marRight w:val="0"/>
      <w:marTop w:val="0"/>
      <w:marBottom w:val="0"/>
      <w:divBdr>
        <w:top w:val="none" w:sz="0" w:space="0" w:color="auto"/>
        <w:left w:val="none" w:sz="0" w:space="0" w:color="auto"/>
        <w:bottom w:val="none" w:sz="0" w:space="0" w:color="auto"/>
        <w:right w:val="none" w:sz="0" w:space="0" w:color="auto"/>
      </w:divBdr>
    </w:div>
    <w:div w:id="747731159">
      <w:bodyDiv w:val="1"/>
      <w:marLeft w:val="0"/>
      <w:marRight w:val="0"/>
      <w:marTop w:val="0"/>
      <w:marBottom w:val="0"/>
      <w:divBdr>
        <w:top w:val="none" w:sz="0" w:space="0" w:color="auto"/>
        <w:left w:val="none" w:sz="0" w:space="0" w:color="auto"/>
        <w:bottom w:val="none" w:sz="0" w:space="0" w:color="auto"/>
        <w:right w:val="none" w:sz="0" w:space="0" w:color="auto"/>
      </w:divBdr>
    </w:div>
    <w:div w:id="979963383">
      <w:bodyDiv w:val="1"/>
      <w:marLeft w:val="0"/>
      <w:marRight w:val="0"/>
      <w:marTop w:val="0"/>
      <w:marBottom w:val="0"/>
      <w:divBdr>
        <w:top w:val="none" w:sz="0" w:space="0" w:color="auto"/>
        <w:left w:val="none" w:sz="0" w:space="0" w:color="auto"/>
        <w:bottom w:val="none" w:sz="0" w:space="0" w:color="auto"/>
        <w:right w:val="none" w:sz="0" w:space="0" w:color="auto"/>
      </w:divBdr>
    </w:div>
    <w:div w:id="1002394554">
      <w:bodyDiv w:val="1"/>
      <w:marLeft w:val="0"/>
      <w:marRight w:val="0"/>
      <w:marTop w:val="0"/>
      <w:marBottom w:val="0"/>
      <w:divBdr>
        <w:top w:val="none" w:sz="0" w:space="0" w:color="auto"/>
        <w:left w:val="none" w:sz="0" w:space="0" w:color="auto"/>
        <w:bottom w:val="none" w:sz="0" w:space="0" w:color="auto"/>
        <w:right w:val="none" w:sz="0" w:space="0" w:color="auto"/>
      </w:divBdr>
    </w:div>
    <w:div w:id="1181159436">
      <w:bodyDiv w:val="1"/>
      <w:marLeft w:val="0"/>
      <w:marRight w:val="0"/>
      <w:marTop w:val="0"/>
      <w:marBottom w:val="0"/>
      <w:divBdr>
        <w:top w:val="none" w:sz="0" w:space="0" w:color="auto"/>
        <w:left w:val="none" w:sz="0" w:space="0" w:color="auto"/>
        <w:bottom w:val="none" w:sz="0" w:space="0" w:color="auto"/>
        <w:right w:val="none" w:sz="0" w:space="0" w:color="auto"/>
      </w:divBdr>
    </w:div>
    <w:div w:id="1244074215">
      <w:bodyDiv w:val="1"/>
      <w:marLeft w:val="0"/>
      <w:marRight w:val="0"/>
      <w:marTop w:val="0"/>
      <w:marBottom w:val="0"/>
      <w:divBdr>
        <w:top w:val="none" w:sz="0" w:space="0" w:color="auto"/>
        <w:left w:val="none" w:sz="0" w:space="0" w:color="auto"/>
        <w:bottom w:val="none" w:sz="0" w:space="0" w:color="auto"/>
        <w:right w:val="none" w:sz="0" w:space="0" w:color="auto"/>
      </w:divBdr>
    </w:div>
    <w:div w:id="1347825518">
      <w:bodyDiv w:val="1"/>
      <w:marLeft w:val="0"/>
      <w:marRight w:val="0"/>
      <w:marTop w:val="0"/>
      <w:marBottom w:val="0"/>
      <w:divBdr>
        <w:top w:val="none" w:sz="0" w:space="0" w:color="auto"/>
        <w:left w:val="none" w:sz="0" w:space="0" w:color="auto"/>
        <w:bottom w:val="none" w:sz="0" w:space="0" w:color="auto"/>
        <w:right w:val="none" w:sz="0" w:space="0" w:color="auto"/>
      </w:divBdr>
    </w:div>
    <w:div w:id="1385369617">
      <w:bodyDiv w:val="1"/>
      <w:marLeft w:val="0"/>
      <w:marRight w:val="0"/>
      <w:marTop w:val="0"/>
      <w:marBottom w:val="0"/>
      <w:divBdr>
        <w:top w:val="none" w:sz="0" w:space="0" w:color="auto"/>
        <w:left w:val="none" w:sz="0" w:space="0" w:color="auto"/>
        <w:bottom w:val="none" w:sz="0" w:space="0" w:color="auto"/>
        <w:right w:val="none" w:sz="0" w:space="0" w:color="auto"/>
      </w:divBdr>
    </w:div>
    <w:div w:id="1604730043">
      <w:bodyDiv w:val="1"/>
      <w:marLeft w:val="0"/>
      <w:marRight w:val="0"/>
      <w:marTop w:val="0"/>
      <w:marBottom w:val="0"/>
      <w:divBdr>
        <w:top w:val="none" w:sz="0" w:space="0" w:color="auto"/>
        <w:left w:val="none" w:sz="0" w:space="0" w:color="auto"/>
        <w:bottom w:val="none" w:sz="0" w:space="0" w:color="auto"/>
        <w:right w:val="none" w:sz="0" w:space="0" w:color="auto"/>
      </w:divBdr>
    </w:div>
    <w:div w:id="1715353024">
      <w:bodyDiv w:val="1"/>
      <w:marLeft w:val="0"/>
      <w:marRight w:val="0"/>
      <w:marTop w:val="0"/>
      <w:marBottom w:val="0"/>
      <w:divBdr>
        <w:top w:val="none" w:sz="0" w:space="0" w:color="auto"/>
        <w:left w:val="none" w:sz="0" w:space="0" w:color="auto"/>
        <w:bottom w:val="none" w:sz="0" w:space="0" w:color="auto"/>
        <w:right w:val="none" w:sz="0" w:space="0" w:color="auto"/>
      </w:divBdr>
    </w:div>
    <w:div w:id="1730107696">
      <w:bodyDiv w:val="1"/>
      <w:marLeft w:val="0"/>
      <w:marRight w:val="0"/>
      <w:marTop w:val="0"/>
      <w:marBottom w:val="0"/>
      <w:divBdr>
        <w:top w:val="none" w:sz="0" w:space="0" w:color="auto"/>
        <w:left w:val="none" w:sz="0" w:space="0" w:color="auto"/>
        <w:bottom w:val="none" w:sz="0" w:space="0" w:color="auto"/>
        <w:right w:val="none" w:sz="0" w:space="0" w:color="auto"/>
      </w:divBdr>
    </w:div>
    <w:div w:id="1802648821">
      <w:bodyDiv w:val="1"/>
      <w:marLeft w:val="0"/>
      <w:marRight w:val="0"/>
      <w:marTop w:val="0"/>
      <w:marBottom w:val="0"/>
      <w:divBdr>
        <w:top w:val="none" w:sz="0" w:space="0" w:color="auto"/>
        <w:left w:val="none" w:sz="0" w:space="0" w:color="auto"/>
        <w:bottom w:val="none" w:sz="0" w:space="0" w:color="auto"/>
        <w:right w:val="none" w:sz="0" w:space="0" w:color="auto"/>
      </w:divBdr>
    </w:div>
    <w:div w:id="1852841336">
      <w:bodyDiv w:val="1"/>
      <w:marLeft w:val="0"/>
      <w:marRight w:val="0"/>
      <w:marTop w:val="0"/>
      <w:marBottom w:val="0"/>
      <w:divBdr>
        <w:top w:val="none" w:sz="0" w:space="0" w:color="auto"/>
        <w:left w:val="none" w:sz="0" w:space="0" w:color="auto"/>
        <w:bottom w:val="none" w:sz="0" w:space="0" w:color="auto"/>
        <w:right w:val="none" w:sz="0" w:space="0" w:color="auto"/>
      </w:divBdr>
    </w:div>
    <w:div w:id="2048918398">
      <w:bodyDiv w:val="1"/>
      <w:marLeft w:val="0"/>
      <w:marRight w:val="0"/>
      <w:marTop w:val="0"/>
      <w:marBottom w:val="0"/>
      <w:divBdr>
        <w:top w:val="none" w:sz="0" w:space="0" w:color="auto"/>
        <w:left w:val="none" w:sz="0" w:space="0" w:color="auto"/>
        <w:bottom w:val="none" w:sz="0" w:space="0" w:color="auto"/>
        <w:right w:val="none" w:sz="0" w:space="0" w:color="auto"/>
      </w:divBdr>
    </w:div>
    <w:div w:id="2071298028">
      <w:bodyDiv w:val="1"/>
      <w:marLeft w:val="0"/>
      <w:marRight w:val="0"/>
      <w:marTop w:val="0"/>
      <w:marBottom w:val="0"/>
      <w:divBdr>
        <w:top w:val="none" w:sz="0" w:space="0" w:color="auto"/>
        <w:left w:val="none" w:sz="0" w:space="0" w:color="auto"/>
        <w:bottom w:val="none" w:sz="0" w:space="0" w:color="auto"/>
        <w:right w:val="none" w:sz="0" w:space="0" w:color="auto"/>
      </w:divBdr>
    </w:div>
    <w:div w:id="2097092497">
      <w:bodyDiv w:val="1"/>
      <w:marLeft w:val="0"/>
      <w:marRight w:val="0"/>
      <w:marTop w:val="0"/>
      <w:marBottom w:val="0"/>
      <w:divBdr>
        <w:top w:val="none" w:sz="0" w:space="0" w:color="auto"/>
        <w:left w:val="none" w:sz="0" w:space="0" w:color="auto"/>
        <w:bottom w:val="none" w:sz="0" w:space="0" w:color="auto"/>
        <w:right w:val="none" w:sz="0" w:space="0" w:color="auto"/>
      </w:divBdr>
      <w:divsChild>
        <w:div w:id="1044256982">
          <w:marLeft w:val="0"/>
          <w:marRight w:val="0"/>
          <w:marTop w:val="0"/>
          <w:marBottom w:val="0"/>
          <w:divBdr>
            <w:top w:val="none" w:sz="0" w:space="0" w:color="auto"/>
            <w:left w:val="none" w:sz="0" w:space="0" w:color="auto"/>
            <w:bottom w:val="none" w:sz="0" w:space="0" w:color="auto"/>
            <w:right w:val="none" w:sz="0" w:space="0" w:color="auto"/>
          </w:divBdr>
          <w:divsChild>
            <w:div w:id="2035837612">
              <w:marLeft w:val="0"/>
              <w:marRight w:val="0"/>
              <w:marTop w:val="0"/>
              <w:marBottom w:val="0"/>
              <w:divBdr>
                <w:top w:val="none" w:sz="0" w:space="0" w:color="auto"/>
                <w:left w:val="none" w:sz="0" w:space="0" w:color="auto"/>
                <w:bottom w:val="none" w:sz="0" w:space="0" w:color="auto"/>
                <w:right w:val="none" w:sz="0" w:space="0" w:color="auto"/>
              </w:divBdr>
            </w:div>
            <w:div w:id="1878077233">
              <w:marLeft w:val="0"/>
              <w:marRight w:val="0"/>
              <w:marTop w:val="0"/>
              <w:marBottom w:val="0"/>
              <w:divBdr>
                <w:top w:val="none" w:sz="0" w:space="0" w:color="auto"/>
                <w:left w:val="none" w:sz="0" w:space="0" w:color="auto"/>
                <w:bottom w:val="none" w:sz="0" w:space="0" w:color="auto"/>
                <w:right w:val="none" w:sz="0" w:space="0" w:color="auto"/>
              </w:divBdr>
            </w:div>
            <w:div w:id="2033333768">
              <w:marLeft w:val="0"/>
              <w:marRight w:val="0"/>
              <w:marTop w:val="0"/>
              <w:marBottom w:val="0"/>
              <w:divBdr>
                <w:top w:val="none" w:sz="0" w:space="0" w:color="auto"/>
                <w:left w:val="none" w:sz="0" w:space="0" w:color="auto"/>
                <w:bottom w:val="none" w:sz="0" w:space="0" w:color="auto"/>
                <w:right w:val="none" w:sz="0" w:space="0" w:color="auto"/>
              </w:divBdr>
            </w:div>
            <w:div w:id="1733115977">
              <w:marLeft w:val="0"/>
              <w:marRight w:val="0"/>
              <w:marTop w:val="0"/>
              <w:marBottom w:val="0"/>
              <w:divBdr>
                <w:top w:val="none" w:sz="0" w:space="0" w:color="auto"/>
                <w:left w:val="none" w:sz="0" w:space="0" w:color="auto"/>
                <w:bottom w:val="none" w:sz="0" w:space="0" w:color="auto"/>
                <w:right w:val="none" w:sz="0" w:space="0" w:color="auto"/>
              </w:divBdr>
            </w:div>
            <w:div w:id="802846761">
              <w:marLeft w:val="0"/>
              <w:marRight w:val="0"/>
              <w:marTop w:val="0"/>
              <w:marBottom w:val="0"/>
              <w:divBdr>
                <w:top w:val="none" w:sz="0" w:space="0" w:color="auto"/>
                <w:left w:val="none" w:sz="0" w:space="0" w:color="auto"/>
                <w:bottom w:val="none" w:sz="0" w:space="0" w:color="auto"/>
                <w:right w:val="none" w:sz="0" w:space="0" w:color="auto"/>
              </w:divBdr>
              <w:divsChild>
                <w:div w:id="269550717">
                  <w:marLeft w:val="0"/>
                  <w:marRight w:val="0"/>
                  <w:marTop w:val="0"/>
                  <w:marBottom w:val="0"/>
                  <w:divBdr>
                    <w:top w:val="none" w:sz="0" w:space="0" w:color="auto"/>
                    <w:left w:val="none" w:sz="0" w:space="0" w:color="auto"/>
                    <w:bottom w:val="none" w:sz="0" w:space="0" w:color="auto"/>
                    <w:right w:val="none" w:sz="0" w:space="0" w:color="auto"/>
                  </w:divBdr>
                </w:div>
              </w:divsChild>
            </w:div>
            <w:div w:id="1971595309">
              <w:marLeft w:val="0"/>
              <w:marRight w:val="0"/>
              <w:marTop w:val="0"/>
              <w:marBottom w:val="0"/>
              <w:divBdr>
                <w:top w:val="none" w:sz="0" w:space="0" w:color="auto"/>
                <w:left w:val="none" w:sz="0" w:space="0" w:color="auto"/>
                <w:bottom w:val="none" w:sz="0" w:space="0" w:color="auto"/>
                <w:right w:val="none" w:sz="0" w:space="0" w:color="auto"/>
              </w:divBdr>
            </w:div>
            <w:div w:id="287778545">
              <w:marLeft w:val="0"/>
              <w:marRight w:val="0"/>
              <w:marTop w:val="0"/>
              <w:marBottom w:val="0"/>
              <w:divBdr>
                <w:top w:val="none" w:sz="0" w:space="0" w:color="auto"/>
                <w:left w:val="none" w:sz="0" w:space="0" w:color="auto"/>
                <w:bottom w:val="none" w:sz="0" w:space="0" w:color="auto"/>
                <w:right w:val="none" w:sz="0" w:space="0" w:color="auto"/>
              </w:divBdr>
              <w:divsChild>
                <w:div w:id="1039815012">
                  <w:marLeft w:val="0"/>
                  <w:marRight w:val="0"/>
                  <w:marTop w:val="0"/>
                  <w:marBottom w:val="0"/>
                  <w:divBdr>
                    <w:top w:val="none" w:sz="0" w:space="0" w:color="auto"/>
                    <w:left w:val="none" w:sz="0" w:space="0" w:color="auto"/>
                    <w:bottom w:val="none" w:sz="0" w:space="0" w:color="auto"/>
                    <w:right w:val="none" w:sz="0" w:space="0" w:color="auto"/>
                  </w:divBdr>
                </w:div>
              </w:divsChild>
            </w:div>
            <w:div w:id="610360837">
              <w:marLeft w:val="0"/>
              <w:marRight w:val="0"/>
              <w:marTop w:val="0"/>
              <w:marBottom w:val="0"/>
              <w:divBdr>
                <w:top w:val="none" w:sz="0" w:space="0" w:color="auto"/>
                <w:left w:val="none" w:sz="0" w:space="0" w:color="auto"/>
                <w:bottom w:val="none" w:sz="0" w:space="0" w:color="auto"/>
                <w:right w:val="none" w:sz="0" w:space="0" w:color="auto"/>
              </w:divBdr>
            </w:div>
            <w:div w:id="1405646379">
              <w:marLeft w:val="0"/>
              <w:marRight w:val="0"/>
              <w:marTop w:val="0"/>
              <w:marBottom w:val="0"/>
              <w:divBdr>
                <w:top w:val="none" w:sz="0" w:space="0" w:color="auto"/>
                <w:left w:val="none" w:sz="0" w:space="0" w:color="auto"/>
                <w:bottom w:val="none" w:sz="0" w:space="0" w:color="auto"/>
                <w:right w:val="none" w:sz="0" w:space="0" w:color="auto"/>
              </w:divBdr>
            </w:div>
            <w:div w:id="720517456">
              <w:marLeft w:val="0"/>
              <w:marRight w:val="0"/>
              <w:marTop w:val="0"/>
              <w:marBottom w:val="0"/>
              <w:divBdr>
                <w:top w:val="none" w:sz="0" w:space="0" w:color="auto"/>
                <w:left w:val="none" w:sz="0" w:space="0" w:color="auto"/>
                <w:bottom w:val="none" w:sz="0" w:space="0" w:color="auto"/>
                <w:right w:val="none" w:sz="0" w:space="0" w:color="auto"/>
              </w:divBdr>
              <w:divsChild>
                <w:div w:id="1055814822">
                  <w:marLeft w:val="0"/>
                  <w:marRight w:val="0"/>
                  <w:marTop w:val="0"/>
                  <w:marBottom w:val="0"/>
                  <w:divBdr>
                    <w:top w:val="none" w:sz="0" w:space="0" w:color="auto"/>
                    <w:left w:val="none" w:sz="0" w:space="0" w:color="auto"/>
                    <w:bottom w:val="none" w:sz="0" w:space="0" w:color="auto"/>
                    <w:right w:val="none" w:sz="0" w:space="0" w:color="auto"/>
                  </w:divBdr>
                </w:div>
              </w:divsChild>
            </w:div>
            <w:div w:id="332803949">
              <w:marLeft w:val="0"/>
              <w:marRight w:val="0"/>
              <w:marTop w:val="0"/>
              <w:marBottom w:val="0"/>
              <w:divBdr>
                <w:top w:val="none" w:sz="0" w:space="0" w:color="auto"/>
                <w:left w:val="none" w:sz="0" w:space="0" w:color="auto"/>
                <w:bottom w:val="none" w:sz="0" w:space="0" w:color="auto"/>
                <w:right w:val="none" w:sz="0" w:space="0" w:color="auto"/>
              </w:divBdr>
            </w:div>
            <w:div w:id="308442760">
              <w:marLeft w:val="0"/>
              <w:marRight w:val="0"/>
              <w:marTop w:val="0"/>
              <w:marBottom w:val="0"/>
              <w:divBdr>
                <w:top w:val="none" w:sz="0" w:space="0" w:color="auto"/>
                <w:left w:val="none" w:sz="0" w:space="0" w:color="auto"/>
                <w:bottom w:val="none" w:sz="0" w:space="0" w:color="auto"/>
                <w:right w:val="none" w:sz="0" w:space="0" w:color="auto"/>
              </w:divBdr>
              <w:divsChild>
                <w:div w:id="1851601740">
                  <w:marLeft w:val="0"/>
                  <w:marRight w:val="0"/>
                  <w:marTop w:val="0"/>
                  <w:marBottom w:val="0"/>
                  <w:divBdr>
                    <w:top w:val="none" w:sz="0" w:space="0" w:color="auto"/>
                    <w:left w:val="none" w:sz="0" w:space="0" w:color="auto"/>
                    <w:bottom w:val="none" w:sz="0" w:space="0" w:color="auto"/>
                    <w:right w:val="none" w:sz="0" w:space="0" w:color="auto"/>
                  </w:divBdr>
                </w:div>
              </w:divsChild>
            </w:div>
            <w:div w:id="14623298">
              <w:marLeft w:val="0"/>
              <w:marRight w:val="0"/>
              <w:marTop w:val="0"/>
              <w:marBottom w:val="0"/>
              <w:divBdr>
                <w:top w:val="none" w:sz="0" w:space="0" w:color="auto"/>
                <w:left w:val="none" w:sz="0" w:space="0" w:color="auto"/>
                <w:bottom w:val="none" w:sz="0" w:space="0" w:color="auto"/>
                <w:right w:val="none" w:sz="0" w:space="0" w:color="auto"/>
              </w:divBdr>
              <w:divsChild>
                <w:div w:id="403647373">
                  <w:marLeft w:val="0"/>
                  <w:marRight w:val="0"/>
                  <w:marTop w:val="0"/>
                  <w:marBottom w:val="0"/>
                  <w:divBdr>
                    <w:top w:val="none" w:sz="0" w:space="0" w:color="auto"/>
                    <w:left w:val="none" w:sz="0" w:space="0" w:color="auto"/>
                    <w:bottom w:val="none" w:sz="0" w:space="0" w:color="auto"/>
                    <w:right w:val="none" w:sz="0" w:space="0" w:color="auto"/>
                  </w:divBdr>
                </w:div>
                <w:div w:id="1587768885">
                  <w:marLeft w:val="0"/>
                  <w:marRight w:val="0"/>
                  <w:marTop w:val="0"/>
                  <w:marBottom w:val="0"/>
                  <w:divBdr>
                    <w:top w:val="none" w:sz="0" w:space="0" w:color="auto"/>
                    <w:left w:val="none" w:sz="0" w:space="0" w:color="auto"/>
                    <w:bottom w:val="none" w:sz="0" w:space="0" w:color="auto"/>
                    <w:right w:val="none" w:sz="0" w:space="0" w:color="auto"/>
                  </w:divBdr>
                </w:div>
              </w:divsChild>
            </w:div>
            <w:div w:id="1346708329">
              <w:marLeft w:val="0"/>
              <w:marRight w:val="0"/>
              <w:marTop w:val="0"/>
              <w:marBottom w:val="0"/>
              <w:divBdr>
                <w:top w:val="none" w:sz="0" w:space="0" w:color="auto"/>
                <w:left w:val="none" w:sz="0" w:space="0" w:color="auto"/>
                <w:bottom w:val="none" w:sz="0" w:space="0" w:color="auto"/>
                <w:right w:val="none" w:sz="0" w:space="0" w:color="auto"/>
              </w:divBdr>
            </w:div>
            <w:div w:id="1342315806">
              <w:marLeft w:val="0"/>
              <w:marRight w:val="0"/>
              <w:marTop w:val="0"/>
              <w:marBottom w:val="0"/>
              <w:divBdr>
                <w:top w:val="none" w:sz="0" w:space="0" w:color="auto"/>
                <w:left w:val="none" w:sz="0" w:space="0" w:color="auto"/>
                <w:bottom w:val="none" w:sz="0" w:space="0" w:color="auto"/>
                <w:right w:val="none" w:sz="0" w:space="0" w:color="auto"/>
              </w:divBdr>
              <w:divsChild>
                <w:div w:id="1549611536">
                  <w:marLeft w:val="0"/>
                  <w:marRight w:val="0"/>
                  <w:marTop w:val="0"/>
                  <w:marBottom w:val="0"/>
                  <w:divBdr>
                    <w:top w:val="none" w:sz="0" w:space="0" w:color="auto"/>
                    <w:left w:val="none" w:sz="0" w:space="0" w:color="auto"/>
                    <w:bottom w:val="none" w:sz="0" w:space="0" w:color="auto"/>
                    <w:right w:val="none" w:sz="0" w:space="0" w:color="auto"/>
                  </w:divBdr>
                </w:div>
                <w:div w:id="1791629105">
                  <w:marLeft w:val="0"/>
                  <w:marRight w:val="0"/>
                  <w:marTop w:val="0"/>
                  <w:marBottom w:val="0"/>
                  <w:divBdr>
                    <w:top w:val="none" w:sz="0" w:space="0" w:color="auto"/>
                    <w:left w:val="none" w:sz="0" w:space="0" w:color="auto"/>
                    <w:bottom w:val="none" w:sz="0" w:space="0" w:color="auto"/>
                    <w:right w:val="none" w:sz="0" w:space="0" w:color="auto"/>
                  </w:divBdr>
                </w:div>
              </w:divsChild>
            </w:div>
            <w:div w:id="1039402631">
              <w:marLeft w:val="0"/>
              <w:marRight w:val="0"/>
              <w:marTop w:val="0"/>
              <w:marBottom w:val="0"/>
              <w:divBdr>
                <w:top w:val="none" w:sz="0" w:space="0" w:color="auto"/>
                <w:left w:val="none" w:sz="0" w:space="0" w:color="auto"/>
                <w:bottom w:val="none" w:sz="0" w:space="0" w:color="auto"/>
                <w:right w:val="none" w:sz="0" w:space="0" w:color="auto"/>
              </w:divBdr>
              <w:divsChild>
                <w:div w:id="254486155">
                  <w:marLeft w:val="0"/>
                  <w:marRight w:val="0"/>
                  <w:marTop w:val="0"/>
                  <w:marBottom w:val="0"/>
                  <w:divBdr>
                    <w:top w:val="none" w:sz="0" w:space="0" w:color="auto"/>
                    <w:left w:val="none" w:sz="0" w:space="0" w:color="auto"/>
                    <w:bottom w:val="none" w:sz="0" w:space="0" w:color="auto"/>
                    <w:right w:val="none" w:sz="0" w:space="0" w:color="auto"/>
                  </w:divBdr>
                </w:div>
                <w:div w:id="2715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5639">
          <w:marLeft w:val="0"/>
          <w:marRight w:val="0"/>
          <w:marTop w:val="0"/>
          <w:marBottom w:val="0"/>
          <w:divBdr>
            <w:top w:val="none" w:sz="0" w:space="0" w:color="auto"/>
            <w:left w:val="none" w:sz="0" w:space="0" w:color="auto"/>
            <w:bottom w:val="none" w:sz="0" w:space="0" w:color="auto"/>
            <w:right w:val="none" w:sz="0" w:space="0" w:color="auto"/>
          </w:divBdr>
        </w:div>
      </w:divsChild>
    </w:div>
    <w:div w:id="2098669223">
      <w:bodyDiv w:val="1"/>
      <w:marLeft w:val="0"/>
      <w:marRight w:val="0"/>
      <w:marTop w:val="0"/>
      <w:marBottom w:val="0"/>
      <w:divBdr>
        <w:top w:val="none" w:sz="0" w:space="0" w:color="auto"/>
        <w:left w:val="none" w:sz="0" w:space="0" w:color="auto"/>
        <w:bottom w:val="none" w:sz="0" w:space="0" w:color="auto"/>
        <w:right w:val="none" w:sz="0" w:space="0" w:color="auto"/>
      </w:divBdr>
    </w:div>
    <w:div w:id="2120567737">
      <w:bodyDiv w:val="1"/>
      <w:marLeft w:val="0"/>
      <w:marRight w:val="0"/>
      <w:marTop w:val="0"/>
      <w:marBottom w:val="0"/>
      <w:divBdr>
        <w:top w:val="none" w:sz="0" w:space="0" w:color="auto"/>
        <w:left w:val="none" w:sz="0" w:space="0" w:color="auto"/>
        <w:bottom w:val="none" w:sz="0" w:space="0" w:color="auto"/>
        <w:right w:val="none" w:sz="0" w:space="0" w:color="auto"/>
      </w:divBdr>
    </w:div>
    <w:div w:id="212993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10.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DF7B5025E3048A79790CC667C6185BE"/>
        <w:category>
          <w:name w:val="Obecné"/>
          <w:gallery w:val="placeholder"/>
        </w:category>
        <w:types>
          <w:type w:val="bbPlcHdr"/>
        </w:types>
        <w:behaviors>
          <w:behavior w:val="content"/>
        </w:behaviors>
        <w:guid w:val="{06CACED0-DDB9-4B91-9692-8B5AF145725A}"/>
      </w:docPartPr>
      <w:docPartBody>
        <w:p w:rsidR="00CA6650" w:rsidRDefault="006A7569" w:rsidP="006A7569">
          <w:pPr>
            <w:pStyle w:val="CDF7B5025E3048A79790CC667C6185BE5"/>
          </w:pPr>
          <w:r w:rsidRPr="00E04088">
            <w:rPr>
              <w:lang w:val="en-GB"/>
            </w:rPr>
            <w:t xml:space="preserve">ATTENTION! This template is intended only for Czech study programmes and students who write their final theses in English. An integral part of the template is a user manual. The manual describes how to work with this template, how to install it, how to use built-in styles, how to insert figures and tables, </w:t>
          </w:r>
          <w:r w:rsidRPr="00B21877">
            <w:rPr>
              <w:lang w:val="en-GB"/>
            </w:rPr>
            <w:t>how to remove unnecessary list</w:t>
          </w:r>
          <w:r>
            <w:rPr>
              <w:lang w:val="en-GB"/>
            </w:rPr>
            <w:t xml:space="preserve">s, </w:t>
          </w:r>
          <w:r w:rsidRPr="00E04088">
            <w:rPr>
              <w:lang w:val="en-GB"/>
            </w:rPr>
            <w:t xml:space="preserve">and how to generate content. Unauthorized changes in the template make it very easy to disrupt its structure and destroy formatting. </w:t>
          </w:r>
          <w:r w:rsidRPr="00E04088">
            <w:rPr>
              <w:b/>
              <w:bCs/>
              <w:lang w:val="en-GB"/>
            </w:rPr>
            <w:t>Click in this frame and press the DELETE key</w:t>
          </w:r>
          <w:r>
            <w:rPr>
              <w:b/>
              <w:bCs/>
              <w:lang w:val="en-GB"/>
            </w:rPr>
            <w:t xml:space="preserve"> (</w:t>
          </w:r>
          <w:r w:rsidRPr="00B21877">
            <w:rPr>
              <w:b/>
              <w:bCs/>
              <w:lang w:val="en-GB"/>
            </w:rPr>
            <w:t xml:space="preserve">fn </w:t>
          </w:r>
          <w:r>
            <w:rPr>
              <w:b/>
              <w:bCs/>
              <w:lang w:val="en-GB"/>
            </w:rPr>
            <w:t>+ Backspace key combination on MacB</w:t>
          </w:r>
          <w:r w:rsidRPr="00B21877">
            <w:rPr>
              <w:b/>
              <w:bCs/>
              <w:lang w:val="en-GB"/>
            </w:rPr>
            <w:t>ook</w:t>
          </w:r>
          <w:r>
            <w:rPr>
              <w:b/>
              <w:bCs/>
              <w:lang w:val="en-GB"/>
            </w:rPr>
            <w:t>)</w:t>
          </w:r>
          <w:r w:rsidRPr="00E04088">
            <w:rPr>
              <w:b/>
              <w:bCs/>
              <w:lang w:val="en-GB"/>
            </w:rPr>
            <w:t xml:space="preserve"> to remove this warning.</w:t>
          </w:r>
        </w:p>
      </w:docPartBody>
    </w:docPart>
    <w:docPart>
      <w:docPartPr>
        <w:name w:val="6837C4B95459498B9F5A83BAB7C891D9"/>
        <w:category>
          <w:name w:val="Obecné"/>
          <w:gallery w:val="placeholder"/>
        </w:category>
        <w:types>
          <w:type w:val="bbPlcHdr"/>
        </w:types>
        <w:behaviors>
          <w:behavior w:val="content"/>
        </w:behaviors>
        <w:guid w:val="{241AEA06-1D33-4EBB-8E03-BDAFB82CBA16}"/>
      </w:docPartPr>
      <w:docPartBody>
        <w:p w:rsidR="00CA6650" w:rsidRDefault="00AD31AE">
          <w:pPr>
            <w:pStyle w:val="6837C4B95459498B9F5A83BAB7C891D9"/>
          </w:pPr>
          <w:r w:rsidRPr="00665B7C">
            <w:rPr>
              <w:rStyle w:val="Zstupntext"/>
            </w:rPr>
            <w:t>Zvolte položku.</w:t>
          </w:r>
        </w:p>
      </w:docPartBody>
    </w:docPart>
    <w:docPart>
      <w:docPartPr>
        <w:name w:val="032D32A47EA44312860A25B40C86E8F1"/>
        <w:category>
          <w:name w:val="Obecné"/>
          <w:gallery w:val="placeholder"/>
        </w:category>
        <w:types>
          <w:type w:val="bbPlcHdr"/>
        </w:types>
        <w:behaviors>
          <w:behavior w:val="content"/>
        </w:behaviors>
        <w:guid w:val="{7F76F653-0D97-466E-AD61-46001943C2A8}"/>
      </w:docPartPr>
      <w:docPartBody>
        <w:p w:rsidR="00CA6650" w:rsidRDefault="006A7569" w:rsidP="006A7569">
          <w:pPr>
            <w:pStyle w:val="032D32A47EA44312860A25B40C86E8F15"/>
          </w:pPr>
          <w:r w:rsidRPr="00B21877">
            <w:rPr>
              <w:lang w:val="de-DE"/>
            </w:rPr>
            <w:t>[Text abstraktu v češtině. Rozsah abstraktu by měl být 5 až 10 řádků. Shodný text abstraktu musí být vložen do IS/STAG. Klepněte do rámečku a začněte psát.]</w:t>
          </w:r>
        </w:p>
      </w:docPartBody>
    </w:docPart>
    <w:docPart>
      <w:docPartPr>
        <w:name w:val="94F2DEB95705449495D634A888B6D077"/>
        <w:category>
          <w:name w:val="Obecné"/>
          <w:gallery w:val="placeholder"/>
        </w:category>
        <w:types>
          <w:type w:val="bbPlcHdr"/>
        </w:types>
        <w:behaviors>
          <w:behavior w:val="content"/>
        </w:behaviors>
        <w:guid w:val="{4322DCE8-4562-4D5D-A54C-768CE731C7BA}"/>
      </w:docPartPr>
      <w:docPartBody>
        <w:p w:rsidR="00CA6650" w:rsidRDefault="006A7569" w:rsidP="006A7569">
          <w:pPr>
            <w:pStyle w:val="94F2DEB95705449495D634A888B6D0775"/>
          </w:pPr>
          <w:r w:rsidRPr="00B21877">
            <w:rPr>
              <w:lang w:val="de-DE"/>
            </w:rPr>
            <w:t>[klíčové slovo, klíčové slovo, klíčové slovo, …]</w:t>
          </w:r>
        </w:p>
      </w:docPartBody>
    </w:docPart>
    <w:docPart>
      <w:docPartPr>
        <w:name w:val="9A3E962B2DBE4BC9A7193FAF5E87AB90"/>
        <w:category>
          <w:name w:val="Obecné"/>
          <w:gallery w:val="placeholder"/>
        </w:category>
        <w:types>
          <w:type w:val="bbPlcHdr"/>
        </w:types>
        <w:behaviors>
          <w:behavior w:val="content"/>
        </w:behaviors>
        <w:guid w:val="{550ABFA7-053C-4D3B-8BDA-C43B905D393D}"/>
      </w:docPartPr>
      <w:docPartBody>
        <w:p w:rsidR="00CA6650" w:rsidRDefault="006A7569" w:rsidP="006A7569">
          <w:pPr>
            <w:pStyle w:val="9A3E962B2DBE4BC9A7193FAF5E87AB905"/>
          </w:pPr>
          <w:r w:rsidRPr="00B23D7E">
            <w:rPr>
              <w:lang w:val="en-GB"/>
            </w:rPr>
            <w:t>[</w:t>
          </w:r>
          <w:r>
            <w:rPr>
              <w:lang w:val="en-GB"/>
            </w:rPr>
            <w:t xml:space="preserve">Abstract </w:t>
          </w:r>
          <w:r w:rsidRPr="00765A7A">
            <w:rPr>
              <w:lang w:val="en-GB"/>
            </w:rPr>
            <w:t xml:space="preserve">in English. The abstract should be 5 to 10 lines long. The same text of the abstract must be </w:t>
          </w:r>
          <w:r>
            <w:rPr>
              <w:lang w:val="en-GB"/>
            </w:rPr>
            <w:t>inserted</w:t>
          </w:r>
          <w:r w:rsidRPr="00765A7A">
            <w:rPr>
              <w:lang w:val="en-GB"/>
            </w:rPr>
            <w:t xml:space="preserve"> into IS/STAG. Cli</w:t>
          </w:r>
          <w:r>
            <w:rPr>
              <w:lang w:val="en-GB"/>
            </w:rPr>
            <w:t>ck in this box and start typing.</w:t>
          </w:r>
          <w:r w:rsidRPr="00B23D7E">
            <w:rPr>
              <w:lang w:val="en-GB"/>
            </w:rPr>
            <w:t>]</w:t>
          </w:r>
        </w:p>
      </w:docPartBody>
    </w:docPart>
    <w:docPart>
      <w:docPartPr>
        <w:name w:val="497AA408E0254A5AA25FFB58B661027F"/>
        <w:category>
          <w:name w:val="Obecné"/>
          <w:gallery w:val="placeholder"/>
        </w:category>
        <w:types>
          <w:type w:val="bbPlcHdr"/>
        </w:types>
        <w:behaviors>
          <w:behavior w:val="content"/>
        </w:behaviors>
        <w:guid w:val="{244E8D8B-764F-4751-A74E-DE97C2110E02}"/>
      </w:docPartPr>
      <w:docPartBody>
        <w:p w:rsidR="00CA6650" w:rsidRDefault="006A7569" w:rsidP="006A7569">
          <w:pPr>
            <w:pStyle w:val="497AA408E0254A5AA25FFB58B661027F5"/>
          </w:pPr>
          <w:r w:rsidRPr="00B23D7E">
            <w:rPr>
              <w:lang w:val="en-GB"/>
            </w:rPr>
            <w:t>[keyword, keyword, keyword, …]</w:t>
          </w:r>
        </w:p>
      </w:docPartBody>
    </w:docPart>
    <w:docPart>
      <w:docPartPr>
        <w:name w:val="07671B62B59C44ADB897E5D5F6F0015E"/>
        <w:category>
          <w:name w:val="Obecné"/>
          <w:gallery w:val="placeholder"/>
        </w:category>
        <w:types>
          <w:type w:val="bbPlcHdr"/>
        </w:types>
        <w:behaviors>
          <w:behavior w:val="content"/>
        </w:behaviors>
        <w:guid w:val="{60CB7E73-6FCA-4D6F-8D4F-851AA93A1FAB}"/>
      </w:docPartPr>
      <w:docPartBody>
        <w:p w:rsidR="00CA6650" w:rsidRDefault="006A7569" w:rsidP="006A7569">
          <w:pPr>
            <w:pStyle w:val="07671B62B59C44ADB897E5D5F6F0015E5"/>
          </w:pPr>
          <w:r w:rsidRPr="00B23D7E">
            <w:rPr>
              <w:lang w:val="en-GB"/>
            </w:rPr>
            <w:t>[</w:t>
          </w:r>
          <w:r w:rsidRPr="002436EA">
            <w:rPr>
              <w:lang w:val="en-GB"/>
            </w:rPr>
            <w:t>You can write acknowledgements here (optional)</w:t>
          </w:r>
          <w:r w:rsidRPr="00B23D7E">
            <w:rPr>
              <w:lang w:val="en-GB"/>
            </w:rPr>
            <w:t xml:space="preserve">. </w:t>
          </w:r>
          <w:r w:rsidRPr="002436EA">
            <w:rPr>
              <w:lang w:val="en-GB"/>
            </w:rPr>
            <w:t xml:space="preserve">Click </w:t>
          </w:r>
          <w:r>
            <w:rPr>
              <w:lang w:val="en-GB"/>
            </w:rPr>
            <w:t>in this frame</w:t>
          </w:r>
          <w:r w:rsidRPr="002436EA">
            <w:rPr>
              <w:lang w:val="en-GB"/>
            </w:rPr>
            <w:t xml:space="preserve"> and start typing. If you want to skip the acknowledgment, click </w:t>
          </w:r>
          <w:r>
            <w:rPr>
              <w:lang w:val="en-GB"/>
            </w:rPr>
            <w:t xml:space="preserve">here </w:t>
          </w:r>
          <w:r w:rsidRPr="002436EA">
            <w:rPr>
              <w:lang w:val="en-GB"/>
            </w:rPr>
            <w:t>and press DELETE</w:t>
          </w:r>
          <w:r>
            <w:rPr>
              <w:lang w:val="en-GB"/>
            </w:rPr>
            <w:t xml:space="preserve"> (</w:t>
          </w:r>
          <w:r w:rsidRPr="0032571E">
            <w:rPr>
              <w:lang w:val="en-GB"/>
            </w:rPr>
            <w:t>fn + Backspace key combination on MacBook</w:t>
          </w:r>
          <w:r>
            <w:rPr>
              <w:lang w:val="en-GB"/>
            </w:rPr>
            <w:t>)</w:t>
          </w:r>
          <w:r w:rsidRPr="002436EA">
            <w:rPr>
              <w:lang w:val="en-GB"/>
            </w:rPr>
            <w:t xml:space="preserve"> four times until the blank page disappears</w:t>
          </w:r>
          <w:r w:rsidRPr="00B23D7E">
            <w:rPr>
              <w:lang w:val="en-GB"/>
            </w:rPr>
            <w:t>.]</w:t>
          </w:r>
        </w:p>
      </w:docPartBody>
    </w:docPart>
    <w:docPart>
      <w:docPartPr>
        <w:name w:val="C16A5FA920704FCE8B8702EB7A1B28B9"/>
        <w:category>
          <w:name w:val="Obecné"/>
          <w:gallery w:val="placeholder"/>
        </w:category>
        <w:types>
          <w:type w:val="bbPlcHdr"/>
        </w:types>
        <w:behaviors>
          <w:behavior w:val="content"/>
        </w:behaviors>
        <w:guid w:val="{C647F3B2-D175-43AD-84F9-833E158DB644}"/>
      </w:docPartPr>
      <w:docPartBody>
        <w:p w:rsidR="00CA6650" w:rsidRDefault="00AD31AE">
          <w:pPr>
            <w:pStyle w:val="C16A5FA920704FCE8B8702EB7A1B28B9"/>
          </w:pPr>
          <w:r w:rsidRPr="00A752C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0EAD5729662246DB9FDFB0959BE101C4"/>
        <w:category>
          <w:name w:val="Obecné"/>
          <w:gallery w:val="placeholder"/>
        </w:category>
        <w:types>
          <w:type w:val="bbPlcHdr"/>
        </w:types>
        <w:behaviors>
          <w:behavior w:val="content"/>
        </w:behaviors>
        <w:guid w:val="{DC63173D-1ABD-43AF-82E5-230AFCE3D2B6}"/>
      </w:docPartPr>
      <w:docPartBody>
        <w:p w:rsidR="00CA6650" w:rsidRDefault="006A7569" w:rsidP="006A7569">
          <w:pPr>
            <w:pStyle w:val="0EAD5729662246DB9FDFB0959BE101C45"/>
          </w:pPr>
          <w:r w:rsidRPr="00B23D7E">
            <w:rPr>
              <w:lang w:val="en-GB"/>
            </w:rPr>
            <w:t>[</w:t>
          </w:r>
          <w:r>
            <w:rPr>
              <w:lang w:val="en-GB"/>
            </w:rPr>
            <w:t>Abbreviation</w:t>
          </w:r>
          <w:r w:rsidRPr="00B23D7E">
            <w:rPr>
              <w:lang w:val="en-GB"/>
            </w:rPr>
            <w:t>]</w:t>
          </w:r>
        </w:p>
      </w:docPartBody>
    </w:docPart>
    <w:docPart>
      <w:docPartPr>
        <w:name w:val="79F9CE7CD3DC427DBE2DA2AD172BA6D0"/>
        <w:category>
          <w:name w:val="Obecné"/>
          <w:gallery w:val="placeholder"/>
        </w:category>
        <w:types>
          <w:type w:val="bbPlcHdr"/>
        </w:types>
        <w:behaviors>
          <w:behavior w:val="content"/>
        </w:behaviors>
        <w:guid w:val="{E1586759-F203-41EF-B180-60783449F569}"/>
      </w:docPartPr>
      <w:docPartBody>
        <w:p w:rsidR="00CA6650" w:rsidRDefault="006A7569" w:rsidP="006A7569">
          <w:pPr>
            <w:pStyle w:val="79F9CE7CD3DC427DBE2DA2AD172BA6D05"/>
          </w:pPr>
          <w:r w:rsidRPr="00B23D7E">
            <w:rPr>
              <w:lang w:val="en-GB"/>
            </w:rPr>
            <w:t>[</w:t>
          </w:r>
          <w:r w:rsidRPr="00765A7A">
            <w:rPr>
              <w:lang w:val="en-GB"/>
            </w:rPr>
            <w:t xml:space="preserve">Meaning of </w:t>
          </w:r>
          <w:r>
            <w:rPr>
              <w:lang w:val="en-GB"/>
            </w:rPr>
            <w:t xml:space="preserve">the </w:t>
          </w:r>
          <w:r w:rsidRPr="00765A7A">
            <w:rPr>
              <w:lang w:val="en-GB"/>
            </w:rPr>
            <w:t>abbreviation</w:t>
          </w:r>
          <w:r w:rsidRPr="00B23D7E">
            <w:rPr>
              <w:lang w:val="en-GB"/>
            </w:rPr>
            <w:t>]</w:t>
          </w:r>
        </w:p>
      </w:docPartBody>
    </w:docPart>
    <w:docPart>
      <w:docPartPr>
        <w:name w:val="77E0C39CC8884F3796EAE63A9E9BFACB"/>
        <w:category>
          <w:name w:val="Obecné"/>
          <w:gallery w:val="placeholder"/>
        </w:category>
        <w:types>
          <w:type w:val="bbPlcHdr"/>
        </w:types>
        <w:behaviors>
          <w:behavior w:val="content"/>
        </w:behaviors>
        <w:guid w:val="{6D357F66-4837-4840-9A9F-F8826495CD07}"/>
      </w:docPartPr>
      <w:docPartBody>
        <w:p w:rsidR="00CA6650" w:rsidRDefault="00AD31AE">
          <w:pPr>
            <w:pStyle w:val="77E0C39CC8884F3796EAE63A9E9BFACB"/>
          </w:pPr>
          <w:r w:rsidRPr="00196C7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6B05B8894FBE4BDDA00B1B4AC91E3E38"/>
        <w:category>
          <w:name w:val="Obecné"/>
          <w:gallery w:val="placeholder"/>
        </w:category>
        <w:types>
          <w:type w:val="bbPlcHdr"/>
        </w:types>
        <w:behaviors>
          <w:behavior w:val="content"/>
        </w:behaviors>
        <w:guid w:val="{EBF8FA49-EB98-4F00-BF8E-51E45F5F4EC1}"/>
      </w:docPartPr>
      <w:docPartBody>
        <w:p w:rsidR="00CA6650" w:rsidRDefault="006A7569" w:rsidP="006A7569">
          <w:pPr>
            <w:pStyle w:val="6B05B8894FBE4BDDA00B1B4AC91E3E385"/>
          </w:pPr>
          <w:r w:rsidRPr="00B23D7E">
            <w:rPr>
              <w:rStyle w:val="Zstupntext"/>
              <w:rFonts w:eastAsiaTheme="majorEastAsia"/>
              <w:lang w:val="en-GB"/>
            </w:rPr>
            <w:t>[</w:t>
          </w:r>
          <w:r>
            <w:rPr>
              <w:rStyle w:val="Zstupntext"/>
              <w:rFonts w:eastAsiaTheme="majorEastAsia"/>
              <w:lang w:val="en-GB"/>
            </w:rPr>
            <w:t>Label</w:t>
          </w:r>
          <w:r w:rsidRPr="00B23D7E">
            <w:rPr>
              <w:rStyle w:val="Zstupntext"/>
              <w:rFonts w:eastAsiaTheme="majorEastAsia"/>
              <w:lang w:val="en-GB"/>
            </w:rPr>
            <w:t>]</w:t>
          </w:r>
        </w:p>
      </w:docPartBody>
    </w:docPart>
    <w:docPart>
      <w:docPartPr>
        <w:name w:val="1C54BB9FCA19428699636695475E4BCA"/>
        <w:category>
          <w:name w:val="Obecné"/>
          <w:gallery w:val="placeholder"/>
        </w:category>
        <w:types>
          <w:type w:val="bbPlcHdr"/>
        </w:types>
        <w:behaviors>
          <w:behavior w:val="content"/>
        </w:behaviors>
        <w:guid w:val="{CA7B9F96-2338-4625-8D35-CA9A2E2277E5}"/>
      </w:docPartPr>
      <w:docPartBody>
        <w:p w:rsidR="00CA6650" w:rsidRDefault="006A7569" w:rsidP="006A7569">
          <w:pPr>
            <w:pStyle w:val="1C54BB9FCA19428699636695475E4BCA5"/>
          </w:pPr>
          <w:r w:rsidRPr="00B23D7E">
            <w:rPr>
              <w:rStyle w:val="Zstupntext"/>
              <w:lang w:val="en-GB"/>
            </w:rPr>
            <w:t>[</w:t>
          </w:r>
          <w:r>
            <w:rPr>
              <w:rStyle w:val="Zstupntext"/>
              <w:lang w:val="en-GB"/>
            </w:rPr>
            <w:t>Appendix name</w:t>
          </w:r>
          <w:r w:rsidRPr="00B23D7E">
            <w:rPr>
              <w:rStyle w:val="Zstupntext"/>
              <w:lang w:val="en-GB"/>
            </w:rPr>
            <w:t>]</w:t>
          </w:r>
        </w:p>
      </w:docPartBody>
    </w:docPart>
    <w:docPart>
      <w:docPartPr>
        <w:name w:val="5A395E2AEED44EF7B3AB627079B68C86"/>
        <w:category>
          <w:name w:val="Obecné"/>
          <w:gallery w:val="placeholder"/>
        </w:category>
        <w:types>
          <w:type w:val="bbPlcHdr"/>
        </w:types>
        <w:behaviors>
          <w:behavior w:val="content"/>
        </w:behaviors>
        <w:guid w:val="{17DC1FBB-E0F7-4490-A026-6AF9B13C6D33}"/>
      </w:docPartPr>
      <w:docPartBody>
        <w:p w:rsidR="00CA6650" w:rsidRDefault="006A7569" w:rsidP="006A7569">
          <w:pPr>
            <w:pStyle w:val="5A395E2AEED44EF7B3AB627079B68C865"/>
          </w:pPr>
          <w:r w:rsidRPr="00B23D7E">
            <w:rPr>
              <w:rStyle w:val="Zstupntext"/>
              <w:lang w:val="en-GB"/>
            </w:rPr>
            <w:t>[</w:t>
          </w:r>
          <w:r>
            <w:rPr>
              <w:rStyle w:val="Zstupntext"/>
              <w:lang w:val="en-GB"/>
            </w:rPr>
            <w:t>file</w:t>
          </w:r>
          <w:r w:rsidRPr="00B23D7E">
            <w:rPr>
              <w:rStyle w:val="Zstupntext"/>
              <w:lang w:val="en-GB"/>
            </w:rPr>
            <w:t>]</w:t>
          </w:r>
        </w:p>
      </w:docPartBody>
    </w:docPart>
    <w:docPart>
      <w:docPartPr>
        <w:name w:val="BE327AD0334A4A6FB797BFB823BE8ABF"/>
        <w:category>
          <w:name w:val="Obecné"/>
          <w:gallery w:val="placeholder"/>
        </w:category>
        <w:types>
          <w:type w:val="bbPlcHdr"/>
        </w:types>
        <w:behaviors>
          <w:behavior w:val="content"/>
        </w:behaviors>
        <w:guid w:val="{6D7B7145-41BE-4900-B07A-6D7BCAD8BB22}"/>
      </w:docPartPr>
      <w:docPartBody>
        <w:p w:rsidR="00CA6650" w:rsidRDefault="006A7569" w:rsidP="006A7569">
          <w:pPr>
            <w:pStyle w:val="BE327AD0334A4A6FB797BFB823BE8ABF5"/>
          </w:pPr>
          <w:r w:rsidRPr="003451D0">
            <w:rPr>
              <w:rStyle w:val="NextparagraphsDalodstavceprceChar"/>
            </w:rPr>
            <w:t xml:space="preserve">There are two styles for ordinary paragraphs in this template: the </w:t>
          </w:r>
          <w:r w:rsidRPr="003451D0">
            <w:rPr>
              <w:rStyle w:val="NextparagraphsDalodstavceprceChar"/>
              <w:b/>
              <w:bCs/>
            </w:rPr>
            <w:t>First paragraph</w:t>
          </w:r>
          <w:r w:rsidRPr="003451D0">
            <w:rPr>
              <w:rStyle w:val="NextparagraphsDalodstavceprceChar"/>
            </w:rPr>
            <w:t xml:space="preserve"> and the </w:t>
          </w:r>
          <w:r w:rsidRPr="003451D0">
            <w:rPr>
              <w:rStyle w:val="NextparagraphsDalodstavceprceChar"/>
              <w:b/>
              <w:bCs/>
            </w:rPr>
            <w:t>Next paragraphs</w:t>
          </w:r>
          <w:r w:rsidRPr="003451D0">
            <w:rPr>
              <w:rStyle w:val="NextparagraphsDalodstavceprceChar"/>
            </w:rPr>
            <w:t xml:space="preserve">. The first line is not indented in the ‘First paragraph’ style. It is used for the first paragraph below the heading (it is set automatically as soon as you end the heading with the </w:t>
          </w:r>
          <w:r>
            <w:rPr>
              <w:rStyle w:val="NextparagraphsDalodstavceprceChar"/>
            </w:rPr>
            <w:t>ENTER</w:t>
          </w:r>
          <w:r w:rsidRPr="003451D0">
            <w:rPr>
              <w:rStyle w:val="NextparagraphsDalodstavceprceChar"/>
            </w:rPr>
            <w:t xml:space="preserve"> key), figures, tables, or quotes. The ‘Next paragraphs’ style starts with an indentation and is intended for all other paragraphs except the first one. Click here and begin to write an introduction to your thesis</w:t>
          </w:r>
          <w:r w:rsidRPr="002244AC">
            <w:rPr>
              <w:rStyle w:val="NextparagraphsDalodstavceprceChar"/>
            </w:rPr>
            <w:t>.</w:t>
          </w:r>
        </w:p>
      </w:docPartBody>
    </w:docPart>
    <w:docPart>
      <w:docPartPr>
        <w:name w:val="003F9DDFB3D74B59921855B3C1CB0739"/>
        <w:category>
          <w:name w:val="Obecné"/>
          <w:gallery w:val="placeholder"/>
        </w:category>
        <w:types>
          <w:type w:val="bbPlcHdr"/>
        </w:types>
        <w:behaviors>
          <w:behavior w:val="content"/>
        </w:behaviors>
        <w:guid w:val="{C1058698-F706-437F-A195-961BFF3E4529}"/>
      </w:docPartPr>
      <w:docPartBody>
        <w:p w:rsidR="00CA6650" w:rsidRDefault="006A7569" w:rsidP="006A7569">
          <w:pPr>
            <w:pStyle w:val="003F9DDFB3D74B59921855B3C1CB07395"/>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docPartBody>
    </w:docPart>
    <w:docPart>
      <w:docPartPr>
        <w:name w:val="AC546A54E2F44F52B6ECF076A77ACD9E"/>
        <w:category>
          <w:name w:val="Obecné"/>
          <w:gallery w:val="placeholder"/>
        </w:category>
        <w:types>
          <w:type w:val="bbPlcHdr"/>
        </w:types>
        <w:behaviors>
          <w:behavior w:val="content"/>
        </w:behaviors>
        <w:guid w:val="{24775287-A0D0-4DF8-99A4-A21C5A976AB7}"/>
      </w:docPartPr>
      <w:docPartBody>
        <w:p w:rsidR="00CA6650" w:rsidRDefault="006A7569" w:rsidP="006A7569">
          <w:pPr>
            <w:pStyle w:val="AC546A54E2F44F52B6ECF076A77ACD9E5"/>
          </w:pPr>
          <w:r>
            <w:rPr>
              <w:lang w:val="en-GB"/>
            </w:rPr>
            <w:t>Click in this frame and start writing the conclusion of your thesis.</w:t>
          </w:r>
        </w:p>
      </w:docPartBody>
    </w:docPart>
    <w:docPart>
      <w:docPartPr>
        <w:name w:val="226E498157A041B3829D5FB768251E05"/>
        <w:category>
          <w:name w:val="Obecné"/>
          <w:gallery w:val="placeholder"/>
        </w:category>
        <w:types>
          <w:type w:val="bbPlcHdr"/>
        </w:types>
        <w:behaviors>
          <w:behavior w:val="content"/>
        </w:behaviors>
        <w:guid w:val="{29C9AADF-B3BF-433C-B0C9-F6ACD75A7952}"/>
      </w:docPartPr>
      <w:docPartBody>
        <w:p w:rsidR="00CA6650" w:rsidRDefault="006A7569" w:rsidP="006A7569">
          <w:pPr>
            <w:pStyle w:val="226E498157A041B3829D5FB768251E055"/>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docPartBody>
    </w:docPart>
    <w:docPart>
      <w:docPartPr>
        <w:name w:val="92D47A1D1AC34F87BE7B17F6D314BF0E"/>
        <w:category>
          <w:name w:val="Obecné"/>
          <w:gallery w:val="placeholder"/>
        </w:category>
        <w:types>
          <w:type w:val="bbPlcHdr"/>
        </w:types>
        <w:behaviors>
          <w:behavior w:val="content"/>
        </w:behaviors>
        <w:guid w:val="{495E15E7-95E2-4C96-8A7B-A83A9253B7ED}"/>
      </w:docPartPr>
      <w:docPartBody>
        <w:p w:rsidR="00CA6650" w:rsidRDefault="006A7569" w:rsidP="006A7569">
          <w:pPr>
            <w:pStyle w:val="92D47A1D1AC34F87BE7B17F6D314BF0E5"/>
          </w:pPr>
          <w:r w:rsidRPr="00B23D7E">
            <w:rPr>
              <w:lang w:val="en-GB"/>
            </w:rPr>
            <w:t>[</w:t>
          </w:r>
          <w:r>
            <w:rPr>
              <w:lang w:val="en-GB"/>
            </w:rPr>
            <w:t>Appendix name</w:t>
          </w:r>
          <w:r w:rsidRPr="00B23D7E">
            <w:rPr>
              <w:lang w:val="en-GB"/>
            </w:rPr>
            <w:t>]</w:t>
          </w:r>
        </w:p>
      </w:docPartBody>
    </w:docPart>
    <w:docPart>
      <w:docPartPr>
        <w:name w:val="B242793DEC664AFDBB5A99D74788F2BD"/>
        <w:category>
          <w:name w:val="Obecné"/>
          <w:gallery w:val="placeholder"/>
        </w:category>
        <w:types>
          <w:type w:val="bbPlcHdr"/>
        </w:types>
        <w:behaviors>
          <w:behavior w:val="content"/>
        </w:behaviors>
        <w:guid w:val="{26DB4D72-9170-4F93-9C6B-F3694295AEED}"/>
      </w:docPartPr>
      <w:docPartBody>
        <w:p w:rsidR="00CA6650" w:rsidRDefault="006A7569" w:rsidP="006A7569">
          <w:pPr>
            <w:pStyle w:val="B242793DEC664AFDBB5A99D74788F2BD5"/>
          </w:pPr>
          <w:r w:rsidRPr="00D90DE2">
            <w:rPr>
              <w:lang w:val="en-GB"/>
            </w:rPr>
            <w:t xml:space="preserve">[If your thesis does not contain appendices, proceed as follows: </w:t>
          </w:r>
          <w:r w:rsidRPr="00D90DE2">
            <w:rPr>
              <w:b/>
              <w:bCs/>
              <w:lang w:val="en-GB"/>
            </w:rPr>
            <w:t>1.</w:t>
          </w:r>
          <w:r w:rsidRPr="00D90DE2">
            <w:rPr>
              <w:lang w:val="en-GB"/>
            </w:rPr>
            <w:t xml:space="preserve"> Click on the heading </w:t>
          </w:r>
          <w:r w:rsidRPr="00D90DE2">
            <w:rPr>
              <w:b/>
              <w:bCs/>
              <w:lang w:val="en-GB"/>
            </w:rPr>
            <w:t>Appendix A</w:t>
          </w:r>
          <w:r w:rsidRPr="00D90DE2">
            <w:rPr>
              <w:lang w:val="en-GB"/>
            </w:rPr>
            <w:t>, once it is highlighted in gray, press the DELETE key</w:t>
          </w:r>
          <w:r>
            <w:rPr>
              <w:lang w:val="en-GB"/>
            </w:rPr>
            <w:t xml:space="preserve"> (</w:t>
          </w:r>
          <w:r w:rsidRPr="00B21877">
            <w:rPr>
              <w:lang w:val="en-GB"/>
            </w:rPr>
            <w:t>fn + Backspace key combination on MacBook</w:t>
          </w:r>
          <w:r>
            <w:rPr>
              <w:lang w:val="en-GB"/>
            </w:rPr>
            <w:t>)</w:t>
          </w:r>
          <w:r w:rsidRPr="00D90DE2">
            <w:rPr>
              <w:lang w:val="en-GB"/>
            </w:rPr>
            <w:t xml:space="preserve"> several times until this page disappears. </w:t>
          </w:r>
          <w:r w:rsidRPr="00D90DE2">
            <w:rPr>
              <w:b/>
              <w:bCs/>
              <w:lang w:val="en-GB"/>
            </w:rPr>
            <w:t xml:space="preserve">2. </w:t>
          </w:r>
          <w:r w:rsidRPr="00D90DE2">
            <w:rPr>
              <w:lang w:val="en-GB"/>
            </w:rPr>
            <w:t xml:space="preserve">This block of text will then move after the Bibliography. Click on this block and press the DELETE key to delete it. </w:t>
          </w:r>
          <w:r w:rsidRPr="00D90DE2">
            <w:rPr>
              <w:b/>
              <w:bCs/>
              <w:lang w:val="en-GB"/>
            </w:rPr>
            <w:t>3.</w:t>
          </w:r>
          <w:r w:rsidRPr="00D90DE2">
            <w:rPr>
              <w:lang w:val="en-GB"/>
            </w:rPr>
            <w:t xml:space="preserve"> At the same time, ensure that the last page is the Bibliography, which uses page numbers in the footer. </w:t>
          </w:r>
          <w:r w:rsidRPr="00D90DE2">
            <w:rPr>
              <w:b/>
              <w:bCs/>
              <w:lang w:val="en-GB"/>
            </w:rPr>
            <w:t>4.</w:t>
          </w:r>
          <w:r w:rsidRPr="00D90DE2">
            <w:rPr>
              <w:lang w:val="en-GB"/>
            </w:rPr>
            <w:t xml:space="preserve"> Follow the instructions in the manual to delete the List of Appendices.]</w:t>
          </w:r>
        </w:p>
      </w:docPartBody>
    </w:docPart>
    <w:docPart>
      <w:docPartPr>
        <w:name w:val="595551FA92284D35A308BF47F609DBCC"/>
        <w:category>
          <w:name w:val="Obecné"/>
          <w:gallery w:val="placeholder"/>
        </w:category>
        <w:types>
          <w:type w:val="bbPlcHdr"/>
        </w:types>
        <w:behaviors>
          <w:behavior w:val="content"/>
        </w:behaviors>
        <w:guid w:val="{E0610843-827C-4F83-8B06-E5D4EC3ECC1E}"/>
      </w:docPartPr>
      <w:docPartBody>
        <w:p w:rsidR="00CA6650" w:rsidRDefault="008D06A4" w:rsidP="008D06A4">
          <w:pPr>
            <w:pStyle w:val="595551FA92284D35A308BF47F609DBCC1"/>
            <w:framePr w:wrap="around"/>
          </w:pPr>
          <m:oMathPara>
            <m:oMath>
              <m:r>
                <w:rPr>
                  <w:lang w:val="en-GB"/>
                </w:rPr>
                <m:t xml:space="preserve"> Insert the equation here.</m:t>
              </m:r>
            </m:oMath>
          </m:oMathPara>
        </w:p>
      </w:docPartBody>
    </w:docPart>
    <w:docPart>
      <w:docPartPr>
        <w:name w:val="10B7FD78623045E09EFCC308B31C791E"/>
        <w:category>
          <w:name w:val="Obecné"/>
          <w:gallery w:val="placeholder"/>
        </w:category>
        <w:types>
          <w:type w:val="bbPlcHdr"/>
        </w:types>
        <w:behaviors>
          <w:behavior w:val="content"/>
        </w:behaviors>
        <w:guid w:val="{02DFC3E5-3CD6-40E1-8AFB-3A8840F3FC3F}"/>
      </w:docPartPr>
      <w:docPartBody>
        <w:p w:rsidR="00CA6650" w:rsidRDefault="008D06A4" w:rsidP="008D06A4">
          <w:pPr>
            <w:pStyle w:val="10B7FD78623045E09EFCC308B31C791E1"/>
          </w:pPr>
          <w:r w:rsidRPr="00E87E6F">
            <w:rPr>
              <w:rStyle w:val="Zstupntext"/>
              <w:rFonts w:eastAsiaTheme="majorEastAsia"/>
            </w:rPr>
            <w:t>[Insert a table into the paragraph below. Then click here and type the caption.]</w:t>
          </w:r>
        </w:p>
      </w:docPartBody>
    </w:docPart>
    <w:docPart>
      <w:docPartPr>
        <w:name w:val="BC47D0E879AD41B7A561794B8C334F13"/>
        <w:category>
          <w:name w:val="Obecné"/>
          <w:gallery w:val="placeholder"/>
        </w:category>
        <w:types>
          <w:type w:val="bbPlcHdr"/>
        </w:types>
        <w:behaviors>
          <w:behavior w:val="content"/>
        </w:behaviors>
        <w:guid w:val="{094599A5-2A88-4A23-8532-8F17EC823841}"/>
      </w:docPartPr>
      <w:docPartBody>
        <w:p w:rsidR="00CA6650" w:rsidRDefault="00CA6650" w:rsidP="00CA6650">
          <w:pPr>
            <w:pStyle w:val="BC47D0E879AD41B7A561794B8C334F132"/>
          </w:pPr>
          <w:r w:rsidRPr="003E34D3">
            <w:rPr>
              <w:rFonts w:eastAsiaTheme="majorEastAsia"/>
            </w:rPr>
            <w:t>[Figure caption]</w:t>
          </w:r>
        </w:p>
      </w:docPartBody>
    </w:docPart>
    <w:docPart>
      <w:docPartPr>
        <w:name w:val="E83CDB4FAA4F4B9481440E1CCBF63237"/>
        <w:category>
          <w:name w:val="Obecné"/>
          <w:gallery w:val="placeholder"/>
        </w:category>
        <w:types>
          <w:type w:val="bbPlcHdr"/>
        </w:types>
        <w:behaviors>
          <w:behavior w:val="content"/>
        </w:behaviors>
        <w:guid w:val="{72149A10-0B78-45E3-B453-FDC721174178}"/>
      </w:docPartPr>
      <w:docPartBody>
        <w:p w:rsidR="00CA6650" w:rsidRDefault="00CA6650" w:rsidP="00CA6650">
          <w:pPr>
            <w:pStyle w:val="E83CDB4FAA4F4B9481440E1CCBF632372"/>
          </w:pPr>
          <w:r w:rsidRPr="00FD4643">
            <w:rPr>
              <w:rFonts w:eastAsiaTheme="majorEastAsia"/>
            </w:rPr>
            <w:t>[Figure caption]</w:t>
          </w:r>
        </w:p>
      </w:docPartBody>
    </w:docPart>
    <w:docPart>
      <w:docPartPr>
        <w:name w:val="EQUATION"/>
        <w:style w:val="Equation/Rovnice"/>
        <w:category>
          <w:name w:val="TBU template"/>
          <w:gallery w:val="docParts"/>
        </w:category>
        <w:behaviors>
          <w:behavior w:val="content"/>
        </w:behaviors>
        <w:guid w:val="{60874A00-11BC-4AC8-B169-07C4F54EDCCD}"/>
      </w:docPartPr>
      <w:docPartBody>
        <w:tbl>
          <w:tblPr>
            <w:tblStyle w:val="Mkatabulky1"/>
            <w:tblpPr w:leftFromText="11340" w:rightFromText="11340" w:topFromText="240" w:bottomFromText="240" w:vertAnchor="text" w:tblpXSpec="center" w:tblpY="1"/>
            <w:tblOverlap w:val="never"/>
            <w:tblW w:w="0" w:type="auto"/>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8D06A4" w:rsidRPr="008E7700" w:rsidTr="00E452EA">
            <w:trPr>
              <w:cnfStyle w:val="100000000000" w:firstRow="1" w:lastRow="0" w:firstColumn="0" w:lastColumn="0" w:oddVBand="0" w:evenVBand="0" w:oddHBand="0" w:evenHBand="0" w:firstRowFirstColumn="0" w:firstRowLastColumn="0" w:lastRowFirstColumn="0" w:lastRowLastColumn="0"/>
              <w:jc w:val="left"/>
            </w:trPr>
            <w:tc>
              <w:tcPr>
                <w:tcW w:w="7508" w:type="dxa"/>
              </w:tcPr>
              <w:p w:rsidR="008D06A4" w:rsidRPr="008E7700" w:rsidRDefault="007F52EC" w:rsidP="00E452EA">
                <w:pPr>
                  <w:pStyle w:val="EquationRovnice"/>
                  <w:framePr w:hSpace="0" w:vSpace="0" w:wrap="auto" w:vAnchor="margin" w:xAlign="left" w:yAlign="inline"/>
                  <w:suppressOverlap w:val="0"/>
                  <w:rPr>
                    <w:rFonts w:ascii="Cambria" w:hAnsi="Cambria"/>
                    <w:lang w:val="en-GB"/>
                  </w:rPr>
                </w:pPr>
                <w:sdt>
                  <w:sdtPr>
                    <w:rPr>
                      <w:lang w:val="en-GB"/>
                    </w:rPr>
                    <w:id w:val="-1417239384"/>
                    <w:placeholder>
                      <w:docPart w:val="595551FA92284D35A308BF47F609DBCC"/>
                    </w:placeholder>
                    <w:temporary/>
                    <w:showingPlcHdr/>
                    <w:equation/>
                  </w:sdtPr>
                  <w:sdtEndPr/>
                  <w:sdtContent>
                    <m:oMathPara>
                      <m:oMath>
                        <m:r>
                          <w:rPr>
                            <w:lang w:val="en-GB"/>
                          </w:rPr>
                          <m:t xml:space="preserve"> Insert the equation here.</m:t>
                        </m:r>
                      </m:oMath>
                    </m:oMathPara>
                  </w:sdtContent>
                </w:sdt>
              </w:p>
            </w:tc>
            <w:tc>
              <w:tcPr>
                <w:tcW w:w="985" w:type="dxa"/>
              </w:tcPr>
              <w:p w:rsidR="008D06A4" w:rsidRPr="008E7700" w:rsidRDefault="008D06A4" w:rsidP="00E452EA">
                <w:pPr>
                  <w:pStyle w:val="CaptionequationRovnicetitulek"/>
                  <w:framePr w:hSpace="0" w:vSpace="0" w:wrap="auto" w:vAnchor="margin" w:xAlign="left" w:yAlign="inline"/>
                  <w:suppressOverlap w:val="0"/>
                  <w:rPr>
                    <w:lang w:val="en-GB"/>
                  </w:rPr>
                </w:pPr>
                <w:r w:rsidRPr="008E7700">
                  <w:rPr>
                    <w:lang w:val="en-GB"/>
                  </w:rPr>
                  <w:t>(</w:t>
                </w:r>
                <w:r w:rsidRPr="008E7700">
                  <w:rPr>
                    <w:noProof/>
                    <w:lang w:val="en-GB"/>
                  </w:rPr>
                  <w:fldChar w:fldCharType="begin"/>
                </w:r>
                <w:r w:rsidRPr="008E7700">
                  <w:rPr>
                    <w:noProof/>
                    <w:lang w:val="en-GB"/>
                  </w:rPr>
                  <w:instrText xml:space="preserve"> SEQ ROVNICE \* ARABIC </w:instrText>
                </w:r>
                <w:r w:rsidRPr="008E7700">
                  <w:rPr>
                    <w:noProof/>
                    <w:lang w:val="en-GB"/>
                  </w:rPr>
                  <w:fldChar w:fldCharType="separate"/>
                </w:r>
                <w:r>
                  <w:rPr>
                    <w:noProof/>
                    <w:lang w:val="en-GB"/>
                  </w:rPr>
                  <w:t>1</w:t>
                </w:r>
                <w:r w:rsidRPr="008E7700">
                  <w:rPr>
                    <w:noProof/>
                    <w:lang w:val="en-GB"/>
                  </w:rPr>
                  <w:fldChar w:fldCharType="end"/>
                </w:r>
                <w:r w:rsidRPr="008E7700">
                  <w:rPr>
                    <w:lang w:val="en-GB"/>
                  </w:rPr>
                  <w:t>)</w:t>
                </w:r>
              </w:p>
            </w:tc>
          </w:tr>
        </w:tbl>
        <w:p w:rsidR="00CA6650" w:rsidRDefault="00CA6650"/>
      </w:docPartBody>
    </w:docPart>
    <w:docPart>
      <w:docPartPr>
        <w:name w:val="TABLE caption above"/>
        <w:style w:val="Table caption/Titulek tabulky"/>
        <w:category>
          <w:name w:val="TBU template"/>
          <w:gallery w:val="docParts"/>
        </w:category>
        <w:behaviors>
          <w:behavior w:val="content"/>
        </w:behaviors>
        <w:guid w:val="{B5360B81-6AA9-4C8A-9A49-275EB53E046E}"/>
      </w:docPartPr>
      <w:docPartBody>
        <w:p w:rsidR="008D06A4" w:rsidRDefault="008D06A4" w:rsidP="00E87E6F">
          <w:pPr>
            <w:pStyle w:val="TablecaptionTitulektabulky"/>
          </w:pPr>
          <w:r w:rsidRPr="00E87E6F">
            <w:t xml:space="preserve">Table </w:t>
          </w:r>
          <w:r w:rsidR="007F52EC">
            <w:fldChar w:fldCharType="begin"/>
          </w:r>
          <w:r w:rsidR="007F52EC">
            <w:instrText xml:space="preserve"> SEQ Table \* ARABIC </w:instrText>
          </w:r>
          <w:r w:rsidR="007F52EC">
            <w:fldChar w:fldCharType="separate"/>
          </w:r>
          <w:r>
            <w:rPr>
              <w:noProof/>
            </w:rPr>
            <w:t>1</w:t>
          </w:r>
          <w:r w:rsidR="007F52EC">
            <w:rPr>
              <w:noProof/>
            </w:rPr>
            <w:fldChar w:fldCharType="end"/>
          </w:r>
          <w:r w:rsidRPr="00E87E6F">
            <w:t xml:space="preserve">: </w:t>
          </w:r>
          <w:sdt>
            <w:sdtPr>
              <w:id w:val="1541480850"/>
              <w:placeholder>
                <w:docPart w:val="10B7FD78623045E09EFCC308B31C791E"/>
              </w:placeholder>
              <w:temporary/>
              <w:showingPlcHdr/>
              <w:text/>
            </w:sdtPr>
            <w:sdtEndPr/>
            <w:sdtContent>
              <w:r w:rsidRPr="00E87E6F">
                <w:rPr>
                  <w:rStyle w:val="Zstupntext"/>
                  <w:rFonts w:eastAsiaTheme="majorEastAsia"/>
                </w:rPr>
                <w:t>[Insert a table into the paragraph below. Then click here and type the caption.]</w:t>
              </w:r>
            </w:sdtContent>
          </w:sdt>
        </w:p>
        <w:p w:rsidR="00CA6650" w:rsidRDefault="00CA6650"/>
      </w:docPartBody>
    </w:docPart>
    <w:docPart>
      <w:docPartPr>
        <w:name w:val="FIGURE caption below"/>
        <w:style w:val="Figure/Obrázek"/>
        <w:category>
          <w:name w:val="TBU template"/>
          <w:gallery w:val="docParts"/>
        </w:category>
        <w:behaviors>
          <w:behavior w:val="content"/>
        </w:behaviors>
        <w:guid w:val="{E75F5348-2E57-47E7-B7C4-79F9639BBEA9}"/>
      </w:docPartPr>
      <w:docPartBody>
        <w:sdt>
          <w:sdtPr>
            <w:id w:val="-993803571"/>
            <w:temporary/>
            <w:showingPlcHdr/>
            <w:picture/>
          </w:sdtPr>
          <w:sdtEndPr/>
          <w:sdtContent>
            <w:p w:rsidR="00CA6650" w:rsidRDefault="00CA6650" w:rsidP="000E1460">
              <w:pPr>
                <w:pStyle w:val="FigureObrzek"/>
              </w:pPr>
              <w:r w:rsidRPr="000E1460">
                <w:rPr>
                  <w:noProof/>
                </w:rPr>
                <w:drawing>
                  <wp:inline distT="0" distB="0" distL="0" distR="0" wp14:anchorId="26A711FE" wp14:editId="7269F8C4">
                    <wp:extent cx="1905000" cy="1905000"/>
                    <wp:effectExtent l="0" t="0" r="0" b="0"/>
                    <wp:docPr id="440726306"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CA6650" w:rsidRDefault="00CA6650" w:rsidP="003E34D3">
          <w:pPr>
            <w:pStyle w:val="Titulek"/>
          </w:pPr>
          <w:r w:rsidRPr="003E34D3">
            <w:t xml:space="preserve">Figure </w:t>
          </w:r>
          <w:r w:rsidR="007F52EC">
            <w:fldChar w:fldCharType="begin"/>
          </w:r>
          <w:r w:rsidR="007F52EC">
            <w:instrText xml:space="preserve"> SEQ Figure \* ARABIC </w:instrText>
          </w:r>
          <w:r w:rsidR="007F52EC">
            <w:fldChar w:fldCharType="separate"/>
          </w:r>
          <w:r>
            <w:rPr>
              <w:noProof/>
            </w:rPr>
            <w:t>1</w:t>
          </w:r>
          <w:r w:rsidR="007F52EC">
            <w:rPr>
              <w:noProof/>
            </w:rPr>
            <w:fldChar w:fldCharType="end"/>
          </w:r>
          <w:r w:rsidRPr="003E34D3">
            <w:t xml:space="preserve">: </w:t>
          </w:r>
          <w:sdt>
            <w:sdtPr>
              <w:id w:val="-1553230086"/>
              <w:placeholder>
                <w:docPart w:val="BC47D0E879AD41B7A561794B8C334F13"/>
              </w:placeholder>
              <w:temporary/>
              <w:showingPlcHdr/>
              <w:text/>
            </w:sdtPr>
            <w:sdtEndPr/>
            <w:sdtContent>
              <w:r w:rsidRPr="003E34D3">
                <w:rPr>
                  <w:rFonts w:eastAsiaTheme="majorEastAsia"/>
                </w:rPr>
                <w:t>[Figure caption]</w:t>
              </w:r>
            </w:sdtContent>
          </w:sdt>
        </w:p>
        <w:p w:rsidR="006A7569" w:rsidRDefault="006A7569"/>
      </w:docPartBody>
    </w:docPart>
    <w:docPart>
      <w:docPartPr>
        <w:name w:val="FIGURE own work"/>
        <w:style w:val="Figure/Obrázek"/>
        <w:category>
          <w:name w:val="TBU template"/>
          <w:gallery w:val="docParts"/>
        </w:category>
        <w:behaviors>
          <w:behavior w:val="content"/>
        </w:behaviors>
        <w:guid w:val="{B49834B5-BF35-4303-86C4-915F63C21B0A}"/>
      </w:docPartPr>
      <w:docPartBody>
        <w:sdt>
          <w:sdtPr>
            <w:id w:val="-1958556410"/>
            <w:temporary/>
            <w:showingPlcHdr/>
            <w:picture/>
          </w:sdtPr>
          <w:sdtEndPr/>
          <w:sdtContent>
            <w:p w:rsidR="00CA6650" w:rsidRDefault="00CA6650" w:rsidP="000E1460">
              <w:pPr>
                <w:pStyle w:val="FigureObrzek"/>
              </w:pPr>
              <w:r w:rsidRPr="000E1460">
                <w:rPr>
                  <w:noProof/>
                </w:rPr>
                <w:drawing>
                  <wp:inline distT="0" distB="0" distL="0" distR="0" wp14:anchorId="44F2DAF6" wp14:editId="33C6E709">
                    <wp:extent cx="1905000" cy="1905000"/>
                    <wp:effectExtent l="0" t="0" r="0" b="0"/>
                    <wp:docPr id="1"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CA6650" w:rsidRDefault="00CA6650" w:rsidP="00FD4643">
          <w:pPr>
            <w:pStyle w:val="FigurecaptionwithsourceTitulekobrzkusezdrojem"/>
          </w:pPr>
          <w:r w:rsidRPr="00FD4643">
            <w:t xml:space="preserve">Figure </w:t>
          </w:r>
          <w:r w:rsidR="007F52EC">
            <w:fldChar w:fldCharType="begin"/>
          </w:r>
          <w:r w:rsidR="007F52EC">
            <w:instrText xml:space="preserve"> SEQ Figure \* ARABIC </w:instrText>
          </w:r>
          <w:r w:rsidR="007F52EC">
            <w:fldChar w:fldCharType="separate"/>
          </w:r>
          <w:r>
            <w:rPr>
              <w:noProof/>
            </w:rPr>
            <w:t>3</w:t>
          </w:r>
          <w:r w:rsidR="007F52EC">
            <w:rPr>
              <w:noProof/>
            </w:rPr>
            <w:fldChar w:fldCharType="end"/>
          </w:r>
          <w:r w:rsidRPr="00FD4643">
            <w:t xml:space="preserve">: </w:t>
          </w:r>
          <w:sdt>
            <w:sdtPr>
              <w:id w:val="-786044941"/>
              <w:placeholder>
                <w:docPart w:val="E83CDB4FAA4F4B9481440E1CCBF63237"/>
              </w:placeholder>
              <w:temporary/>
              <w:showingPlcHdr/>
              <w:text/>
            </w:sdtPr>
            <w:sdtEndPr/>
            <w:sdtContent>
              <w:r w:rsidRPr="00FD4643">
                <w:rPr>
                  <w:rFonts w:eastAsiaTheme="majorEastAsia"/>
                </w:rPr>
                <w:t>[Figure caption]</w:t>
              </w:r>
            </w:sdtContent>
          </w:sdt>
        </w:p>
        <w:p w:rsidR="00CA6650" w:rsidRDefault="00CA6650" w:rsidP="00FD4643">
          <w:pPr>
            <w:pStyle w:val="FiguretablesourceZdrojobrzkutabulky"/>
          </w:pPr>
          <w:r>
            <w:t>(source: own work)</w:t>
          </w:r>
        </w:p>
        <w:p w:rsidR="006A7569" w:rsidRDefault="006A7569"/>
      </w:docPartBody>
    </w:docPart>
    <w:docPart>
      <w:docPartPr>
        <w:name w:val="BE984797EA68493DA55E230E5C08A471"/>
        <w:category>
          <w:name w:val="Obecné"/>
          <w:gallery w:val="placeholder"/>
        </w:category>
        <w:types>
          <w:type w:val="bbPlcHdr"/>
        </w:types>
        <w:behaviors>
          <w:behavior w:val="content"/>
        </w:behaviors>
        <w:guid w:val="{4B7B9F52-75D1-4236-B069-B6712C38DCF6}"/>
      </w:docPartPr>
      <w:docPartBody>
        <w:p w:rsidR="006A7569" w:rsidRDefault="00CA6650" w:rsidP="00CA6650">
          <w:pPr>
            <w:pStyle w:val="BE984797EA68493DA55E230E5C08A4711"/>
          </w:pPr>
          <w:r w:rsidRPr="003E34D3">
            <w:rPr>
              <w:rFonts w:eastAsiaTheme="majorEastAsia"/>
            </w:rPr>
            <w:t>[</w:t>
          </w:r>
          <w:r>
            <w:rPr>
              <w:rFonts w:eastAsiaTheme="majorEastAsia"/>
            </w:rPr>
            <w:t>Chart</w:t>
          </w:r>
          <w:r w:rsidRPr="003E34D3">
            <w:rPr>
              <w:rFonts w:eastAsiaTheme="majorEastAsia"/>
            </w:rPr>
            <w:t xml:space="preserve"> caption]</w:t>
          </w:r>
        </w:p>
      </w:docPartBody>
    </w:docPart>
    <w:docPart>
      <w:docPartPr>
        <w:name w:val="5AA1DF497BF24D0D811F2C1743EBF3D0"/>
        <w:category>
          <w:name w:val="Obecné"/>
          <w:gallery w:val="placeholder"/>
        </w:category>
        <w:types>
          <w:type w:val="bbPlcHdr"/>
        </w:types>
        <w:behaviors>
          <w:behavior w:val="content"/>
        </w:behaviors>
        <w:guid w:val="{DF26E32B-F821-452C-AE95-7B36CB5A3C23}"/>
      </w:docPartPr>
      <w:docPartBody>
        <w:p w:rsidR="006A7569" w:rsidRDefault="00CA6650" w:rsidP="00CA6650">
          <w:pPr>
            <w:pStyle w:val="5AA1DF497BF24D0D811F2C1743EBF3D01"/>
          </w:pPr>
          <w:r w:rsidRPr="00EF215D">
            <w:rPr>
              <w:rFonts w:eastAsiaTheme="majorEastAsia"/>
            </w:rPr>
            <w:t>[</w:t>
          </w:r>
          <w:r>
            <w:rPr>
              <w:rFonts w:eastAsiaTheme="majorEastAsia"/>
            </w:rPr>
            <w:t>Cite the source of the chart.</w:t>
          </w:r>
          <w:r w:rsidRPr="00EF215D">
            <w:rPr>
              <w:rFonts w:eastAsiaTheme="majorEastAsia"/>
            </w:rPr>
            <w:t>]</w:t>
          </w:r>
        </w:p>
      </w:docPartBody>
    </w:docPart>
    <w:docPart>
      <w:docPartPr>
        <w:name w:val="27B024C5F006431A926E8F51F32AC1C5"/>
        <w:category>
          <w:name w:val="Obecné"/>
          <w:gallery w:val="placeholder"/>
        </w:category>
        <w:types>
          <w:type w:val="bbPlcHdr"/>
        </w:types>
        <w:behaviors>
          <w:behavior w:val="content"/>
        </w:behaviors>
        <w:guid w:val="{766B6769-2D67-476E-928E-B381D573D42D}"/>
      </w:docPartPr>
      <w:docPartBody>
        <w:p w:rsidR="00337856" w:rsidRDefault="006A7569" w:rsidP="006A7569">
          <w:pPr>
            <w:pStyle w:val="27B024C5F006431A926E8F51F32AC1C5"/>
          </w:pPr>
          <w:r w:rsidRPr="00EF215D">
            <w:rPr>
              <w:rFonts w:eastAsiaTheme="majorEastAsia"/>
            </w:rPr>
            <w:t>[</w:t>
          </w:r>
          <w:r>
            <w:rPr>
              <w:rFonts w:eastAsiaTheme="majorEastAsia"/>
            </w:rPr>
            <w:t>Cite the source of the figure.</w:t>
          </w:r>
          <w:r w:rsidRPr="00EF215D">
            <w:rPr>
              <w:rFonts w:eastAsiaTheme="majorEastAsia"/>
            </w:rPr>
            <w:t>]</w:t>
          </w:r>
        </w:p>
      </w:docPartBody>
    </w:docPart>
    <w:docPart>
      <w:docPartPr>
        <w:name w:val="FIGURE with source"/>
        <w:style w:val="Figure/Obrázek"/>
        <w:category>
          <w:name w:val="TBU template"/>
          <w:gallery w:val="docParts"/>
        </w:category>
        <w:behaviors>
          <w:behavior w:val="content"/>
        </w:behaviors>
        <w:guid w:val="{226DD151-D772-4022-A1BA-CC41B34D667D}"/>
      </w:docPartPr>
      <w:docPartBody>
        <w:sdt>
          <w:sdtPr>
            <w:id w:val="-653527864"/>
            <w:temporary/>
            <w:showingPlcHdr/>
            <w:picture/>
          </w:sdtPr>
          <w:sdtEndPr/>
          <w:sdtContent>
            <w:p w:rsidR="006A7569" w:rsidRDefault="006A7569" w:rsidP="000E1460">
              <w:pPr>
                <w:pStyle w:val="FigureObrzek"/>
              </w:pPr>
              <w:r w:rsidRPr="000E1460">
                <w:rPr>
                  <w:noProof/>
                </w:rPr>
                <w:drawing>
                  <wp:inline distT="0" distB="0" distL="0" distR="0" wp14:anchorId="290674F8" wp14:editId="77C20CCE">
                    <wp:extent cx="1905000" cy="1905000"/>
                    <wp:effectExtent l="0" t="0" r="0" b="0"/>
                    <wp:docPr id="1169058285"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6A7569" w:rsidRDefault="006A7569" w:rsidP="00FD4643">
          <w:pPr>
            <w:pStyle w:val="FigurecaptionwithsourceTitulekobrzkusezdrojem"/>
          </w:pPr>
          <w:r w:rsidRPr="00FD4643">
            <w:t xml:space="preserve">Figure </w:t>
          </w:r>
          <w:r w:rsidR="007F52EC">
            <w:fldChar w:fldCharType="begin"/>
          </w:r>
          <w:r w:rsidR="007F52EC">
            <w:instrText xml:space="preserve"> SEQ Figure \* ARABIC </w:instrText>
          </w:r>
          <w:r w:rsidR="007F52EC">
            <w:fldChar w:fldCharType="separate"/>
          </w:r>
          <w:r>
            <w:rPr>
              <w:noProof/>
            </w:rPr>
            <w:t>2</w:t>
          </w:r>
          <w:r w:rsidR="007F52EC">
            <w:rPr>
              <w:noProof/>
            </w:rPr>
            <w:fldChar w:fldCharType="end"/>
          </w:r>
          <w:r w:rsidRPr="00FD4643">
            <w:t xml:space="preserve">: </w:t>
          </w:r>
          <w:sdt>
            <w:sdtPr>
              <w:id w:val="466785563"/>
              <w:placeholder>
                <w:docPart w:val="E83CDB4FAA4F4B9481440E1CCBF63237"/>
              </w:placeholder>
              <w:temporary/>
              <w:showingPlcHdr/>
              <w:text/>
            </w:sdtPr>
            <w:sdtEndPr/>
            <w:sdtContent>
              <w:r w:rsidRPr="00FD4643">
                <w:rPr>
                  <w:rFonts w:eastAsiaTheme="majorEastAsia"/>
                </w:rPr>
                <w:t>[Figure caption]</w:t>
              </w:r>
            </w:sdtContent>
          </w:sdt>
        </w:p>
        <w:p w:rsidR="006A7569" w:rsidRDefault="006A7569" w:rsidP="00FD4643">
          <w:pPr>
            <w:pStyle w:val="FiguretablesourceZdrojobrzkutabulky"/>
          </w:pPr>
          <w:r>
            <w:t xml:space="preserve">(source: </w:t>
          </w:r>
          <w:sdt>
            <w:sdtPr>
              <w:id w:val="-199007417"/>
              <w:placeholder>
                <w:docPart w:val="27B024C5F006431A926E8F51F32AC1C5"/>
              </w:placeholder>
              <w:temporary/>
              <w:showingPlcHdr/>
              <w:text/>
            </w:sdtPr>
            <w:sdtEndPr/>
            <w:sdtContent>
              <w:r w:rsidRPr="00EF215D">
                <w:rPr>
                  <w:rFonts w:eastAsiaTheme="majorEastAsia"/>
                </w:rPr>
                <w:t>[</w:t>
              </w:r>
              <w:r>
                <w:rPr>
                  <w:rFonts w:eastAsiaTheme="majorEastAsia"/>
                </w:rPr>
                <w:t>Cite the source of the figure.</w:t>
              </w:r>
              <w:r w:rsidRPr="00EF215D">
                <w:rPr>
                  <w:rFonts w:eastAsiaTheme="majorEastAsia"/>
                </w:rPr>
                <w:t>]</w:t>
              </w:r>
            </w:sdtContent>
          </w:sdt>
          <w:r>
            <w:t>)</w:t>
          </w:r>
        </w:p>
        <w:p w:rsidR="00337856" w:rsidRDefault="00337856"/>
      </w:docPartBody>
    </w:docPart>
    <w:docPart>
      <w:docPartPr>
        <w:name w:val="1AE17E58BCE54FFB8679DBD078A4E4E3"/>
        <w:category>
          <w:name w:val="Obecné"/>
          <w:gallery w:val="placeholder"/>
        </w:category>
        <w:types>
          <w:type w:val="bbPlcHdr"/>
        </w:types>
        <w:behaviors>
          <w:behavior w:val="content"/>
        </w:behaviors>
        <w:guid w:val="{276C8E06-A99E-46B5-AB5B-F7A18515B88C}"/>
      </w:docPartPr>
      <w:docPartBody>
        <w:p w:rsidR="00337856" w:rsidRDefault="006A7569" w:rsidP="006A7569">
          <w:pPr>
            <w:pStyle w:val="1AE17E58BCE54FFB8679DBD078A4E4E3"/>
          </w:pPr>
          <w:r w:rsidRPr="003E34D3">
            <w:rPr>
              <w:rFonts w:eastAsiaTheme="majorEastAsia"/>
            </w:rPr>
            <w:t>[</w:t>
          </w:r>
          <w:r>
            <w:rPr>
              <w:rFonts w:eastAsiaTheme="majorEastAsia"/>
            </w:rPr>
            <w:t>Chart</w:t>
          </w:r>
          <w:r w:rsidRPr="003E34D3">
            <w:rPr>
              <w:rFonts w:eastAsiaTheme="majorEastAsia"/>
            </w:rPr>
            <w:t xml:space="preserve"> caption]</w:t>
          </w:r>
        </w:p>
      </w:docPartBody>
    </w:docPart>
    <w:docPart>
      <w:docPartPr>
        <w:name w:val="CHART caption below"/>
        <w:style w:val="Figure/Obrázek"/>
        <w:category>
          <w:name w:val="TBU template"/>
          <w:gallery w:val="docParts"/>
        </w:category>
        <w:behaviors>
          <w:behavior w:val="content"/>
        </w:behaviors>
        <w:guid w:val="{2FCD8C99-ABFF-4DA4-8BFB-27F118361957}"/>
      </w:docPartPr>
      <w:docPartBody>
        <w:sdt>
          <w:sdtPr>
            <w:id w:val="-1345789809"/>
            <w:showingPlcHdr/>
            <w:picture/>
          </w:sdtPr>
          <w:sdtEndPr/>
          <w:sdtContent>
            <w:p w:rsidR="006A7569" w:rsidRDefault="006A7569" w:rsidP="007F1090">
              <w:pPr>
                <w:pStyle w:val="FigureObrzek"/>
              </w:pPr>
              <w:r>
                <w:rPr>
                  <w:noProof/>
                </w:rPr>
                <w:drawing>
                  <wp:inline distT="0" distB="0" distL="0" distR="0" wp14:anchorId="1594BEB0" wp14:editId="066414C6">
                    <wp:extent cx="1908000" cy="1908000"/>
                    <wp:effectExtent l="0" t="0" r="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8000" cy="1908000"/>
                            </a:xfrm>
                            <a:prstGeom prst="rect">
                              <a:avLst/>
                            </a:prstGeom>
                            <a:noFill/>
                            <a:ln>
                              <a:noFill/>
                            </a:ln>
                          </pic:spPr>
                        </pic:pic>
                      </a:graphicData>
                    </a:graphic>
                  </wp:inline>
                </w:drawing>
              </w:r>
            </w:p>
          </w:sdtContent>
        </w:sdt>
        <w:p w:rsidR="006A7569" w:rsidRPr="0002656B" w:rsidRDefault="006A7569" w:rsidP="0002656B">
          <w:pPr>
            <w:pStyle w:val="Titulek"/>
          </w:pPr>
          <w:r w:rsidRPr="0002656B">
            <w:t xml:space="preserve">Chart </w:t>
          </w:r>
          <w:r w:rsidR="007F52EC">
            <w:fldChar w:fldCharType="begin"/>
          </w:r>
          <w:r w:rsidR="007F52EC">
            <w:instrText xml:space="preserve"> SEQ Chart \* ARABIC </w:instrText>
          </w:r>
          <w:r w:rsidR="007F52EC">
            <w:fldChar w:fldCharType="separate"/>
          </w:r>
          <w:r w:rsidRPr="0002656B">
            <w:t>1</w:t>
          </w:r>
          <w:r w:rsidR="007F52EC">
            <w:fldChar w:fldCharType="end"/>
          </w:r>
          <w:r w:rsidRPr="0002656B">
            <w:t xml:space="preserve">: </w:t>
          </w:r>
          <w:sdt>
            <w:sdtPr>
              <w:id w:val="-575204310"/>
              <w:placeholder>
                <w:docPart w:val="1AE17E58BCE54FFB8679DBD078A4E4E3"/>
              </w:placeholder>
              <w:temporary/>
              <w:showingPlcHdr/>
              <w:text/>
            </w:sdtPr>
            <w:sdtEndPr/>
            <w:sdtContent>
              <w:r w:rsidRPr="0002656B">
                <w:t>[Chart caption]</w:t>
              </w:r>
            </w:sdtContent>
          </w:sdt>
        </w:p>
        <w:p w:rsidR="00337856" w:rsidRDefault="00337856"/>
      </w:docPartBody>
    </w:docPart>
    <w:docPart>
      <w:docPartPr>
        <w:name w:val="CHART own work"/>
        <w:style w:val="Figure/Obrázek"/>
        <w:category>
          <w:name w:val="TBU template"/>
          <w:gallery w:val="docParts"/>
        </w:category>
        <w:behaviors>
          <w:behavior w:val="content"/>
        </w:behaviors>
        <w:guid w:val="{2D803797-335F-4D68-9CD1-952BB25BF276}"/>
      </w:docPartPr>
      <w:docPartBody>
        <w:sdt>
          <w:sdtPr>
            <w:id w:val="-1954009228"/>
            <w:showingPlcHdr/>
            <w:picture/>
          </w:sdtPr>
          <w:sdtEndPr/>
          <w:sdtContent>
            <w:p w:rsidR="006A7569" w:rsidRDefault="006A7569" w:rsidP="007F1090">
              <w:pPr>
                <w:pStyle w:val="FigureObrzek"/>
              </w:pPr>
              <w:r>
                <w:rPr>
                  <w:noProof/>
                </w:rPr>
                <w:drawing>
                  <wp:inline distT="0" distB="0" distL="0" distR="0" wp14:anchorId="1594BEB0" wp14:editId="066414C6">
                    <wp:extent cx="1908000" cy="1908000"/>
                    <wp:effectExtent l="0" t="0" r="0" b="0"/>
                    <wp:docPr id="153204503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8000" cy="1908000"/>
                            </a:xfrm>
                            <a:prstGeom prst="rect">
                              <a:avLst/>
                            </a:prstGeom>
                            <a:noFill/>
                            <a:ln>
                              <a:noFill/>
                            </a:ln>
                          </pic:spPr>
                        </pic:pic>
                      </a:graphicData>
                    </a:graphic>
                  </wp:inline>
                </w:drawing>
              </w:r>
            </w:p>
          </w:sdtContent>
        </w:sdt>
        <w:p w:rsidR="006A7569" w:rsidRDefault="006A7569" w:rsidP="0002656B">
          <w:pPr>
            <w:pStyle w:val="FigurecaptionwithsourceTitulekobrzkusezdrojem"/>
          </w:pPr>
          <w:r w:rsidRPr="0002656B">
            <w:t xml:space="preserve">Chart </w:t>
          </w:r>
          <w:r w:rsidR="007F52EC">
            <w:fldChar w:fldCharType="begin"/>
          </w:r>
          <w:r w:rsidR="007F52EC">
            <w:instrText xml:space="preserve"> SEQ Chart \* ARABIC </w:instrText>
          </w:r>
          <w:r w:rsidR="007F52EC">
            <w:fldChar w:fldCharType="separate"/>
          </w:r>
          <w:r w:rsidRPr="0002656B">
            <w:t>1</w:t>
          </w:r>
          <w:r w:rsidR="007F52EC">
            <w:fldChar w:fldCharType="end"/>
          </w:r>
          <w:r w:rsidRPr="0002656B">
            <w:t xml:space="preserve">: </w:t>
          </w:r>
          <w:sdt>
            <w:sdtPr>
              <w:id w:val="-947009402"/>
              <w:placeholder>
                <w:docPart w:val="1AE17E58BCE54FFB8679DBD078A4E4E3"/>
              </w:placeholder>
              <w:temporary/>
              <w:showingPlcHdr/>
              <w:text/>
            </w:sdtPr>
            <w:sdtEndPr/>
            <w:sdtContent>
              <w:r w:rsidRPr="0002656B">
                <w:t>[Chart caption]</w:t>
              </w:r>
            </w:sdtContent>
          </w:sdt>
        </w:p>
        <w:p w:rsidR="006A7569" w:rsidRDefault="006A7569" w:rsidP="0002656B">
          <w:pPr>
            <w:pStyle w:val="FiguretablesourceZdrojobrzkutabulky"/>
          </w:pPr>
          <w:r>
            <w:t>(source: own work)</w:t>
          </w:r>
        </w:p>
        <w:p w:rsidR="00337856" w:rsidRDefault="00337856"/>
      </w:docPartBody>
    </w:docPart>
    <w:docPart>
      <w:docPartPr>
        <w:name w:val="CHART with source"/>
        <w:style w:val="Figure/Obrázek"/>
        <w:category>
          <w:name w:val="TBU template"/>
          <w:gallery w:val="docParts"/>
        </w:category>
        <w:behaviors>
          <w:behavior w:val="content"/>
        </w:behaviors>
        <w:guid w:val="{3DA7934A-C4DE-42E9-9FA0-6498BE9DF3DC}"/>
      </w:docPartPr>
      <w:docPartBody>
        <w:sdt>
          <w:sdtPr>
            <w:rPr>
              <w:lang w:eastAsia="sk-SK"/>
            </w:rPr>
            <w:id w:val="-1819865274"/>
            <w:showingPlcHdr/>
            <w:picture/>
          </w:sdtPr>
          <w:sdtEndPr/>
          <w:sdtContent>
            <w:p w:rsidR="006A7569" w:rsidRDefault="006A7569" w:rsidP="007F1090">
              <w:pPr>
                <w:pStyle w:val="FigureObrzek"/>
                <w:rPr>
                  <w:lang w:eastAsia="sk-SK"/>
                </w:rPr>
              </w:pPr>
              <w:r>
                <w:rPr>
                  <w:noProof/>
                </w:rPr>
                <w:drawing>
                  <wp:inline distT="0" distB="0" distL="0" distR="0" wp14:anchorId="3518EB1D" wp14:editId="18008324">
                    <wp:extent cx="1908000" cy="1908000"/>
                    <wp:effectExtent l="0" t="0" r="0" b="0"/>
                    <wp:docPr id="6"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8000" cy="1908000"/>
                            </a:xfrm>
                            <a:prstGeom prst="rect">
                              <a:avLst/>
                            </a:prstGeom>
                            <a:noFill/>
                            <a:ln>
                              <a:noFill/>
                            </a:ln>
                          </pic:spPr>
                        </pic:pic>
                      </a:graphicData>
                    </a:graphic>
                  </wp:inline>
                </w:drawing>
              </w:r>
            </w:p>
          </w:sdtContent>
        </w:sdt>
        <w:p w:rsidR="006A7569" w:rsidRDefault="006A7569" w:rsidP="007F1090">
          <w:pPr>
            <w:pStyle w:val="FigurecaptionwithsourceTitulekobrzkusezdrojem"/>
          </w:pPr>
          <w:r>
            <w:t xml:space="preserve">Chart </w:t>
          </w:r>
          <w:r w:rsidR="007F52EC">
            <w:fldChar w:fldCharType="begin"/>
          </w:r>
          <w:r w:rsidR="007F52EC">
            <w:instrText xml:space="preserve"> SEQ Chart \* ARABIC </w:instrText>
          </w:r>
          <w:r w:rsidR="007F52EC">
            <w:fldChar w:fldCharType="separate"/>
          </w:r>
          <w:r>
            <w:rPr>
              <w:noProof/>
            </w:rPr>
            <w:t>3</w:t>
          </w:r>
          <w:r w:rsidR="007F52EC">
            <w:rPr>
              <w:noProof/>
            </w:rPr>
            <w:fldChar w:fldCharType="end"/>
          </w:r>
          <w:r>
            <w:t xml:space="preserve">: </w:t>
          </w:r>
          <w:sdt>
            <w:sdtPr>
              <w:id w:val="-1246567892"/>
              <w:placeholder>
                <w:docPart w:val="BE984797EA68493DA55E230E5C08A471"/>
              </w:placeholder>
              <w:temporary/>
              <w:showingPlcHdr/>
              <w:text/>
            </w:sdtPr>
            <w:sdtEndPr/>
            <w:sdtContent>
              <w:r w:rsidRPr="003E34D3">
                <w:rPr>
                  <w:rFonts w:eastAsiaTheme="majorEastAsia"/>
                </w:rPr>
                <w:t>[</w:t>
              </w:r>
              <w:r>
                <w:rPr>
                  <w:rFonts w:eastAsiaTheme="majorEastAsia"/>
                </w:rPr>
                <w:t>Chart</w:t>
              </w:r>
              <w:r w:rsidRPr="003E34D3">
                <w:rPr>
                  <w:rFonts w:eastAsiaTheme="majorEastAsia"/>
                </w:rPr>
                <w:t xml:space="preserve"> caption]</w:t>
              </w:r>
            </w:sdtContent>
          </w:sdt>
        </w:p>
        <w:p w:rsidR="006A7569" w:rsidRPr="007F1090" w:rsidRDefault="006A7569" w:rsidP="007F1090">
          <w:pPr>
            <w:pStyle w:val="FiguretablesourceZdrojobrzkutabulky"/>
          </w:pPr>
          <w:r>
            <w:t xml:space="preserve">(source: </w:t>
          </w:r>
          <w:sdt>
            <w:sdtPr>
              <w:id w:val="2097198637"/>
              <w:placeholder>
                <w:docPart w:val="5AA1DF497BF24D0D811F2C1743EBF3D0"/>
              </w:placeholder>
              <w:temporary/>
              <w:showingPlcHdr/>
              <w:text/>
            </w:sdtPr>
            <w:sdtEndPr/>
            <w:sdtContent>
              <w:r w:rsidRPr="00EF215D">
                <w:rPr>
                  <w:rFonts w:eastAsiaTheme="majorEastAsia"/>
                </w:rPr>
                <w:t>[</w:t>
              </w:r>
              <w:r>
                <w:rPr>
                  <w:rFonts w:eastAsiaTheme="majorEastAsia"/>
                </w:rPr>
                <w:t>Cite the source of the chart.</w:t>
              </w:r>
              <w:r w:rsidRPr="00EF215D">
                <w:rPr>
                  <w:rFonts w:eastAsiaTheme="majorEastAsia"/>
                </w:rPr>
                <w:t>]</w:t>
              </w:r>
            </w:sdtContent>
          </w:sdt>
          <w:r>
            <w:t>)</w:t>
          </w:r>
        </w:p>
        <w:p w:rsidR="00337856" w:rsidRDefault="00337856"/>
      </w:docPartBody>
    </w:docPart>
    <w:docPart>
      <w:docPartPr>
        <w:name w:val="OWN WORK for tables etc."/>
        <w:style w:val="Figure/table source/Zdroj obrázku/tabulky"/>
        <w:category>
          <w:name w:val="TBU template"/>
          <w:gallery w:val="docParts"/>
        </w:category>
        <w:behaviors>
          <w:behavior w:val="content"/>
        </w:behaviors>
        <w:guid w:val="{7CFFE283-C71F-487C-91E8-43062135B21F}"/>
      </w:docPartPr>
      <w:docPartBody>
        <w:p w:rsidR="006A7569" w:rsidRPr="007F1090" w:rsidRDefault="006A7569" w:rsidP="007F1090">
          <w:pPr>
            <w:pStyle w:val="FiguretablesourceZdrojobrzkutabulky"/>
          </w:pPr>
          <w:r>
            <w:t>(source: own work)</w:t>
          </w:r>
        </w:p>
        <w:p w:rsidR="00337856" w:rsidRDefault="0033785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4504A"/>
    <w:multiLevelType w:val="multilevel"/>
    <w:tmpl w:val="C79C5C12"/>
    <w:lvl w:ilvl="0">
      <w:start w:val="1"/>
      <w:numFmt w:val="decimal"/>
      <w:pStyle w:val="92D47A1D1AC34F87BE7B17F6D314BF0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E854A5"/>
    <w:multiLevelType w:val="multilevel"/>
    <w:tmpl w:val="29AE8450"/>
    <w:lvl w:ilvl="0">
      <w:start w:val="1"/>
      <w:numFmt w:val="decimal"/>
      <w:pStyle w:val="92D47A1D1AC34F87BE7B17F6D314BF0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7FA71A1"/>
    <w:multiLevelType w:val="multilevel"/>
    <w:tmpl w:val="EF32DDF2"/>
    <w:lvl w:ilvl="0">
      <w:start w:val="1"/>
      <w:numFmt w:val="decimal"/>
      <w:pStyle w:val="92D47A1D1AC34F87BE7B17F6D314BF0E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6A4"/>
    <w:rsid w:val="00062DBC"/>
    <w:rsid w:val="00337856"/>
    <w:rsid w:val="006A7569"/>
    <w:rsid w:val="007F52EC"/>
    <w:rsid w:val="00855A7F"/>
    <w:rsid w:val="008D06A4"/>
    <w:rsid w:val="00AD31AE"/>
    <w:rsid w:val="00B71AD1"/>
    <w:rsid w:val="00CA6650"/>
    <w:rsid w:val="00ED51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DF7B5025E3048A79790CC667C6185BE">
    <w:name w:val="CDF7B5025E3048A79790CC667C6185BE"/>
  </w:style>
  <w:style w:type="character" w:styleId="Zstupntext">
    <w:name w:val="Placeholder Text"/>
    <w:basedOn w:val="Standardnpsmoodstavce"/>
    <w:uiPriority w:val="99"/>
    <w:semiHidden/>
    <w:rsid w:val="006A7569"/>
    <w:rPr>
      <w:color w:val="666666"/>
    </w:rPr>
  </w:style>
  <w:style w:type="paragraph" w:customStyle="1" w:styleId="6837C4B95459498B9F5A83BAB7C891D9">
    <w:name w:val="6837C4B95459498B9F5A83BAB7C891D9"/>
  </w:style>
  <w:style w:type="paragraph" w:customStyle="1" w:styleId="032D32A47EA44312860A25B40C86E8F1">
    <w:name w:val="032D32A47EA44312860A25B40C86E8F1"/>
  </w:style>
  <w:style w:type="paragraph" w:customStyle="1" w:styleId="94F2DEB95705449495D634A888B6D077">
    <w:name w:val="94F2DEB95705449495D634A888B6D077"/>
  </w:style>
  <w:style w:type="paragraph" w:customStyle="1" w:styleId="9A3E962B2DBE4BC9A7193FAF5E87AB90">
    <w:name w:val="9A3E962B2DBE4BC9A7193FAF5E87AB90"/>
  </w:style>
  <w:style w:type="paragraph" w:customStyle="1" w:styleId="497AA408E0254A5AA25FFB58B661027F">
    <w:name w:val="497AA408E0254A5AA25FFB58B661027F"/>
  </w:style>
  <w:style w:type="paragraph" w:customStyle="1" w:styleId="07671B62B59C44ADB897E5D5F6F0015E">
    <w:name w:val="07671B62B59C44ADB897E5D5F6F0015E"/>
  </w:style>
  <w:style w:type="paragraph" w:customStyle="1" w:styleId="C16A5FA920704FCE8B8702EB7A1B28B9">
    <w:name w:val="C16A5FA920704FCE8B8702EB7A1B28B9"/>
  </w:style>
  <w:style w:type="paragraph" w:customStyle="1" w:styleId="0EAD5729662246DB9FDFB0959BE101C4">
    <w:name w:val="0EAD5729662246DB9FDFB0959BE101C4"/>
  </w:style>
  <w:style w:type="paragraph" w:customStyle="1" w:styleId="79F9CE7CD3DC427DBE2DA2AD172BA6D0">
    <w:name w:val="79F9CE7CD3DC427DBE2DA2AD172BA6D0"/>
  </w:style>
  <w:style w:type="paragraph" w:customStyle="1" w:styleId="77E0C39CC8884F3796EAE63A9E9BFACB">
    <w:name w:val="77E0C39CC8884F3796EAE63A9E9BFACB"/>
  </w:style>
  <w:style w:type="paragraph" w:customStyle="1" w:styleId="6B05B8894FBE4BDDA00B1B4AC91E3E38">
    <w:name w:val="6B05B8894FBE4BDDA00B1B4AC91E3E38"/>
  </w:style>
  <w:style w:type="paragraph" w:customStyle="1" w:styleId="1C54BB9FCA19428699636695475E4BCA">
    <w:name w:val="1C54BB9FCA19428699636695475E4BCA"/>
  </w:style>
  <w:style w:type="paragraph" w:customStyle="1" w:styleId="5A395E2AEED44EF7B3AB627079B68C86">
    <w:name w:val="5A395E2AEED44EF7B3AB627079B68C86"/>
  </w:style>
  <w:style w:type="paragraph" w:customStyle="1" w:styleId="NextparagraphsDalodstavceprce">
    <w:name w:val="Next paragraphs/Další odstavce práce"/>
    <w:basedOn w:val="Normln"/>
    <w:link w:val="NextparagraphsDalodstavceprceChar"/>
    <w:uiPriority w:val="10"/>
    <w:qFormat/>
    <w:rsid w:val="006A7569"/>
    <w:pPr>
      <w:suppressLineNumbers/>
      <w:suppressAutoHyphens/>
      <w:spacing w:after="0" w:line="300" w:lineRule="atLeast"/>
      <w:ind w:firstLine="454"/>
      <w:jc w:val="both"/>
    </w:pPr>
    <w:rPr>
      <w:rFonts w:ascii="Times New Roman" w:eastAsia="Times New Roman" w:hAnsi="Times New Roman" w:cs="Times New Roman"/>
      <w:kern w:val="0"/>
      <w14:ligatures w14:val="none"/>
    </w:rPr>
  </w:style>
  <w:style w:type="character" w:customStyle="1" w:styleId="NextparagraphsDalodstavceprceChar">
    <w:name w:val="Next paragraphs/Další odstavce práce Char"/>
    <w:basedOn w:val="Standardnpsmoodstavce"/>
    <w:link w:val="NextparagraphsDalodstavceprce"/>
    <w:uiPriority w:val="10"/>
    <w:rsid w:val="006A7569"/>
    <w:rPr>
      <w:rFonts w:ascii="Times New Roman" w:eastAsia="Times New Roman" w:hAnsi="Times New Roman" w:cs="Times New Roman"/>
      <w:kern w:val="0"/>
      <w14:ligatures w14:val="none"/>
    </w:rPr>
  </w:style>
  <w:style w:type="paragraph" w:customStyle="1" w:styleId="BE327AD0334A4A6FB797BFB823BE8ABF">
    <w:name w:val="BE327AD0334A4A6FB797BFB823BE8ABF"/>
  </w:style>
  <w:style w:type="paragraph" w:customStyle="1" w:styleId="003F9DDFB3D74B59921855B3C1CB0739">
    <w:name w:val="003F9DDFB3D74B59921855B3C1CB0739"/>
  </w:style>
  <w:style w:type="paragraph" w:customStyle="1" w:styleId="AC546A54E2F44F52B6ECF076A77ACD9E">
    <w:name w:val="AC546A54E2F44F52B6ECF076A77ACD9E"/>
  </w:style>
  <w:style w:type="paragraph" w:customStyle="1" w:styleId="226E498157A041B3829D5FB768251E05">
    <w:name w:val="226E498157A041B3829D5FB768251E05"/>
  </w:style>
  <w:style w:type="paragraph" w:customStyle="1" w:styleId="92D47A1D1AC34F87BE7B17F6D314BF0E">
    <w:name w:val="92D47A1D1AC34F87BE7B17F6D314BF0E"/>
  </w:style>
  <w:style w:type="paragraph" w:customStyle="1" w:styleId="B242793DEC664AFDBB5A99D74788F2BD">
    <w:name w:val="B242793DEC664AFDBB5A99D74788F2BD"/>
  </w:style>
  <w:style w:type="paragraph" w:customStyle="1" w:styleId="595551FA92284D35A308BF47F609DBCC">
    <w:name w:val="595551FA92284D35A308BF47F609DBCC"/>
    <w:rsid w:val="008D06A4"/>
  </w:style>
  <w:style w:type="paragraph" w:customStyle="1" w:styleId="10B7FD78623045E09EFCC308B31C791E">
    <w:name w:val="10B7FD78623045E09EFCC308B31C791E"/>
    <w:rsid w:val="008D06A4"/>
  </w:style>
  <w:style w:type="paragraph" w:customStyle="1" w:styleId="BC47D0E879AD41B7A561794B8C334F13">
    <w:name w:val="BC47D0E879AD41B7A561794B8C334F13"/>
    <w:rsid w:val="008D06A4"/>
  </w:style>
  <w:style w:type="paragraph" w:customStyle="1" w:styleId="E83CDB4FAA4F4B9481440E1CCBF63237">
    <w:name w:val="E83CDB4FAA4F4B9481440E1CCBF63237"/>
    <w:rsid w:val="008D06A4"/>
  </w:style>
  <w:style w:type="paragraph" w:customStyle="1" w:styleId="D49C110F167345F1A071443F9DFC5141">
    <w:name w:val="D49C110F167345F1A071443F9DFC5141"/>
    <w:rsid w:val="008D06A4"/>
  </w:style>
  <w:style w:type="paragraph" w:customStyle="1" w:styleId="CDF7B5025E3048A79790CC667C6185BE1">
    <w:name w:val="CDF7B5025E3048A79790CC667C6185BE1"/>
    <w:rsid w:val="008D06A4"/>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1">
    <w:name w:val="032D32A47EA44312860A25B40C86E8F1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1">
    <w:name w:val="94F2DEB95705449495D634A888B6D077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1">
    <w:name w:val="9A3E962B2DBE4BC9A7193FAF5E87AB90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1">
    <w:name w:val="497AA408E0254A5AA25FFB58B661027F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1">
    <w:name w:val="07671B62B59C44ADB897E5D5F6F0015E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1">
    <w:name w:val="0EAD5729662246DB9FDFB0959BE101C41"/>
    <w:rsid w:val="008D06A4"/>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1">
    <w:name w:val="79F9CE7CD3DC427DBE2DA2AD172BA6D01"/>
    <w:rsid w:val="008D06A4"/>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1">
    <w:name w:val="6B05B8894FBE4BDDA00B1B4AC91E3E38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1">
    <w:name w:val="1C54BB9FCA19428699636695475E4BCA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1">
    <w:name w:val="5A395E2AEED44EF7B3AB627079B68C861"/>
    <w:rsid w:val="008D06A4"/>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1">
    <w:name w:val="BE327AD0334A4A6FB797BFB823BE8ABF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1">
    <w:name w:val="003F9DDFB3D74B59921855B3C1CB0739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1">
    <w:name w:val="AC546A54E2F44F52B6ECF076A77ACD9E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595551FA92284D35A308BF47F609DBCC1">
    <w:name w:val="595551FA92284D35A308BF47F609DBCC1"/>
    <w:rsid w:val="008D06A4"/>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10B7FD78623045E09EFCC308B31C791E1">
    <w:name w:val="10B7FD78623045E09EFCC308B31C791E1"/>
    <w:rsid w:val="008D06A4"/>
    <w:pPr>
      <w:keepNext/>
      <w:suppressLineNumbers/>
      <w:suppressAutoHyphens/>
      <w:spacing w:before="240" w:after="120" w:line="260" w:lineRule="atLeast"/>
    </w:pPr>
    <w:rPr>
      <w:rFonts w:ascii="Arial" w:eastAsia="Times New Roman" w:hAnsi="Arial" w:cs="Times New Roman"/>
      <w:b/>
      <w:bCs/>
      <w:kern w:val="0"/>
      <w:sz w:val="18"/>
      <w:szCs w:val="20"/>
      <w:lang w:eastAsia="sk-SK"/>
      <w14:ligatures w14:val="none"/>
    </w:rPr>
  </w:style>
  <w:style w:type="paragraph" w:customStyle="1" w:styleId="BC47D0E879AD41B7A561794B8C334F131">
    <w:name w:val="BC47D0E879AD41B7A561794B8C334F131"/>
    <w:rsid w:val="008D06A4"/>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paragraph" w:customStyle="1" w:styleId="E83CDB4FAA4F4B9481440E1CCBF632371">
    <w:name w:val="E83CDB4FAA4F4B9481440E1CCBF632371"/>
    <w:rsid w:val="008D06A4"/>
    <w:pPr>
      <w:keepNext/>
      <w:suppressLineNumbers/>
      <w:suppressAutoHyphens/>
      <w:spacing w:before="120" w:after="0" w:line="260" w:lineRule="atLeast"/>
    </w:pPr>
    <w:rPr>
      <w:rFonts w:ascii="Arial" w:eastAsia="Times New Roman" w:hAnsi="Arial" w:cs="Times New Roman"/>
      <w:b/>
      <w:bCs/>
      <w:kern w:val="0"/>
      <w:sz w:val="18"/>
      <w:szCs w:val="20"/>
      <w:lang w:eastAsia="sk-SK"/>
      <w14:ligatures w14:val="none"/>
    </w:rPr>
  </w:style>
  <w:style w:type="paragraph" w:customStyle="1" w:styleId="D49C110F167345F1A071443F9DFC51411">
    <w:name w:val="D49C110F167345F1A071443F9DFC51411"/>
    <w:rsid w:val="008D06A4"/>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226E498157A041B3829D5FB768251E051">
    <w:name w:val="226E498157A041B3829D5FB768251E051"/>
    <w:rsid w:val="008D06A4"/>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1">
    <w:name w:val="92D47A1D1AC34F87BE7B17F6D314BF0E1"/>
    <w:rsid w:val="008D06A4"/>
    <w:pPr>
      <w:keepNext/>
      <w:keepLines/>
      <w:pageBreakBefore/>
      <w:numPr>
        <w:numId w:val="1"/>
      </w:numPr>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1">
    <w:name w:val="B242793DEC664AFDBB5A99D74788F2BD1"/>
    <w:rsid w:val="008D06A4"/>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EquationRovnice">
    <w:name w:val="Equation/Rovnice"/>
    <w:basedOn w:val="Normln"/>
    <w:next w:val="Normln"/>
    <w:qFormat/>
    <w:rsid w:val="008D06A4"/>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CaptionequationRovnicetitulek">
    <w:name w:val="Caption equation/Rovnice titulek"/>
    <w:basedOn w:val="Titulek"/>
    <w:qFormat/>
    <w:rsid w:val="008D06A4"/>
    <w:pPr>
      <w:framePr w:hSpace="11340" w:vSpace="240" w:wrap="around" w:vAnchor="text" w:hAnchor="text" w:xAlign="center" w:y="1"/>
      <w:suppressOverlap/>
      <w:jc w:val="right"/>
    </w:pPr>
    <w:rPr>
      <w:bCs w:val="0"/>
      <w:i/>
      <w:iCs/>
    </w:rPr>
  </w:style>
  <w:style w:type="table" w:customStyle="1" w:styleId="Mkatabulky1">
    <w:name w:val="Mřížka tabulky1"/>
    <w:basedOn w:val="Normlntabulka"/>
    <w:next w:val="Mkatabulky"/>
    <w:rsid w:val="008D06A4"/>
    <w:pPr>
      <w:keepNext/>
      <w:keepLines/>
      <w:suppressAutoHyphens/>
      <w:spacing w:after="0" w:line="280" w:lineRule="atLeast"/>
      <w:jc w:val="center"/>
    </w:pPr>
    <w:rPr>
      <w:rFonts w:ascii="Bookman Old Style" w:eastAsia="Times New Roman" w:hAnsi="Bookman Old Style" w:cs="Times New Roman"/>
      <w:kern w:val="0"/>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paragraph" w:styleId="Titulek">
    <w:name w:val="caption"/>
    <w:aliases w:val="Caption"/>
    <w:basedOn w:val="Normln"/>
    <w:next w:val="Normln"/>
    <w:uiPriority w:val="35"/>
    <w:qFormat/>
    <w:rsid w:val="006A7569"/>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table" w:styleId="Mkatabulky">
    <w:name w:val="Table Grid"/>
    <w:basedOn w:val="Normlntabulka"/>
    <w:uiPriority w:val="39"/>
    <w:rsid w:val="008D0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aptionTitulektabulky">
    <w:name w:val="Table caption/Titulek tabulky"/>
    <w:basedOn w:val="Titulek"/>
    <w:next w:val="Normln"/>
    <w:qFormat/>
    <w:rsid w:val="008D06A4"/>
    <w:pPr>
      <w:keepNext/>
      <w:spacing w:before="240" w:after="120"/>
    </w:pPr>
    <w:rPr>
      <w:b w:val="0"/>
      <w:bCs w:val="0"/>
      <w:i/>
      <w:iCs/>
    </w:rPr>
  </w:style>
  <w:style w:type="paragraph" w:customStyle="1" w:styleId="FigureObrzek">
    <w:name w:val="Figure/Obrázek"/>
    <w:basedOn w:val="Normln"/>
    <w:qFormat/>
    <w:rsid w:val="006A7569"/>
    <w:pPr>
      <w:keepNext/>
      <w:suppressLineNumbers/>
      <w:suppressAutoHyphens/>
      <w:spacing w:before="240" w:after="0" w:line="300" w:lineRule="atLeast"/>
      <w:jc w:val="center"/>
    </w:pPr>
    <w:rPr>
      <w:rFonts w:ascii="Times New Roman" w:eastAsia="Times New Roman" w:hAnsi="Times New Roman" w:cs="Times New Roman"/>
      <w:kern w:val="0"/>
      <w14:ligatures w14:val="none"/>
    </w:rPr>
  </w:style>
  <w:style w:type="paragraph" w:customStyle="1" w:styleId="FiguretablesourceZdrojobrzkutabulky">
    <w:name w:val="Figure/table source/Zdroj obrázku/tabulky"/>
    <w:basedOn w:val="Normln"/>
    <w:next w:val="Normln"/>
    <w:qFormat/>
    <w:rsid w:val="006A7569"/>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FigurecaptionwithsourceTitulekobrzkusezdrojem">
    <w:name w:val="Figure caption with source/Titulek obrázku (se zdrojem)"/>
    <w:basedOn w:val="Titulek"/>
    <w:next w:val="FiguretablesourceZdrojobrzkutabulky"/>
    <w:qFormat/>
    <w:rsid w:val="006A7569"/>
    <w:pPr>
      <w:keepNext/>
      <w:spacing w:after="0"/>
    </w:pPr>
  </w:style>
  <w:style w:type="paragraph" w:customStyle="1" w:styleId="CDF7B5025E3048A79790CC667C6185BE2">
    <w:name w:val="CDF7B5025E3048A79790CC667C6185BE2"/>
    <w:rsid w:val="00CA6650"/>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2">
    <w:name w:val="032D32A47EA44312860A25B40C86E8F1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2">
    <w:name w:val="94F2DEB95705449495D634A888B6D077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2">
    <w:name w:val="9A3E962B2DBE4BC9A7193FAF5E87AB90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2">
    <w:name w:val="497AA408E0254A5AA25FFB58B661027F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2">
    <w:name w:val="07671B62B59C44ADB897E5D5F6F0015E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2">
    <w:name w:val="0EAD5729662246DB9FDFB0959BE101C42"/>
    <w:rsid w:val="00CA6650"/>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2">
    <w:name w:val="79F9CE7CD3DC427DBE2DA2AD172BA6D02"/>
    <w:rsid w:val="00CA6650"/>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2">
    <w:name w:val="6B05B8894FBE4BDDA00B1B4AC91E3E382"/>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2">
    <w:name w:val="1C54BB9FCA19428699636695475E4BCA2"/>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2">
    <w:name w:val="5A395E2AEED44EF7B3AB627079B68C862"/>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2">
    <w:name w:val="BE327AD0334A4A6FB797BFB823BE8ABF2"/>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2">
    <w:name w:val="003F9DDFB3D74B59921855B3C1CB07392"/>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2">
    <w:name w:val="AC546A54E2F44F52B6ECF076A77ACD9E2"/>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226E498157A041B3829D5FB768251E052">
    <w:name w:val="226E498157A041B3829D5FB768251E052"/>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2">
    <w:name w:val="92D47A1D1AC34F87BE7B17F6D314BF0E2"/>
    <w:rsid w:val="00CA6650"/>
    <w:pPr>
      <w:keepNext/>
      <w:keepLines/>
      <w:pageBreakBefore/>
      <w:numPr>
        <w:numId w:val="2"/>
      </w:numPr>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2">
    <w:name w:val="B242793DEC664AFDBB5A99D74788F2BD2"/>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E8F3A80911F94A0B8AE9AFEA50B80704">
    <w:name w:val="E8F3A80911F94A0B8AE9AFEA50B80704"/>
    <w:rsid w:val="00CA6650"/>
    <w:pPr>
      <w:spacing w:line="259" w:lineRule="auto"/>
    </w:pPr>
    <w:rPr>
      <w:kern w:val="0"/>
      <w:sz w:val="22"/>
      <w:szCs w:val="22"/>
      <w14:ligatures w14:val="none"/>
    </w:rPr>
  </w:style>
  <w:style w:type="paragraph" w:customStyle="1" w:styleId="BE984797EA68493DA55E230E5C08A471">
    <w:name w:val="BE984797EA68493DA55E230E5C08A471"/>
    <w:rsid w:val="00CA6650"/>
    <w:pPr>
      <w:spacing w:line="259" w:lineRule="auto"/>
    </w:pPr>
    <w:rPr>
      <w:kern w:val="0"/>
      <w:sz w:val="22"/>
      <w:szCs w:val="22"/>
      <w14:ligatures w14:val="none"/>
    </w:rPr>
  </w:style>
  <w:style w:type="paragraph" w:customStyle="1" w:styleId="5AA1DF497BF24D0D811F2C1743EBF3D0">
    <w:name w:val="5AA1DF497BF24D0D811F2C1743EBF3D0"/>
    <w:rsid w:val="00CA6650"/>
    <w:pPr>
      <w:spacing w:line="259" w:lineRule="auto"/>
    </w:pPr>
    <w:rPr>
      <w:kern w:val="0"/>
      <w:sz w:val="22"/>
      <w:szCs w:val="22"/>
      <w14:ligatures w14:val="none"/>
    </w:rPr>
  </w:style>
  <w:style w:type="paragraph" w:customStyle="1" w:styleId="CDF7B5025E3048A79790CC667C6185BE3">
    <w:name w:val="CDF7B5025E3048A79790CC667C6185BE3"/>
    <w:rsid w:val="00CA6650"/>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3">
    <w:name w:val="032D32A47EA44312860A25B40C86E8F1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3">
    <w:name w:val="94F2DEB95705449495D634A888B6D077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3">
    <w:name w:val="9A3E962B2DBE4BC9A7193FAF5E87AB90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3">
    <w:name w:val="497AA408E0254A5AA25FFB58B661027F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3">
    <w:name w:val="07671B62B59C44ADB897E5D5F6F0015E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3">
    <w:name w:val="0EAD5729662246DB9FDFB0959BE101C43"/>
    <w:rsid w:val="00CA6650"/>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3">
    <w:name w:val="79F9CE7CD3DC427DBE2DA2AD172BA6D03"/>
    <w:rsid w:val="00CA6650"/>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3">
    <w:name w:val="6B05B8894FBE4BDDA00B1B4AC91E3E383"/>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3">
    <w:name w:val="1C54BB9FCA19428699636695475E4BCA3"/>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3">
    <w:name w:val="5A395E2AEED44EF7B3AB627079B68C863"/>
    <w:rsid w:val="00CA6650"/>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3">
    <w:name w:val="BE327AD0334A4A6FB797BFB823BE8ABF3"/>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3">
    <w:name w:val="003F9DDFB3D74B59921855B3C1CB07393"/>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3">
    <w:name w:val="AC546A54E2F44F52B6ECF076A77ACD9E3"/>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BC47D0E879AD41B7A561794B8C334F132">
    <w:name w:val="BC47D0E879AD41B7A561794B8C334F132"/>
    <w:rsid w:val="00CA6650"/>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paragraph" w:customStyle="1" w:styleId="E83CDB4FAA4F4B9481440E1CCBF632372">
    <w:name w:val="E83CDB4FAA4F4B9481440E1CCBF632372"/>
    <w:rsid w:val="00CA6650"/>
    <w:pPr>
      <w:keepNext/>
      <w:suppressLineNumbers/>
      <w:suppressAutoHyphens/>
      <w:spacing w:before="120" w:after="0" w:line="260" w:lineRule="atLeast"/>
    </w:pPr>
    <w:rPr>
      <w:rFonts w:ascii="Arial" w:eastAsia="Times New Roman" w:hAnsi="Arial" w:cs="Times New Roman"/>
      <w:b/>
      <w:bCs/>
      <w:kern w:val="0"/>
      <w:sz w:val="18"/>
      <w:szCs w:val="20"/>
      <w:lang w:eastAsia="sk-SK"/>
      <w14:ligatures w14:val="none"/>
    </w:rPr>
  </w:style>
  <w:style w:type="paragraph" w:customStyle="1" w:styleId="D49C110F167345F1A071443F9DFC51412">
    <w:name w:val="D49C110F167345F1A071443F9DFC51412"/>
    <w:rsid w:val="00CA6650"/>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E8F3A80911F94A0B8AE9AFEA50B807041">
    <w:name w:val="E8F3A80911F94A0B8AE9AFEA50B807041"/>
    <w:rsid w:val="00CA6650"/>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paragraph" w:customStyle="1" w:styleId="BE984797EA68493DA55E230E5C08A4711">
    <w:name w:val="BE984797EA68493DA55E230E5C08A4711"/>
    <w:rsid w:val="00CA6650"/>
    <w:pPr>
      <w:keepNext/>
      <w:suppressLineNumbers/>
      <w:suppressAutoHyphens/>
      <w:spacing w:before="120" w:after="0" w:line="260" w:lineRule="atLeast"/>
    </w:pPr>
    <w:rPr>
      <w:rFonts w:ascii="Arial" w:eastAsia="Times New Roman" w:hAnsi="Arial" w:cs="Times New Roman"/>
      <w:b/>
      <w:bCs/>
      <w:kern w:val="0"/>
      <w:sz w:val="18"/>
      <w:szCs w:val="20"/>
      <w:lang w:eastAsia="sk-SK"/>
      <w14:ligatures w14:val="none"/>
    </w:rPr>
  </w:style>
  <w:style w:type="paragraph" w:customStyle="1" w:styleId="5AA1DF497BF24D0D811F2C1743EBF3D01">
    <w:name w:val="5AA1DF497BF24D0D811F2C1743EBF3D01"/>
    <w:rsid w:val="00CA6650"/>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226E498157A041B3829D5FB768251E053">
    <w:name w:val="226E498157A041B3829D5FB768251E053"/>
    <w:rsid w:val="00CA6650"/>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3">
    <w:name w:val="92D47A1D1AC34F87BE7B17F6D314BF0E3"/>
    <w:rsid w:val="00CA6650"/>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3">
    <w:name w:val="B242793DEC664AFDBB5A99D74788F2BD3"/>
    <w:rsid w:val="00CA6650"/>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60041CB7E2A4C2C81D46EEE466F767A">
    <w:name w:val="960041CB7E2A4C2C81D46EEE466F767A"/>
    <w:rsid w:val="006A7569"/>
  </w:style>
  <w:style w:type="paragraph" w:customStyle="1" w:styleId="CDF7B5025E3048A79790CC667C6185BE4">
    <w:name w:val="CDF7B5025E3048A79790CC667C6185BE4"/>
    <w:rsid w:val="006A7569"/>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4">
    <w:name w:val="032D32A47EA44312860A25B40C86E8F1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4">
    <w:name w:val="94F2DEB95705449495D634A888B6D077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4">
    <w:name w:val="9A3E962B2DBE4BC9A7193FAF5E87AB90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4">
    <w:name w:val="497AA408E0254A5AA25FFB58B661027F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4">
    <w:name w:val="07671B62B59C44ADB897E5D5F6F0015E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4">
    <w:name w:val="0EAD5729662246DB9FDFB0959BE101C44"/>
    <w:rsid w:val="006A7569"/>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4">
    <w:name w:val="79F9CE7CD3DC427DBE2DA2AD172BA6D04"/>
    <w:rsid w:val="006A7569"/>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4">
    <w:name w:val="6B05B8894FBE4BDDA00B1B4AC91E3E384"/>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4">
    <w:name w:val="1C54BB9FCA19428699636695475E4BCA4"/>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4">
    <w:name w:val="5A395E2AEED44EF7B3AB627079B68C864"/>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4">
    <w:name w:val="BE327AD0334A4A6FB797BFB823BE8ABF4"/>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4">
    <w:name w:val="003F9DDFB3D74B59921855B3C1CB07394"/>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4">
    <w:name w:val="AC546A54E2F44F52B6ECF076A77ACD9E4"/>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226E498157A041B3829D5FB768251E054">
    <w:name w:val="226E498157A041B3829D5FB768251E054"/>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4">
    <w:name w:val="92D47A1D1AC34F87BE7B17F6D314BF0E4"/>
    <w:rsid w:val="006A7569"/>
    <w:pPr>
      <w:keepNext/>
      <w:keepLines/>
      <w:pageBreakBefore/>
      <w:numPr>
        <w:numId w:val="3"/>
      </w:numPr>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4">
    <w:name w:val="B242793DEC664AFDBB5A99D74788F2BD4"/>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CDF7B5025E3048A79790CC667C6185BE5">
    <w:name w:val="CDF7B5025E3048A79790CC667C6185BE5"/>
    <w:rsid w:val="006A7569"/>
    <w:pPr>
      <w:widowControl w:val="0"/>
      <w:suppressAutoHyphens/>
      <w:spacing w:after="0" w:line="240" w:lineRule="auto"/>
      <w:jc w:val="both"/>
    </w:pPr>
    <w:rPr>
      <w:rFonts w:ascii="Times New Roman" w:eastAsia="Times New Roman" w:hAnsi="Times New Roman" w:cs="Times New Roman"/>
      <w:color w:val="C00000"/>
      <w:kern w:val="0"/>
      <w:szCs w:val="16"/>
      <w14:ligatures w14:val="none"/>
    </w:rPr>
  </w:style>
  <w:style w:type="paragraph" w:customStyle="1" w:styleId="032D32A47EA44312860A25B40C86E8F15">
    <w:name w:val="032D32A47EA44312860A25B40C86E8F1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4F2DEB95705449495D634A888B6D0775">
    <w:name w:val="94F2DEB95705449495D634A888B6D077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9A3E962B2DBE4BC9A7193FAF5E87AB905">
    <w:name w:val="9A3E962B2DBE4BC9A7193FAF5E87AB90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497AA408E0254A5AA25FFB58B661027F5">
    <w:name w:val="497AA408E0254A5AA25FFB58B661027F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7671B62B59C44ADB897E5D5F6F0015E5">
    <w:name w:val="07671B62B59C44ADB897E5D5F6F0015E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0EAD5729662246DB9FDFB0959BE101C45">
    <w:name w:val="0EAD5729662246DB9FDFB0959BE101C45"/>
    <w:rsid w:val="006A7569"/>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79F9CE7CD3DC427DBE2DA2AD172BA6D05">
    <w:name w:val="79F9CE7CD3DC427DBE2DA2AD172BA6D05"/>
    <w:rsid w:val="006A7569"/>
    <w:pPr>
      <w:suppressLineNumbers/>
      <w:tabs>
        <w:tab w:val="left" w:pos="1985"/>
        <w:tab w:val="left" w:pos="2268"/>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6B05B8894FBE4BDDA00B1B4AC91E3E385">
    <w:name w:val="6B05B8894FBE4BDDA00B1B4AC91E3E385"/>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1C54BB9FCA19428699636695475E4BCA5">
    <w:name w:val="1C54BB9FCA19428699636695475E4BCA5"/>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5A395E2AEED44EF7B3AB627079B68C865">
    <w:name w:val="5A395E2AEED44EF7B3AB627079B68C865"/>
    <w:rsid w:val="006A7569"/>
    <w:pPr>
      <w:suppressLineNumbers/>
      <w:tabs>
        <w:tab w:val="left" w:pos="1985"/>
        <w:tab w:val="left" w:pos="2268"/>
        <w:tab w:val="right" w:pos="8787"/>
      </w:tabs>
      <w:suppressAutoHyphens/>
      <w:spacing w:after="140" w:line="300" w:lineRule="atLeast"/>
      <w:ind w:left="2268" w:hanging="2268"/>
      <w:jc w:val="both"/>
    </w:pPr>
    <w:rPr>
      <w:rFonts w:ascii="Times New Roman" w:eastAsia="Times New Roman" w:hAnsi="Times New Roman" w:cs="Times New Roman"/>
      <w:color w:val="000000" w:themeColor="text1"/>
      <w:kern w:val="0"/>
      <w14:ligatures w14:val="none"/>
    </w:rPr>
  </w:style>
  <w:style w:type="paragraph" w:customStyle="1" w:styleId="BE327AD0334A4A6FB797BFB823BE8ABF5">
    <w:name w:val="BE327AD0334A4A6FB797BFB823BE8ABF5"/>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003F9DDFB3D74B59921855B3C1CB07395">
    <w:name w:val="003F9DDFB3D74B59921855B3C1CB07395"/>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AC546A54E2F44F52B6ECF076A77ACD9E5">
    <w:name w:val="AC546A54E2F44F52B6ECF076A77ACD9E5"/>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226E498157A041B3829D5FB768251E055">
    <w:name w:val="226E498157A041B3829D5FB768251E055"/>
    <w:rsid w:val="006A7569"/>
    <w:pPr>
      <w:suppressLineNumbers/>
      <w:suppressAutoHyphens/>
      <w:spacing w:after="0" w:line="300" w:lineRule="atLeast"/>
      <w:jc w:val="both"/>
    </w:pPr>
    <w:rPr>
      <w:rFonts w:ascii="Times New Roman" w:eastAsia="Times New Roman" w:hAnsi="Times New Roman" w:cs="Times New Roman"/>
      <w:color w:val="000000" w:themeColor="text1"/>
      <w:kern w:val="0"/>
      <w14:ligatures w14:val="none"/>
    </w:rPr>
  </w:style>
  <w:style w:type="paragraph" w:customStyle="1" w:styleId="92D47A1D1AC34F87BE7B17F6D314BF0E5">
    <w:name w:val="92D47A1D1AC34F87BE7B17F6D314BF0E5"/>
    <w:rsid w:val="006A7569"/>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14:ligatures w14:val="none"/>
    </w:rPr>
  </w:style>
  <w:style w:type="paragraph" w:customStyle="1" w:styleId="B242793DEC664AFDBB5A99D74788F2BD5">
    <w:name w:val="B242793DEC664AFDBB5A99D74788F2BD5"/>
    <w:rsid w:val="006A7569"/>
    <w:pPr>
      <w:suppressLineNumbers/>
      <w:suppressAutoHyphens/>
      <w:spacing w:after="0" w:line="300" w:lineRule="atLeast"/>
      <w:jc w:val="both"/>
    </w:pPr>
    <w:rPr>
      <w:rFonts w:ascii="Times New Roman" w:eastAsiaTheme="minorHAnsi" w:hAnsi="Times New Roman"/>
      <w:szCs w:val="22"/>
      <w:lang w:eastAsia="en-US"/>
    </w:rPr>
  </w:style>
  <w:style w:type="paragraph" w:customStyle="1" w:styleId="27B024C5F006431A926E8F51F32AC1C5">
    <w:name w:val="27B024C5F006431A926E8F51F32AC1C5"/>
    <w:rsid w:val="006A7569"/>
  </w:style>
  <w:style w:type="paragraph" w:customStyle="1" w:styleId="1AE17E58BCE54FFB8679DBD078A4E4E3">
    <w:name w:val="1AE17E58BCE54FFB8679DBD078A4E4E3"/>
    <w:rsid w:val="006A75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5E56B-2045-4F22-B265-36C847C525C9}">
  <we:reference id="7ab57287-cf87-4c15-a029-cd6b0b3ebfbb" version="1.2.5.0" store="EXCatalog" storeType="EXCatalog"/>
  <we:alternateReferences>
    <we:reference id="WA200005176" version="1.2.5.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5C057-D692-44C8-9BBD-528C649A4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sablona_UTB_BPDP_2026_CZ-EN</Template>
  <TotalTime>41</TotalTime>
  <Pages>24</Pages>
  <Words>1010</Words>
  <Characters>5962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Hrabinova</dc:creator>
  <cp:keywords>TBU Template_2025-09</cp:keywords>
  <dc:description/>
  <cp:lastModifiedBy>Světlana Hrabinová</cp:lastModifiedBy>
  <cp:revision>16</cp:revision>
  <cp:lastPrinted>2025-07-24T12:52:00Z</cp:lastPrinted>
  <dcterms:created xsi:type="dcterms:W3CDTF">2025-09-18T21:36:00Z</dcterms:created>
  <dcterms:modified xsi:type="dcterms:W3CDTF">2026-09-15T13:11:00Z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-173911797</vt:i4>
  </property>
</Properties>
</file>