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2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91565D" w14:textId="77777777" w:rsidR="00534E21" w:rsidRPr="00540664" w:rsidRDefault="00273DED" w:rsidP="00104B5A">
      <w:pPr>
        <w:pStyle w:val="9556896D55254894825BAA4CFD7290421"/>
        <w:rPr>
          <w:i w:val="0"/>
          <w:iCs/>
        </w:rPr>
      </w:pPr>
      <w:r>
        <w:rPr>
          <w:noProof/>
          <w:lang w:eastAsia="cs-CZ"/>
        </w:rPr>
        <w:drawing>
          <wp:anchor distT="0" distB="0" distL="114300" distR="114300" simplePos="0" relativeHeight="251648000" behindDoc="1" locked="0" layoutInCell="1" allowOverlap="1" wp14:anchorId="20C79FE5" wp14:editId="254DCA11">
            <wp:simplePos x="0" y="0"/>
            <wp:positionH relativeFrom="column">
              <wp:posOffset>4284345</wp:posOffset>
            </wp:positionH>
            <wp:positionV relativeFrom="paragraph">
              <wp:posOffset>8785225</wp:posOffset>
            </wp:positionV>
            <wp:extent cx="1497600" cy="162000"/>
            <wp:effectExtent l="0" t="0" r="7620" b="9525"/>
            <wp:wrapNone/>
            <wp:docPr id="126360280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60280" name="Obrázek 6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600" cy="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5C08">
        <w:rPr>
          <w:noProof/>
          <w:lang w:eastAsia="cs-CZ"/>
          <w14:ligatures w14:val="standardContextual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344DB8A8" wp14:editId="24B1CDA4">
                <wp:simplePos x="0" y="0"/>
                <wp:positionH relativeFrom="column">
                  <wp:posOffset>70182</wp:posOffset>
                </wp:positionH>
                <wp:positionV relativeFrom="paragraph">
                  <wp:posOffset>4826426</wp:posOffset>
                </wp:positionV>
                <wp:extent cx="5939790" cy="3631584"/>
                <wp:effectExtent l="0" t="0" r="3810" b="6985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9790" cy="3631584"/>
                          <a:chOff x="0" y="0"/>
                          <a:chExt cx="5939790" cy="3631584"/>
                        </a:xfrm>
                      </wpg:grpSpPr>
                      <pic:pic xmlns:pic="http://schemas.openxmlformats.org/drawingml/2006/picture">
                        <pic:nvPicPr>
                          <pic:cNvPr id="1326772252" name="Obrázek 1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340592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8767278" name="Obrázek 1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480146" name="Obrázek 1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603009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C46ED72" id="Skupina 1" o:spid="_x0000_s1026" style="position:absolute;margin-left:5.55pt;margin-top:380.05pt;width:467.7pt;height:285.95pt;z-index:-251638784" coordsize="59397,363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QKKKK/y7P9I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top:23405;width:5939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">
                  <v:imagedata r:id="rId10" o:title=""/>
                  <o:lock v:ext="edit" aspectratio="f"/>
                </v:shape>
                <v:shape id="Obrázek 1" o:spid="_x0000_s1028" type="#_x0000_t75" style="position:absolute;width:59397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">
                  <v:imagedata r:id="rId10" o:title=""/>
                  <o:lock v:ext="edit" aspectratio="f"/>
                </v:shape>
                <v:shape id="Obrázek 1" o:spid="_x0000_s1029" type="#_x0000_t75" style="position:absolute;top:36030;width:59397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">
                  <v:imagedata r:id="rId10" o:title=""/>
                  <o:lock v:ext="edit" aspectratio="f"/>
                </v:shape>
              </v:group>
            </w:pict>
          </mc:Fallback>
        </mc:AlternateContent>
      </w:r>
      <w:r w:rsidR="003A78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542AC06D" wp14:editId="07250A1D">
                <wp:simplePos x="0" y="0"/>
                <wp:positionH relativeFrom="margin">
                  <wp:align>right</wp:align>
                </wp:positionH>
                <wp:positionV relativeFrom="page">
                  <wp:posOffset>3708400</wp:posOffset>
                </wp:positionV>
                <wp:extent cx="5760000" cy="2318400"/>
                <wp:effectExtent l="0" t="0" r="0" b="5715"/>
                <wp:wrapNone/>
                <wp:docPr id="45412132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000" cy="231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B757CF" w14:textId="77777777" w:rsidR="004B6DCA" w:rsidRPr="00A03478" w:rsidRDefault="00273DED" w:rsidP="00B25C79">
                            <w:pPr>
                              <w:pStyle w:val="Titulkanzev"/>
                            </w:pPr>
                            <w:r>
                              <w:t>Titel der Arbeit</w:t>
                            </w:r>
                            <w:r w:rsidR="004B6DCA">
                              <w:t xml:space="preserve"> (max. 7. </w:t>
                            </w:r>
                            <w:r>
                              <w:t>Zeilen</w:t>
                            </w:r>
                            <w:r w:rsidR="004B6DCA"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2AC06D"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402.35pt;margin-top:292pt;width:453.55pt;height:182.55pt;z-index:2516264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" fillcolor="white [3201]" stroked="f" strokeweight=".5pt">
                <v:textbox>
                  <w:txbxContent>
                    <w:p w14:paraId="2FB757CF" w14:textId="77777777" w:rsidR="004B6DCA" w:rsidRPr="00A03478" w:rsidRDefault="00273DED" w:rsidP="00B25C79">
                      <w:pPr>
                        <w:pStyle w:val="Titulkanzev"/>
                      </w:pPr>
                      <w:r>
                        <w:t>Titel der Arbeit</w:t>
                      </w:r>
                      <w:r w:rsidR="004B6DCA">
                        <w:t xml:space="preserve"> (max. 7. </w:t>
                      </w:r>
                      <w:r>
                        <w:t>Zeilen</w:t>
                      </w:r>
                      <w:r w:rsidR="004B6DCA">
                        <w:t>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7E463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3301BF52" wp14:editId="65157CE3">
                <wp:simplePos x="0" y="0"/>
                <wp:positionH relativeFrom="margin">
                  <wp:align>right</wp:align>
                </wp:positionH>
                <wp:positionV relativeFrom="page">
                  <wp:posOffset>6588760</wp:posOffset>
                </wp:positionV>
                <wp:extent cx="5580000" cy="1472400"/>
                <wp:effectExtent l="0" t="0" r="1905" b="0"/>
                <wp:wrapNone/>
                <wp:docPr id="1257340997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0000" cy="147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4C630C" w14:textId="77777777" w:rsidR="004B6DCA" w:rsidRDefault="00273DED" w:rsidP="00937E70">
                            <w:pPr>
                              <w:pStyle w:val="Titulkaautor"/>
                            </w:pPr>
                            <w:r w:rsidRPr="00273DED">
                              <w:t>akademischer Grad Vorname Name</w:t>
                            </w:r>
                          </w:p>
                          <w:p w14:paraId="65809481" w14:textId="77777777" w:rsidR="004B6DCA" w:rsidRPr="00937E70" w:rsidRDefault="007852A0" w:rsidP="00937E70">
                            <w:pPr>
                              <w:pStyle w:val="Titulkainfoprce"/>
                            </w:pPr>
                            <w:sdt>
                              <w:sdtPr>
                                <w:rPr>
                                  <w:kern w:val="0"/>
                                </w:rPr>
                                <w:alias w:val="Art der Arbeit"/>
                                <w:tag w:val="Art der Arbeit"/>
                                <w:id w:val="-128937472"/>
                                <w15:color w:val="FF6600"/>
                                <w:comboBox>
                                  <w:listItem w:displayText="[Art der Arbeit]" w:value="[Art der Arbeit]"/>
                                  <w:listItem w:displayText="Bachelorarbeit" w:value="Bachelorarbeit"/>
                                  <w:listItem w:displayText="Magisterarbeit" w:value="Magisterarbeit"/>
                                </w:comboBox>
                              </w:sdtPr>
                              <w:sdtEndPr/>
                              <w:sdtContent>
                                <w:r w:rsidR="004B6DCA">
                                  <w:rPr>
                                    <w:kern w:val="0"/>
                                  </w:rPr>
                                  <w:t>[</w:t>
                                </w:r>
                                <w:r w:rsidR="00273DED" w:rsidRPr="00273DED">
                                  <w:rPr>
                                    <w:kern w:val="0"/>
                                  </w:rPr>
                                  <w:t>Art der Arbeit</w:t>
                                </w:r>
                                <w:r w:rsidR="004B6DCA">
                                  <w:rPr>
                                    <w:kern w:val="0"/>
                                  </w:rPr>
                                  <w:t>]</w:t>
                                </w:r>
                              </w:sdtContent>
                            </w:sdt>
                            <w:r w:rsidR="004B6DCA">
                              <w:t xml:space="preserve"> | 202X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1BF52" id="_x0000_s1027" type="#_x0000_t202" style="position:absolute;left:0;text-align:left;margin-left:388.15pt;margin-top:518.8pt;width:439.35pt;height:115.95pt;z-index: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" fillcolor="white [3201]" stroked="f" strokeweight=".5pt">
                <v:textbox>
                  <w:txbxContent>
                    <w:p w14:paraId="384C630C" w14:textId="77777777" w:rsidR="004B6DCA" w:rsidRDefault="00273DED" w:rsidP="00937E70">
                      <w:pPr>
                        <w:pStyle w:val="Titulkaautor"/>
                      </w:pPr>
                      <w:r w:rsidRPr="00273DED">
                        <w:t>akademischer Grad Vorname Name</w:t>
                      </w:r>
                    </w:p>
                    <w:p w14:paraId="65809481" w14:textId="77777777" w:rsidR="004B6DCA" w:rsidRPr="00937E70" w:rsidRDefault="007852A0" w:rsidP="00937E70">
                      <w:pPr>
                        <w:pStyle w:val="Titulkainfoprce"/>
                      </w:pPr>
                      <w:sdt>
                        <w:sdtPr>
                          <w:rPr>
                            <w:kern w:val="0"/>
                          </w:rPr>
                          <w:alias w:val="Art der Arbeit"/>
                          <w:tag w:val="Art der Arbeit"/>
                          <w:id w:val="-128937472"/>
                          <w15:color w:val="FF6600"/>
                          <w:comboBox>
                            <w:listItem w:displayText="[Art der Arbeit]" w:value="[Art der Arbeit]"/>
                            <w:listItem w:displayText="Bachelorarbeit" w:value="Bachelorarbeit"/>
                            <w:listItem w:displayText="Magisterarbeit" w:value="Magisterarbeit"/>
                          </w:comboBox>
                        </w:sdtPr>
                        <w:sdtEndPr/>
                        <w:sdtContent>
                          <w:r w:rsidR="004B6DCA">
                            <w:rPr>
                              <w:kern w:val="0"/>
                            </w:rPr>
                            <w:t>[</w:t>
                          </w:r>
                          <w:r w:rsidR="00273DED" w:rsidRPr="00273DED">
                            <w:rPr>
                              <w:kern w:val="0"/>
                            </w:rPr>
                            <w:t>Art der Arbeit</w:t>
                          </w:r>
                          <w:r w:rsidR="004B6DCA">
                            <w:rPr>
                              <w:kern w:val="0"/>
                            </w:rPr>
                            <w:t>]</w:t>
                          </w:r>
                        </w:sdtContent>
                      </w:sdt>
                      <w:r w:rsidR="004B6DCA">
                        <w:t xml:space="preserve"> | 202X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1423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64F0FA" wp14:editId="2F7D5880">
                <wp:simplePos x="0" y="0"/>
                <wp:positionH relativeFrom="margin">
                  <wp:align>right</wp:align>
                </wp:positionH>
                <wp:positionV relativeFrom="page">
                  <wp:posOffset>8712835</wp:posOffset>
                </wp:positionV>
                <wp:extent cx="3884400" cy="730800"/>
                <wp:effectExtent l="0" t="0" r="1905" b="0"/>
                <wp:wrapNone/>
                <wp:docPr id="1213198117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4400" cy="73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03A599" w14:textId="77777777" w:rsidR="004B6DCA" w:rsidRPr="00104B5A" w:rsidRDefault="00273DED" w:rsidP="00142361">
                            <w:pPr>
                              <w:pStyle w:val="Titulkauniverzita"/>
                            </w:pPr>
                            <w:r>
                              <w:t>Tomas Bata University in Zlín</w:t>
                            </w:r>
                          </w:p>
                          <w:p w14:paraId="42F4CE13" w14:textId="77777777" w:rsidR="004B6DCA" w:rsidRPr="00515B26" w:rsidRDefault="00273DED" w:rsidP="00142361">
                            <w:pPr>
                              <w:pStyle w:val="Titulkafakulta"/>
                            </w:pPr>
                            <w:r>
                              <w:t>Faculty of Humanities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4F0FA" id="_x0000_s1028" type="#_x0000_t202" style="position:absolute;left:0;text-align:left;margin-left:254.65pt;margin-top:686.05pt;width:305.85pt;height:57.5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" fillcolor="white [3201]" stroked="f" strokeweight=".5pt">
                <v:textbox>
                  <w:txbxContent>
                    <w:p w14:paraId="4C03A599" w14:textId="77777777" w:rsidR="004B6DCA" w:rsidRPr="00104B5A" w:rsidRDefault="00273DED" w:rsidP="00142361">
                      <w:pPr>
                        <w:pStyle w:val="Titulkauniverzita"/>
                      </w:pPr>
                      <w:r>
                        <w:t>Tomas Bata University in Zlín</w:t>
                      </w:r>
                    </w:p>
                    <w:p w14:paraId="42F4CE13" w14:textId="77777777" w:rsidR="004B6DCA" w:rsidRPr="00515B26" w:rsidRDefault="00273DED" w:rsidP="00142361">
                      <w:pPr>
                        <w:pStyle w:val="Titulkafakulta"/>
                      </w:pPr>
                      <w:r>
                        <w:t>Faculty of Humanities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64AB1B41" w14:textId="77777777" w:rsidR="00534E21" w:rsidRDefault="00534E21">
      <w:pPr>
        <w:sectPr w:rsidR="00534E21" w:rsidSect="00F94A11">
          <w:footerReference w:type="default" r:id="rId11"/>
          <w:pgSz w:w="11906" w:h="16838" w:code="9"/>
          <w:pgMar w:top="1985" w:right="652" w:bottom="680" w:left="1134" w:header="680" w:footer="680" w:gutter="851"/>
          <w:cols w:space="708"/>
          <w:docGrid w:linePitch="360"/>
        </w:sectPr>
      </w:pPr>
    </w:p>
    <w:sdt>
      <w:sdtPr>
        <w:alias w:val="Upozornění"/>
        <w:tag w:val="POLE_UPOZORNENI"/>
        <w:id w:val="-1539660429"/>
        <w:placeholder>
          <w:docPart w:val="16A354F65C234CCD80D8F1FCB0CC8066"/>
        </w:placeholder>
        <w:temporary/>
        <w:showingPlcHdr/>
        <w15:color w:val="FF6600"/>
        <w:text/>
      </w:sdtPr>
      <w:sdtEndPr/>
      <w:sdtContent>
        <w:p w14:paraId="134174EB" w14:textId="6AC42584" w:rsidR="00023006" w:rsidRDefault="00AD16E7" w:rsidP="00E42BA5">
          <w:pPr>
            <w:pStyle w:val="Upozornn"/>
          </w:pPr>
          <w:r w:rsidRPr="00AD16E7">
            <w:t xml:space="preserve">UPOZORNĚNÍ! </w:t>
          </w:r>
          <w:r w:rsidR="00C86C17" w:rsidRPr="00AD16E7">
            <w:t>Důležitou součástí šablony je manuál s návodem. Návod popisuje, jak pracovat se šablonou, jak ji nainstalovat, jak používat styly, jak vložit obrázek nebo tabulku</w:t>
          </w:r>
          <w:r w:rsidR="00C86C17">
            <w:t xml:space="preserve">, jak odstranit nepotřebné seznamy </w:t>
          </w:r>
          <w:r w:rsidR="00C86C17" w:rsidRPr="00AD16E7">
            <w:t xml:space="preserve">a jak vygenerovat obsah. Nesprávným zacházením se šablonou si můžete rozbít strukturu dokumentu a rozhodit formátování. Důrazně proto doporučujeme přečíst si manuál k šabloně. </w:t>
          </w:r>
          <w:r w:rsidR="00C86C17" w:rsidRPr="00AD16E7">
            <w:rPr>
              <w:b/>
              <w:bCs/>
            </w:rPr>
            <w:t>Klepněte do tohoto rámečku a stiskněte klávesu DELETE</w:t>
          </w:r>
          <w:r w:rsidR="00C86C17">
            <w:rPr>
              <w:b/>
              <w:bCs/>
            </w:rPr>
            <w:t xml:space="preserve"> (na MacBooku kombinace fn + Backspace)</w:t>
          </w:r>
          <w:r w:rsidR="00C86C17" w:rsidRPr="00AD16E7">
            <w:rPr>
              <w:b/>
              <w:bCs/>
            </w:rPr>
            <w:t>, abyste jej smazali</w:t>
          </w:r>
          <w:r w:rsidRPr="00AD16E7">
            <w:rPr>
              <w:b/>
              <w:bCs/>
            </w:rPr>
            <w:t>.</w:t>
          </w:r>
        </w:p>
      </w:sdtContent>
    </w:sdt>
    <w:p w14:paraId="512F08DA" w14:textId="77777777" w:rsidR="00023006" w:rsidRDefault="00023006"/>
    <w:p w14:paraId="147376DA" w14:textId="77777777" w:rsidR="00EC604E" w:rsidRDefault="000D66AB">
      <w:pPr>
        <w:sectPr w:rsidR="00EC604E" w:rsidSect="00F94A11">
          <w:footerReference w:type="default" r:id="rId12"/>
          <w:type w:val="oddPage"/>
          <w:pgSz w:w="11906" w:h="16838" w:code="9"/>
          <w:pgMar w:top="1985" w:right="652" w:bottom="680" w:left="1134" w:header="709" w:footer="709" w:gutter="851"/>
          <w:cols w:space="708"/>
          <w:docGrid w:linePitch="360"/>
        </w:sectPr>
      </w:pPr>
      <w:r>
        <w:rPr>
          <w:noProof/>
          <w:lang w:eastAsia="cs-CZ"/>
        </w:rPr>
        <w:drawing>
          <wp:anchor distT="0" distB="0" distL="114300" distR="114300" simplePos="0" relativeHeight="251649024" behindDoc="1" locked="1" layoutInCell="1" allowOverlap="0" wp14:anchorId="76B8EA62" wp14:editId="2F04A12C">
            <wp:simplePos x="0" y="0"/>
            <wp:positionH relativeFrom="margin">
              <wp:posOffset>4284345</wp:posOffset>
            </wp:positionH>
            <wp:positionV relativeFrom="page">
              <wp:posOffset>10045065</wp:posOffset>
            </wp:positionV>
            <wp:extent cx="1497600" cy="162000"/>
            <wp:effectExtent l="0" t="0" r="7620" b="9525"/>
            <wp:wrapNone/>
            <wp:docPr id="207142674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426748" name="Obrázek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600" cy="1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dt>
      <w:sdtPr>
        <w:alias w:val="eingescannte Vergabe (Seite 1)"/>
        <w:tag w:val="eingescannte Vergabe (Seite 1)"/>
        <w:id w:val="-1274317181"/>
        <w:showingPlcHdr/>
        <w15:color w:val="FF6600"/>
        <w:picture/>
      </w:sdtPr>
      <w:sdtEndPr/>
      <w:sdtContent>
        <w:p w14:paraId="2CA35300" w14:textId="77777777" w:rsidR="003B0ACA" w:rsidRDefault="009C7D22">
          <w:r>
            <w:rPr>
              <w:noProof/>
              <w:lang w:eastAsia="cs-CZ"/>
            </w:rPr>
            <w:drawing>
              <wp:inline distT="0" distB="0" distL="0" distR="0" wp14:anchorId="5FA7DA4B" wp14:editId="456E49C2">
                <wp:extent cx="5580000" cy="7560000"/>
                <wp:effectExtent l="0" t="0" r="1905" b="3175"/>
                <wp:docPr id="3" name="obráze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ázek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80000" cy="75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eingescannte Vergabe (Seite 2)"/>
        <w:tag w:val="eingescannte Vergabe (Seite 2)"/>
        <w:id w:val="723414300"/>
        <w:showingPlcHdr/>
        <w15:color w:val="FF6600"/>
        <w:picture/>
      </w:sdtPr>
      <w:sdtEndPr/>
      <w:sdtContent>
        <w:p w14:paraId="10B3FD9F" w14:textId="77777777" w:rsidR="00DA6CA7" w:rsidRDefault="009C7D22">
          <w:r>
            <w:rPr>
              <w:noProof/>
              <w:lang w:eastAsia="cs-CZ"/>
            </w:rPr>
            <w:drawing>
              <wp:inline distT="0" distB="0" distL="0" distR="0" wp14:anchorId="33108180" wp14:editId="1B44E62A">
                <wp:extent cx="5580000" cy="7560000"/>
                <wp:effectExtent l="0" t="0" r="1905" b="3175"/>
                <wp:docPr id="4" name="obráze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ázek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80000" cy="75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64156F56" w14:textId="77777777" w:rsidR="00DA6CA7" w:rsidRDefault="00DA6CA7"/>
    <w:p w14:paraId="255D2763" w14:textId="77777777" w:rsidR="00DA6CA7" w:rsidRDefault="00DA6CA7">
      <w:pPr>
        <w:sectPr w:rsidR="00DA6CA7" w:rsidSect="00F94A11">
          <w:headerReference w:type="default" r:id="rId14"/>
          <w:footerReference w:type="even" r:id="rId15"/>
          <w:footerReference w:type="default" r:id="rId16"/>
          <w:type w:val="even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01BCBF16" w14:textId="77777777" w:rsidR="004360FF" w:rsidRPr="00F80F00" w:rsidRDefault="004360FF" w:rsidP="00F80F00">
      <w:pPr>
        <w:pStyle w:val="Nadpisyostatn"/>
      </w:pPr>
      <w:r w:rsidRPr="00F80F00">
        <w:lastRenderedPageBreak/>
        <w:t>P</w:t>
      </w:r>
      <w:r w:rsidR="00F80F00">
        <w:t>rohlášení autora závěrečné kvalifikační práce</w:t>
      </w:r>
    </w:p>
    <w:p w14:paraId="40FB525C" w14:textId="77777777" w:rsidR="00AD16E7" w:rsidRPr="00296EF3" w:rsidRDefault="00AD16E7" w:rsidP="00AD16E7">
      <w:pPr>
        <w:spacing w:line="300" w:lineRule="atLeast"/>
        <w:rPr>
          <w:b/>
        </w:rPr>
      </w:pPr>
      <w:r w:rsidRPr="00296EF3">
        <w:rPr>
          <w:b/>
        </w:rPr>
        <w:t xml:space="preserve">Beru na vědomí, že </w:t>
      </w:r>
    </w:p>
    <w:p w14:paraId="04936314" w14:textId="77777777" w:rsidR="00AD16E7" w:rsidRPr="006677D9" w:rsidRDefault="00AD16E7" w:rsidP="00AD16E7">
      <w:pPr>
        <w:pStyle w:val="Default"/>
        <w:spacing w:line="300" w:lineRule="atLeast"/>
        <w:jc w:val="both"/>
        <w:rPr>
          <w:color w:val="auto"/>
          <w:szCs w:val="22"/>
        </w:rPr>
      </w:pPr>
    </w:p>
    <w:p w14:paraId="254C9D9B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odevzdáním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souhlasím se </w:t>
      </w:r>
      <w:r>
        <w:rPr>
          <w:szCs w:val="22"/>
        </w:rPr>
        <w:t>zpřístupněním</w:t>
      </w:r>
      <w:r w:rsidRPr="00375E73">
        <w:rPr>
          <w:szCs w:val="22"/>
        </w:rPr>
        <w:t xml:space="preserve"> své práce podle zákona č.</w:t>
      </w:r>
      <w:r>
        <w:rPr>
          <w:szCs w:val="22"/>
        </w:rPr>
        <w:t> </w:t>
      </w:r>
      <w:r w:rsidRPr="00375E73">
        <w:rPr>
          <w:szCs w:val="22"/>
        </w:rPr>
        <w:t xml:space="preserve">111/1998 Sb., v platném znění bez ohledu na výsledek obhajoby; </w:t>
      </w:r>
    </w:p>
    <w:p w14:paraId="074704A6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>
        <w:rPr>
          <w:szCs w:val="22"/>
        </w:rPr>
        <w:t xml:space="preserve">závěrečná </w:t>
      </w:r>
      <w:r w:rsidRPr="00375E73">
        <w:rPr>
          <w:szCs w:val="22"/>
        </w:rPr>
        <w:t>práce bude uložena v elektronické podobě v univerzitním informačním systému;</w:t>
      </w:r>
    </w:p>
    <w:p w14:paraId="4A8A16C4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jedno vyhotovení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v listinné podobě bude ponecháno Univerzitě Tomáše Bati ve Zlíně k uložení; </w:t>
      </w:r>
    </w:p>
    <w:p w14:paraId="2E983B77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na moji </w:t>
      </w:r>
      <w:r>
        <w:rPr>
          <w:szCs w:val="22"/>
        </w:rPr>
        <w:t>závěrečnou</w:t>
      </w:r>
      <w:r w:rsidRPr="00375E73">
        <w:rPr>
          <w:szCs w:val="22"/>
        </w:rPr>
        <w:t xml:space="preserve"> práci se plně vztahuje zákon č. 121/2000 Sb. o</w:t>
      </w:r>
      <w:r>
        <w:rPr>
          <w:szCs w:val="22"/>
        </w:rPr>
        <w:t> </w:t>
      </w:r>
      <w:r w:rsidRPr="00375E73">
        <w:rPr>
          <w:szCs w:val="22"/>
        </w:rPr>
        <w:t>právu autorském, o</w:t>
      </w:r>
      <w:r>
        <w:rPr>
          <w:szCs w:val="22"/>
        </w:rPr>
        <w:t> </w:t>
      </w:r>
      <w:r w:rsidRPr="00375E73">
        <w:rPr>
          <w:szCs w:val="22"/>
        </w:rPr>
        <w:t xml:space="preserve">právech souvisejících s právem autorským a o změně některých zákonů (autorský zákon) ve znění pozdějších právních předpisů, zejm. § 35 odst. 3; </w:t>
      </w:r>
    </w:p>
    <w:p w14:paraId="212E0B0A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podle § 60 odst. 1 autorského zákona má </w:t>
      </w:r>
      <w:r>
        <w:rPr>
          <w:szCs w:val="22"/>
        </w:rPr>
        <w:t>Univerzita Tomáše Bati</w:t>
      </w:r>
      <w:r w:rsidRPr="00375E73">
        <w:rPr>
          <w:szCs w:val="22"/>
        </w:rPr>
        <w:t xml:space="preserve"> ve Zlíně právo na</w:t>
      </w:r>
      <w:r>
        <w:rPr>
          <w:szCs w:val="22"/>
        </w:rPr>
        <w:t> </w:t>
      </w:r>
      <w:r w:rsidRPr="00375E73">
        <w:rPr>
          <w:szCs w:val="22"/>
        </w:rPr>
        <w:t xml:space="preserve">uzavření licenční smlouvy o užití školního díla v rozsahu § 12 odst. 4 autorského zákona; </w:t>
      </w:r>
    </w:p>
    <w:p w14:paraId="7E6A4B0E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podle § 60 odst. </w:t>
      </w:r>
      <w:smartTag w:uri="urn:schemas-microsoft-com:office:smarttags" w:element="metricconverter">
        <w:smartTagPr>
          <w:attr w:name="ProductID" w:val="2 a"/>
        </w:smartTagPr>
        <w:r w:rsidRPr="00375E73">
          <w:rPr>
            <w:szCs w:val="22"/>
          </w:rPr>
          <w:t>2 a</w:t>
        </w:r>
      </w:smartTag>
      <w:r w:rsidRPr="00375E73">
        <w:rPr>
          <w:szCs w:val="22"/>
        </w:rPr>
        <w:t xml:space="preserve"> 3 mohu užít své dílo – </w:t>
      </w:r>
      <w:r>
        <w:rPr>
          <w:szCs w:val="22"/>
        </w:rPr>
        <w:t>závěrečnou</w:t>
      </w:r>
      <w:r w:rsidRPr="00375E73">
        <w:rPr>
          <w:szCs w:val="22"/>
        </w:rPr>
        <w:t xml:space="preserve"> práci – nebo poskytnout licenci k jejímu využití jen s předchozím písemným souhlasem Univerzity Tomáše Bati ve Zlíně, která je oprávněna v takovém případě ode mne požadovat přiměřený příspěvek na úhradu nákladů, které byly Univerzitou Tomáše Bati ve Zlíně na</w:t>
      </w:r>
      <w:r>
        <w:rPr>
          <w:szCs w:val="22"/>
        </w:rPr>
        <w:t> </w:t>
      </w:r>
      <w:r w:rsidRPr="00375E73">
        <w:rPr>
          <w:szCs w:val="22"/>
        </w:rPr>
        <w:t xml:space="preserve">vytvoření díla vynaloženy (až do jejich skutečné výše); </w:t>
      </w:r>
    </w:p>
    <w:p w14:paraId="4ECE62C7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pokud bylo k vypracování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využito softwaru poskytnutého Univerzitou Tomáše Bati ve Zlíně nebo jiným</w:t>
      </w:r>
      <w:r>
        <w:rPr>
          <w:szCs w:val="22"/>
        </w:rPr>
        <w:t>i subjekty pouze ke studijním a </w:t>
      </w:r>
      <w:r w:rsidRPr="00375E73">
        <w:rPr>
          <w:szCs w:val="22"/>
        </w:rPr>
        <w:t>výzkumným účelům</w:t>
      </w:r>
      <w:r>
        <w:rPr>
          <w:szCs w:val="22"/>
        </w:rPr>
        <w:t xml:space="preserve"> </w:t>
      </w:r>
      <w:r w:rsidRPr="00375E73">
        <w:rPr>
          <w:szCs w:val="22"/>
        </w:rPr>
        <w:t xml:space="preserve">(tj. k nekomerčnímu využití), nelze výsledky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využít ke komerčním účelům; </w:t>
      </w:r>
    </w:p>
    <w:p w14:paraId="5EB04E86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pokud je výstupem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jakýkoliv softwarový produkt, považují se za</w:t>
      </w:r>
      <w:r>
        <w:rPr>
          <w:szCs w:val="22"/>
        </w:rPr>
        <w:t> </w:t>
      </w:r>
      <w:r w:rsidRPr="00375E73">
        <w:rPr>
          <w:szCs w:val="22"/>
        </w:rPr>
        <w:t>součást práce rovněž i zdrojové kódy, popř. soubory,</w:t>
      </w:r>
      <w:r>
        <w:rPr>
          <w:szCs w:val="22"/>
        </w:rPr>
        <w:t xml:space="preserve"> ze kterých se projekt skládá; n</w:t>
      </w:r>
      <w:r w:rsidRPr="00375E73">
        <w:rPr>
          <w:szCs w:val="22"/>
        </w:rPr>
        <w:t>eodevzdání této součásti může být důvodem k neobhájení práce</w:t>
      </w:r>
      <w:r w:rsidR="00670E64">
        <w:rPr>
          <w:szCs w:val="22"/>
        </w:rPr>
        <w:t>.</w:t>
      </w:r>
    </w:p>
    <w:p w14:paraId="2CC1498A" w14:textId="77777777" w:rsidR="00AD16E7" w:rsidRPr="006677D9" w:rsidRDefault="00AD16E7" w:rsidP="00AD16E7">
      <w:pPr>
        <w:pStyle w:val="Default"/>
        <w:spacing w:line="300" w:lineRule="atLeast"/>
        <w:jc w:val="both"/>
        <w:rPr>
          <w:color w:val="auto"/>
          <w:szCs w:val="22"/>
        </w:rPr>
      </w:pPr>
    </w:p>
    <w:p w14:paraId="0E2F0B54" w14:textId="77777777" w:rsidR="00AD16E7" w:rsidRPr="00296EF3" w:rsidRDefault="00AD16E7" w:rsidP="00AD16E7">
      <w:pPr>
        <w:pStyle w:val="Default"/>
        <w:spacing w:line="300" w:lineRule="atLeast"/>
        <w:jc w:val="both"/>
        <w:rPr>
          <w:b/>
          <w:color w:val="auto"/>
          <w:szCs w:val="22"/>
        </w:rPr>
      </w:pPr>
      <w:r w:rsidRPr="00296EF3">
        <w:rPr>
          <w:b/>
          <w:color w:val="auto"/>
          <w:szCs w:val="22"/>
        </w:rPr>
        <w:t>Prohlašuji, že</w:t>
      </w:r>
    </w:p>
    <w:p w14:paraId="3DD240F9" w14:textId="77777777" w:rsidR="00AD16E7" w:rsidRPr="006677D9" w:rsidRDefault="00AD16E7" w:rsidP="00AD16E7">
      <w:pPr>
        <w:pStyle w:val="Default"/>
        <w:spacing w:line="300" w:lineRule="atLeast"/>
        <w:jc w:val="both"/>
        <w:rPr>
          <w:color w:val="auto"/>
          <w:szCs w:val="22"/>
        </w:rPr>
      </w:pPr>
    </w:p>
    <w:p w14:paraId="461377C8" w14:textId="77777777" w:rsidR="00AD16E7" w:rsidRPr="00296EF3" w:rsidRDefault="00AD16E7" w:rsidP="00AD16E7">
      <w:pPr>
        <w:pStyle w:val="Default"/>
        <w:numPr>
          <w:ilvl w:val="0"/>
          <w:numId w:val="2"/>
        </w:numPr>
        <w:spacing w:line="300" w:lineRule="atLeast"/>
        <w:ind w:left="454" w:hanging="454"/>
        <w:jc w:val="both"/>
        <w:rPr>
          <w:szCs w:val="22"/>
        </w:rPr>
      </w:pPr>
      <w:r w:rsidRPr="00296EF3">
        <w:rPr>
          <w:szCs w:val="22"/>
        </w:rPr>
        <w:t xml:space="preserve">jsem na </w:t>
      </w:r>
      <w:r>
        <w:rPr>
          <w:szCs w:val="22"/>
        </w:rPr>
        <w:t>závěrečné</w:t>
      </w:r>
      <w:r w:rsidRPr="00296EF3">
        <w:rPr>
          <w:szCs w:val="22"/>
        </w:rPr>
        <w:t xml:space="preserve"> práci pracoval(a) samostatně a použitou literaturu jsem řádně citoval(a); v případě publikace výsledků budu uveden(a) jako</w:t>
      </w:r>
      <w:r>
        <w:rPr>
          <w:szCs w:val="22"/>
        </w:rPr>
        <w:t xml:space="preserve"> </w:t>
      </w:r>
      <w:r w:rsidRPr="00296EF3">
        <w:rPr>
          <w:szCs w:val="22"/>
        </w:rPr>
        <w:t>spoluautor;</w:t>
      </w:r>
    </w:p>
    <w:p w14:paraId="73E72000" w14:textId="77777777" w:rsidR="00AD16E7" w:rsidRPr="00296EF3" w:rsidRDefault="00AD16E7" w:rsidP="00AD16E7">
      <w:pPr>
        <w:pStyle w:val="Default"/>
        <w:numPr>
          <w:ilvl w:val="0"/>
          <w:numId w:val="2"/>
        </w:numPr>
        <w:spacing w:line="300" w:lineRule="atLeast"/>
        <w:ind w:left="454" w:hanging="454"/>
        <w:jc w:val="both"/>
        <w:rPr>
          <w:szCs w:val="22"/>
        </w:rPr>
      </w:pPr>
      <w:r w:rsidRPr="00296EF3">
        <w:rPr>
          <w:szCs w:val="22"/>
        </w:rPr>
        <w:t xml:space="preserve">odevzdaná verze </w:t>
      </w:r>
      <w:r>
        <w:rPr>
          <w:szCs w:val="22"/>
        </w:rPr>
        <w:t>závěrečné</w:t>
      </w:r>
      <w:r w:rsidRPr="00296EF3">
        <w:rPr>
          <w:szCs w:val="22"/>
        </w:rPr>
        <w:t xml:space="preserve"> práce a verze elektronická nahraná do IS/STAG jsou obsahově totožné.</w:t>
      </w:r>
    </w:p>
    <w:p w14:paraId="04C392DE" w14:textId="77777777" w:rsidR="004360FF" w:rsidRDefault="004360FF" w:rsidP="0071508D">
      <w:pPr>
        <w:pStyle w:val="Default"/>
        <w:spacing w:line="300" w:lineRule="atLeast"/>
        <w:rPr>
          <w:szCs w:val="22"/>
        </w:rPr>
      </w:pPr>
    </w:p>
    <w:p w14:paraId="5DE613A8" w14:textId="77777777" w:rsidR="00AD16E7" w:rsidRPr="00E25B83" w:rsidRDefault="00AD16E7" w:rsidP="0071508D">
      <w:pPr>
        <w:pStyle w:val="Default"/>
        <w:spacing w:line="300" w:lineRule="atLeast"/>
        <w:rPr>
          <w:szCs w:val="22"/>
        </w:rPr>
      </w:pPr>
    </w:p>
    <w:p w14:paraId="5E8CF908" w14:textId="77777777" w:rsidR="004360FF" w:rsidRPr="00E25B83" w:rsidRDefault="004360FF" w:rsidP="0071508D">
      <w:pPr>
        <w:pStyle w:val="Default"/>
        <w:spacing w:line="300" w:lineRule="atLeast"/>
      </w:pPr>
    </w:p>
    <w:p w14:paraId="613AA26A" w14:textId="77777777" w:rsidR="004360FF" w:rsidRDefault="00A830AA" w:rsidP="0071508D">
      <w:pPr>
        <w:pStyle w:val="Default"/>
        <w:tabs>
          <w:tab w:val="left" w:pos="4962"/>
        </w:tabs>
        <w:spacing w:line="300" w:lineRule="atLeast"/>
        <w:rPr>
          <w:szCs w:val="22"/>
        </w:rPr>
      </w:pPr>
      <w:r>
        <w:rPr>
          <w:szCs w:val="22"/>
        </w:rPr>
        <w:t>Ve Zlíně</w:t>
      </w:r>
      <w:r w:rsidR="004360FF">
        <w:rPr>
          <w:szCs w:val="22"/>
        </w:rPr>
        <w:t>, dne ..............................</w:t>
      </w:r>
      <w:r w:rsidR="004360FF">
        <w:rPr>
          <w:szCs w:val="22"/>
        </w:rPr>
        <w:tab/>
        <w:t>...............................................................</w:t>
      </w:r>
    </w:p>
    <w:p w14:paraId="217595AD" w14:textId="77777777" w:rsidR="004360FF" w:rsidRDefault="004360FF" w:rsidP="0071508D">
      <w:pPr>
        <w:tabs>
          <w:tab w:val="left" w:pos="6379"/>
        </w:tabs>
        <w:spacing w:line="300" w:lineRule="atLeast"/>
      </w:pPr>
      <w:r>
        <w:tab/>
        <w:t>podpis autora</w:t>
      </w:r>
      <w:r w:rsidR="00C4574E">
        <w:br/>
      </w:r>
    </w:p>
    <w:p w14:paraId="36FBC72B" w14:textId="77777777" w:rsidR="00C4574E" w:rsidRDefault="00C4574E">
      <w:pPr>
        <w:sectPr w:rsidR="00C4574E" w:rsidSect="00F94A11">
          <w:footerReference w:type="default" r:id="rId17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741494BC" w14:textId="77777777" w:rsidR="00F94A11" w:rsidRDefault="00F80F00" w:rsidP="00F94A11">
      <w:pPr>
        <w:pStyle w:val="Nadpisyostatn"/>
      </w:pPr>
      <w:r w:rsidRPr="00F80F00">
        <w:lastRenderedPageBreak/>
        <w:t>Abstra</w:t>
      </w:r>
      <w:r w:rsidR="00F94A11">
        <w:t>kt</w:t>
      </w:r>
    </w:p>
    <w:p w14:paraId="549AE183" w14:textId="77777777" w:rsidR="00F94A11" w:rsidRDefault="007852A0" w:rsidP="00C13130">
      <w:pPr>
        <w:pStyle w:val="Textyostatn"/>
        <w:suppressAutoHyphens w:val="0"/>
      </w:pPr>
      <w:sdt>
        <w:sdtPr>
          <w:alias w:val="Abstrakt CS"/>
          <w:tag w:val="POLE_ABSTRAKT_CS"/>
          <w:id w:val="-630476030"/>
          <w:placeholder>
            <w:docPart w:val="6DD09567835C441699AEFD66C96F6E53"/>
          </w:placeholder>
          <w:temporary/>
          <w:showingPlcHdr/>
          <w15:color w:val="FF6600"/>
          <w:text/>
        </w:sdtPr>
        <w:sdtEndPr/>
        <w:sdtContent>
          <w:r w:rsidR="00F94A11" w:rsidRPr="00F94A11">
            <w:t>[</w:t>
          </w:r>
          <w:r w:rsidR="00F94A11">
            <w:t>Text abstraktu</w:t>
          </w:r>
          <w:r w:rsidR="00F94A11" w:rsidRPr="00F94A11">
            <w:t xml:space="preserve"> v</w:t>
          </w:r>
          <w:r w:rsidR="00556EAF">
            <w:t> </w:t>
          </w:r>
          <w:r w:rsidR="00273DED">
            <w:t>češtině</w:t>
          </w:r>
          <w:r w:rsidR="00F94A11" w:rsidRPr="00F94A11">
            <w:t>.</w:t>
          </w:r>
          <w:r w:rsidR="00556EAF">
            <w:t xml:space="preserve"> Rozsah abstraktu by měl být 5 až 10 řádků.</w:t>
          </w:r>
          <w:r w:rsidR="00F94A11" w:rsidRPr="00F94A11">
            <w:t xml:space="preserve"> Shodný text </w:t>
          </w:r>
          <w:r w:rsidR="00556EAF">
            <w:t xml:space="preserve">abstraktu </w:t>
          </w:r>
          <w:r w:rsidR="00F94A11" w:rsidRPr="00F94A11">
            <w:t xml:space="preserve">musí být vložen do </w:t>
          </w:r>
          <w:r w:rsidR="00556EAF">
            <w:t>IS/STAG</w:t>
          </w:r>
          <w:r w:rsidR="00F94A11" w:rsidRPr="00F94A11">
            <w:t>.</w:t>
          </w:r>
          <w:r w:rsidR="000205AE">
            <w:t xml:space="preserve"> Klepněte do rámečku a začněte psát.</w:t>
          </w:r>
          <w:r w:rsidR="00F94A11" w:rsidRPr="00F94A11">
            <w:t>]</w:t>
          </w:r>
        </w:sdtContent>
      </w:sdt>
    </w:p>
    <w:p w14:paraId="54CA4A1C" w14:textId="77777777" w:rsidR="00556EAF" w:rsidRDefault="00556EAF" w:rsidP="00F94A11">
      <w:pPr>
        <w:pStyle w:val="Textyostatn"/>
      </w:pPr>
    </w:p>
    <w:p w14:paraId="6F8A071C" w14:textId="77777777" w:rsidR="00D92785" w:rsidRDefault="00D92785" w:rsidP="00F94A11">
      <w:pPr>
        <w:pStyle w:val="Textyostatn"/>
        <w:rPr>
          <w:b/>
          <w:bCs/>
        </w:rPr>
      </w:pPr>
      <w:r>
        <w:rPr>
          <w:b/>
          <w:bCs/>
        </w:rPr>
        <w:t>Klíčová slova</w:t>
      </w:r>
    </w:p>
    <w:p w14:paraId="1D3FAF71" w14:textId="77777777" w:rsidR="00556EAF" w:rsidRDefault="007852A0" w:rsidP="00F94A11">
      <w:pPr>
        <w:pStyle w:val="Textyostatn"/>
      </w:pPr>
      <w:sdt>
        <w:sdtPr>
          <w:alias w:val="Klíčová slova CS"/>
          <w:tag w:val="POLE_KLICOVASLOVA_CS"/>
          <w:id w:val="-843549337"/>
          <w:placeholder>
            <w:docPart w:val="F77FD644FE754D48976B50505F1B6DD6"/>
          </w:placeholder>
          <w:temporary/>
          <w:showingPlcHdr/>
          <w15:color w:val="FF6600"/>
          <w:text/>
        </w:sdtPr>
        <w:sdtEndPr/>
        <w:sdtContent>
          <w:r w:rsidR="00556EAF" w:rsidRPr="00F94A11">
            <w:t>[</w:t>
          </w:r>
          <w:r w:rsidR="00556EAF">
            <w:t>klíčové slovo, klíčové slovo, klíčové slovo, …</w:t>
          </w:r>
          <w:r w:rsidR="00556EAF" w:rsidRPr="00F94A11">
            <w:t>]</w:t>
          </w:r>
        </w:sdtContent>
      </w:sdt>
    </w:p>
    <w:p w14:paraId="2F3A35AD" w14:textId="77777777" w:rsidR="002A45B3" w:rsidRDefault="002A45B3" w:rsidP="00F94A11">
      <w:pPr>
        <w:pStyle w:val="Textyostatn"/>
      </w:pPr>
    </w:p>
    <w:p w14:paraId="672A0D74" w14:textId="77777777" w:rsidR="00556EAF" w:rsidRDefault="00556EAF" w:rsidP="00720AF1">
      <w:pPr>
        <w:pStyle w:val="Nadpisyostatn"/>
        <w:spacing w:before="1200"/>
      </w:pPr>
      <w:proofErr w:type="spellStart"/>
      <w:r>
        <w:t>Abstract</w:t>
      </w:r>
      <w:proofErr w:type="spellEnd"/>
    </w:p>
    <w:p w14:paraId="535312A7" w14:textId="77777777" w:rsidR="00556EAF" w:rsidRDefault="007852A0" w:rsidP="00FF18C6">
      <w:pPr>
        <w:pStyle w:val="Textyostatn"/>
      </w:pPr>
      <w:sdt>
        <w:sdtPr>
          <w:alias w:val="Abstract EN"/>
          <w:tag w:val="POLE_ABSTRACT_en"/>
          <w:id w:val="-981233839"/>
          <w:placeholder>
            <w:docPart w:val="0481996E89C34C8DACA5C4EE14778B2A"/>
          </w:placeholder>
          <w:temporary/>
          <w:showingPlcHdr/>
          <w15:color w:val="FF6600"/>
          <w:text/>
        </w:sdtPr>
        <w:sdtEndPr/>
        <w:sdtContent>
          <w:r w:rsidR="00556EAF" w:rsidRPr="00F94A11">
            <w:t>[</w:t>
          </w:r>
          <w:r w:rsidR="00556EAF">
            <w:t>Text abstraktu</w:t>
          </w:r>
          <w:r w:rsidR="00556EAF" w:rsidRPr="00F94A11">
            <w:t xml:space="preserve"> </w:t>
          </w:r>
          <w:r w:rsidR="00556EAF">
            <w:t>v angličtině</w:t>
          </w:r>
          <w:r w:rsidR="00556EAF" w:rsidRPr="00F94A11">
            <w:t>.</w:t>
          </w:r>
          <w:r w:rsidR="00556EAF">
            <w:t xml:space="preserve"> Rozsah abstraktu by měl být 5 až 10 řádků.</w:t>
          </w:r>
          <w:r w:rsidR="00556EAF" w:rsidRPr="00F94A11">
            <w:t xml:space="preserve"> Shodný text </w:t>
          </w:r>
          <w:r w:rsidR="00556EAF">
            <w:t xml:space="preserve">abstraktu </w:t>
          </w:r>
          <w:r w:rsidR="00556EAF" w:rsidRPr="00F94A11">
            <w:t xml:space="preserve">musí být vložen do </w:t>
          </w:r>
          <w:r w:rsidR="00556EAF">
            <w:t>IS/STAG</w:t>
          </w:r>
          <w:r w:rsidR="00556EAF" w:rsidRPr="00F94A11">
            <w:t>.</w:t>
          </w:r>
          <w:r w:rsidR="000205AE">
            <w:t xml:space="preserve"> Klepněte do rámečku a začněte psát.</w:t>
          </w:r>
          <w:r w:rsidR="00556EAF" w:rsidRPr="00F94A11">
            <w:t>]</w:t>
          </w:r>
        </w:sdtContent>
      </w:sdt>
    </w:p>
    <w:p w14:paraId="34FF5FA5" w14:textId="77777777" w:rsidR="00556EAF" w:rsidRDefault="00556EAF" w:rsidP="00556EAF">
      <w:pPr>
        <w:pStyle w:val="Textyostatn"/>
      </w:pPr>
    </w:p>
    <w:p w14:paraId="440501A7" w14:textId="77777777" w:rsidR="00D92785" w:rsidRDefault="00556EAF" w:rsidP="00556EAF">
      <w:pPr>
        <w:pStyle w:val="Textyostatn"/>
        <w:rPr>
          <w:b/>
          <w:bCs/>
        </w:rPr>
      </w:pPr>
      <w:proofErr w:type="spellStart"/>
      <w:r>
        <w:rPr>
          <w:b/>
          <w:bCs/>
        </w:rPr>
        <w:t>Keywords</w:t>
      </w:r>
      <w:proofErr w:type="spellEnd"/>
    </w:p>
    <w:p w14:paraId="0F1D2CCD" w14:textId="77777777" w:rsidR="00556EAF" w:rsidRDefault="007852A0" w:rsidP="00556EAF">
      <w:pPr>
        <w:pStyle w:val="Textyostatn"/>
      </w:pPr>
      <w:sdt>
        <w:sdtPr>
          <w:alias w:val="Keywords EN"/>
          <w:tag w:val="POLE_KEYWORDS_EN"/>
          <w:id w:val="-2061782745"/>
          <w:placeholder>
            <w:docPart w:val="49E94AB5334C4FEA879CE30F25C78EF8"/>
          </w:placeholder>
          <w:temporary/>
          <w:showingPlcHdr/>
          <w15:color w:val="FF6600"/>
          <w:text/>
        </w:sdtPr>
        <w:sdtEndPr/>
        <w:sdtContent>
          <w:r w:rsidR="00556EAF" w:rsidRPr="00F94A11">
            <w:t>[</w:t>
          </w:r>
          <w:r w:rsidR="00556EAF">
            <w:t>keyword, keyword, keyword, …</w:t>
          </w:r>
          <w:r w:rsidR="00556EAF" w:rsidRPr="00F94A11">
            <w:t>]</w:t>
          </w:r>
        </w:sdtContent>
      </w:sdt>
    </w:p>
    <w:p w14:paraId="6D4C72BC" w14:textId="77777777" w:rsidR="00273DED" w:rsidRDefault="00273DED" w:rsidP="00556EAF">
      <w:pPr>
        <w:pStyle w:val="Textyostatn"/>
      </w:pPr>
    </w:p>
    <w:p w14:paraId="28DA9454" w14:textId="77777777" w:rsidR="00273DED" w:rsidRDefault="00273DED" w:rsidP="00273DED">
      <w:pPr>
        <w:pStyle w:val="Nadpisyostatn"/>
        <w:spacing w:before="1200"/>
      </w:pPr>
      <w:proofErr w:type="spellStart"/>
      <w:r>
        <w:t>Abstract</w:t>
      </w:r>
      <w:proofErr w:type="spellEnd"/>
    </w:p>
    <w:p w14:paraId="64792212" w14:textId="77777777" w:rsidR="00273DED" w:rsidRDefault="007852A0" w:rsidP="00273DED">
      <w:pPr>
        <w:pStyle w:val="Textyostatn"/>
      </w:pPr>
      <w:sdt>
        <w:sdtPr>
          <w:alias w:val="Abstract GE"/>
          <w:tag w:val="POLE_ABSTRACT_ge"/>
          <w:id w:val="-841621665"/>
          <w:placeholder>
            <w:docPart w:val="BF78C494740F4688807D65C28EA75904"/>
          </w:placeholder>
          <w:temporary/>
          <w:showingPlcHdr/>
          <w15:color w:val="FF6600"/>
          <w:text/>
        </w:sdtPr>
        <w:sdtEndPr/>
        <w:sdtContent>
          <w:r w:rsidR="00273DED" w:rsidRPr="00F94A11">
            <w:t>[</w:t>
          </w:r>
          <w:r w:rsidR="00273DED">
            <w:t>Text abstraktu</w:t>
          </w:r>
          <w:r w:rsidR="00273DED" w:rsidRPr="00F94A11">
            <w:t xml:space="preserve"> </w:t>
          </w:r>
          <w:r w:rsidR="00273DED">
            <w:t>v němčině</w:t>
          </w:r>
          <w:r w:rsidR="00273DED" w:rsidRPr="00F94A11">
            <w:t>.</w:t>
          </w:r>
          <w:r w:rsidR="00273DED">
            <w:t xml:space="preserve"> Rozsah abstraktu by měl být 5 až 10 řádků.</w:t>
          </w:r>
          <w:r w:rsidR="00273DED" w:rsidRPr="00F94A11">
            <w:t xml:space="preserve"> Shodný text </w:t>
          </w:r>
          <w:r w:rsidR="00273DED">
            <w:t xml:space="preserve">abstraktu </w:t>
          </w:r>
          <w:r w:rsidR="00273DED" w:rsidRPr="00F94A11">
            <w:t xml:space="preserve">musí být vložen do </w:t>
          </w:r>
          <w:r w:rsidR="00273DED">
            <w:t>IS/STAG</w:t>
          </w:r>
          <w:r w:rsidR="00273DED" w:rsidRPr="00F94A11">
            <w:t>.</w:t>
          </w:r>
          <w:r w:rsidR="00273DED">
            <w:t xml:space="preserve"> Klepněte do rámečku a začněte psát.</w:t>
          </w:r>
          <w:r w:rsidR="00273DED" w:rsidRPr="00F94A11">
            <w:t>]</w:t>
          </w:r>
        </w:sdtContent>
      </w:sdt>
    </w:p>
    <w:p w14:paraId="161CF84A" w14:textId="77777777" w:rsidR="00273DED" w:rsidRDefault="00273DED" w:rsidP="00273DED">
      <w:pPr>
        <w:pStyle w:val="Textyostatn"/>
      </w:pPr>
    </w:p>
    <w:p w14:paraId="706DEA00" w14:textId="77777777" w:rsidR="00273DED" w:rsidRDefault="00595168" w:rsidP="00273DED">
      <w:pPr>
        <w:pStyle w:val="Textyostatn"/>
        <w:rPr>
          <w:b/>
          <w:bCs/>
        </w:rPr>
      </w:pPr>
      <w:proofErr w:type="spellStart"/>
      <w:r w:rsidRPr="00595168">
        <w:rPr>
          <w:b/>
          <w:bCs/>
        </w:rPr>
        <w:t>Schlüsselwörter</w:t>
      </w:r>
      <w:proofErr w:type="spellEnd"/>
    </w:p>
    <w:p w14:paraId="43B6E7E7" w14:textId="77777777" w:rsidR="005A51A7" w:rsidRPr="005A51A7" w:rsidRDefault="007852A0" w:rsidP="00273DED">
      <w:pPr>
        <w:pStyle w:val="Textyostatn"/>
      </w:pPr>
      <w:sdt>
        <w:sdtPr>
          <w:alias w:val="Keywords EN"/>
          <w:tag w:val="POLE_KEYWORDS_EN"/>
          <w:id w:val="-1341856822"/>
          <w:placeholder>
            <w:docPart w:val="FC896D98AACD4DA1A186E15DC25A9807"/>
          </w:placeholder>
          <w:temporary/>
          <w:showingPlcHdr/>
          <w15:color w:val="FF6600"/>
          <w:text/>
        </w:sdtPr>
        <w:sdtEndPr/>
        <w:sdtContent>
          <w:r w:rsidR="00273DED" w:rsidRPr="00F94A11">
            <w:t>[</w:t>
          </w:r>
          <w:r w:rsidR="00595168" w:rsidRPr="00595168">
            <w:t>Schlüsselwort, Schlüsselwort</w:t>
          </w:r>
          <w:r w:rsidR="00273DED">
            <w:t>,</w:t>
          </w:r>
          <w:r w:rsidR="00595168">
            <w:t xml:space="preserve"> </w:t>
          </w:r>
          <w:r w:rsidR="00595168" w:rsidRPr="00595168">
            <w:t>Schlüsselwort</w:t>
          </w:r>
          <w:r w:rsidR="00595168">
            <w:t xml:space="preserve"> </w:t>
          </w:r>
          <w:r w:rsidR="00273DED">
            <w:t>…</w:t>
          </w:r>
          <w:r w:rsidR="00273DED" w:rsidRPr="00F94A11">
            <w:t>]</w:t>
          </w:r>
        </w:sdtContent>
      </w:sdt>
    </w:p>
    <w:p w14:paraId="5AEB63F4" w14:textId="77777777" w:rsidR="00273DED" w:rsidRPr="00556EAF" w:rsidRDefault="00273DED" w:rsidP="00556EAF">
      <w:pPr>
        <w:pStyle w:val="Textyostatn"/>
        <w:rPr>
          <w:b/>
          <w:bCs/>
        </w:rPr>
      </w:pPr>
    </w:p>
    <w:p w14:paraId="13667C15" w14:textId="77777777" w:rsidR="006A200B" w:rsidRDefault="006A200B" w:rsidP="00F94A11">
      <w:pPr>
        <w:pStyle w:val="Textyostatn"/>
        <w:rPr>
          <w:b/>
          <w:bCs/>
        </w:rPr>
      </w:pPr>
    </w:p>
    <w:p w14:paraId="5DB2EF71" w14:textId="77777777" w:rsidR="002135B9" w:rsidRDefault="002135B9" w:rsidP="00F94A11">
      <w:pPr>
        <w:pStyle w:val="Textyostatn"/>
        <w:rPr>
          <w:b/>
          <w:bCs/>
        </w:rPr>
      </w:pPr>
    </w:p>
    <w:p w14:paraId="3498BCA2" w14:textId="77777777" w:rsidR="002135B9" w:rsidRDefault="002135B9" w:rsidP="00F94A11">
      <w:pPr>
        <w:pStyle w:val="Textyostatn"/>
        <w:rPr>
          <w:b/>
          <w:bCs/>
        </w:rPr>
        <w:sectPr w:rsidR="002135B9" w:rsidSect="00F94A11">
          <w:footerReference w:type="default" r:id="rId18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628972FC" w14:textId="67CC7BF6" w:rsidR="006A200B" w:rsidRDefault="007852A0" w:rsidP="00B52D85">
      <w:pPr>
        <w:pStyle w:val="Textyostatn"/>
      </w:pPr>
      <w:sdt>
        <w:sdtPr>
          <w:alias w:val="Danksagung, Motto"/>
          <w:tag w:val="POLE_PODEKOVANI_GE"/>
          <w:id w:val="-230541528"/>
          <w:placeholder>
            <w:docPart w:val="08748A0DE10748E9BD45BDF481F1F499"/>
          </w:placeholder>
          <w:temporary/>
          <w:showingPlcHdr/>
          <w15:color w:val="FF6600"/>
          <w:text/>
        </w:sdtPr>
        <w:sdtEndPr/>
        <w:sdtContent>
          <w:r w:rsidR="00B52D85" w:rsidRPr="00F94A11">
            <w:t>[</w:t>
          </w:r>
          <w:r w:rsidR="00B52D85">
            <w:t>Na tomto místě můžete napsat poděkování (není povinné), popř. motto, úryvky knih atp</w:t>
          </w:r>
          <w:r w:rsidR="00B52D85" w:rsidRPr="00F94A11">
            <w:t>.</w:t>
          </w:r>
          <w:r w:rsidR="00B52D85">
            <w:t xml:space="preserve"> Klepněte do rámečku a začněte psát. Pokud chcete poděkování vynechat, klepněte do tohoto rámečku a zmáčkněte čtyřikrát klávesu DELETE</w:t>
          </w:r>
          <w:r w:rsidR="00432B08">
            <w:t xml:space="preserve"> (</w:t>
          </w:r>
          <w:r w:rsidR="00432B08" w:rsidRPr="00432B08">
            <w:t>na MacBooku kombinace fn + Backspace</w:t>
          </w:r>
          <w:r w:rsidR="00432B08">
            <w:t>)</w:t>
          </w:r>
          <w:r w:rsidR="00B52D85">
            <w:t>, dokud vám nezmizí prázdná strana.</w:t>
          </w:r>
          <w:r w:rsidR="00B52D85" w:rsidRPr="00F94A11">
            <w:t>]</w:t>
          </w:r>
        </w:sdtContent>
      </w:sdt>
    </w:p>
    <w:p w14:paraId="4E0D091C" w14:textId="77777777" w:rsidR="00B52D85" w:rsidRDefault="00B52D85" w:rsidP="00B52D85">
      <w:pPr>
        <w:pStyle w:val="Textyostatn"/>
      </w:pPr>
    </w:p>
    <w:p w14:paraId="65234FA9" w14:textId="77777777" w:rsidR="00B52D85" w:rsidRDefault="00B52D85" w:rsidP="00B52D85">
      <w:pPr>
        <w:pStyle w:val="Textyostatn"/>
        <w:sectPr w:rsidR="00B52D85" w:rsidSect="00F94A11">
          <w:footerReference w:type="default" r:id="rId19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sdt>
      <w:sdtPr>
        <w:rPr>
          <w:rFonts w:ascii="Times New Roman" w:eastAsiaTheme="minorHAnsi" w:hAnsi="Times New Roman" w:cstheme="minorBidi"/>
          <w:b w:val="0"/>
          <w:color w:val="auto"/>
          <w:kern w:val="2"/>
          <w:sz w:val="24"/>
          <w:szCs w:val="22"/>
          <w:lang w:eastAsia="en-US"/>
          <w14:ligatures w14:val="standardContextual"/>
        </w:rPr>
        <w:id w:val="1308208389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16B3F418" w14:textId="77777777" w:rsidR="000F709C" w:rsidRDefault="00C10D1C">
          <w:pPr>
            <w:pStyle w:val="Nadpisobsahu"/>
          </w:pPr>
          <w:proofErr w:type="spellStart"/>
          <w:r>
            <w:t>Inhalt</w:t>
          </w:r>
          <w:proofErr w:type="spellEnd"/>
        </w:p>
        <w:p w14:paraId="10A7ED33" w14:textId="77777777" w:rsidR="002131FB" w:rsidRDefault="000F709C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9126084" w:history="1">
            <w:r w:rsidR="002131FB" w:rsidRPr="00C61170">
              <w:rPr>
                <w:rStyle w:val="Hypertextovodkaz"/>
                <w:noProof/>
              </w:rPr>
              <w:t>Abbildungsverzeichnis</w:t>
            </w:r>
            <w:r w:rsidR="002131FB">
              <w:rPr>
                <w:noProof/>
                <w:webHidden/>
              </w:rPr>
              <w:tab/>
            </w:r>
            <w:r w:rsidR="002131FB">
              <w:rPr>
                <w:noProof/>
                <w:webHidden/>
              </w:rPr>
              <w:fldChar w:fldCharType="begin"/>
            </w:r>
            <w:r w:rsidR="002131FB">
              <w:rPr>
                <w:noProof/>
                <w:webHidden/>
              </w:rPr>
              <w:instrText xml:space="preserve"> PAGEREF _Toc209126084 \h </w:instrText>
            </w:r>
            <w:r w:rsidR="002131FB">
              <w:rPr>
                <w:noProof/>
                <w:webHidden/>
              </w:rPr>
            </w:r>
            <w:r w:rsidR="002131FB">
              <w:rPr>
                <w:noProof/>
                <w:webHidden/>
              </w:rPr>
              <w:fldChar w:fldCharType="separate"/>
            </w:r>
            <w:r w:rsidR="002131FB">
              <w:rPr>
                <w:noProof/>
                <w:webHidden/>
              </w:rPr>
              <w:t>15</w:t>
            </w:r>
            <w:r w:rsidR="002131FB">
              <w:rPr>
                <w:noProof/>
                <w:webHidden/>
              </w:rPr>
              <w:fldChar w:fldCharType="end"/>
            </w:r>
          </w:hyperlink>
        </w:p>
        <w:p w14:paraId="15438503" w14:textId="77777777" w:rsidR="002131FB" w:rsidRDefault="007852A0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9126085" w:history="1">
            <w:r w:rsidR="002131FB" w:rsidRPr="00C61170">
              <w:rPr>
                <w:rStyle w:val="Hypertextovodkaz"/>
                <w:noProof/>
              </w:rPr>
              <w:t>Tabellenverzeichnis</w:t>
            </w:r>
            <w:r w:rsidR="002131FB">
              <w:rPr>
                <w:noProof/>
                <w:webHidden/>
              </w:rPr>
              <w:tab/>
            </w:r>
            <w:r w:rsidR="002131FB">
              <w:rPr>
                <w:noProof/>
                <w:webHidden/>
              </w:rPr>
              <w:fldChar w:fldCharType="begin"/>
            </w:r>
            <w:r w:rsidR="002131FB">
              <w:rPr>
                <w:noProof/>
                <w:webHidden/>
              </w:rPr>
              <w:instrText xml:space="preserve"> PAGEREF _Toc209126085 \h </w:instrText>
            </w:r>
            <w:r w:rsidR="002131FB">
              <w:rPr>
                <w:noProof/>
                <w:webHidden/>
              </w:rPr>
            </w:r>
            <w:r w:rsidR="002131FB">
              <w:rPr>
                <w:noProof/>
                <w:webHidden/>
              </w:rPr>
              <w:fldChar w:fldCharType="separate"/>
            </w:r>
            <w:r w:rsidR="002131FB">
              <w:rPr>
                <w:noProof/>
                <w:webHidden/>
              </w:rPr>
              <w:t>16</w:t>
            </w:r>
            <w:r w:rsidR="002131FB">
              <w:rPr>
                <w:noProof/>
                <w:webHidden/>
              </w:rPr>
              <w:fldChar w:fldCharType="end"/>
            </w:r>
          </w:hyperlink>
        </w:p>
        <w:p w14:paraId="5A528281" w14:textId="77777777" w:rsidR="002131FB" w:rsidRDefault="007852A0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9126086" w:history="1">
            <w:r w:rsidR="002131FB" w:rsidRPr="00C61170">
              <w:rPr>
                <w:rStyle w:val="Hypertextovodkaz"/>
                <w:noProof/>
              </w:rPr>
              <w:t>Symbol- und Abkürzungsverzeichnis</w:t>
            </w:r>
            <w:r w:rsidR="002131FB">
              <w:rPr>
                <w:noProof/>
                <w:webHidden/>
              </w:rPr>
              <w:tab/>
            </w:r>
            <w:r w:rsidR="002131FB">
              <w:rPr>
                <w:noProof/>
                <w:webHidden/>
              </w:rPr>
              <w:fldChar w:fldCharType="begin"/>
            </w:r>
            <w:r w:rsidR="002131FB">
              <w:rPr>
                <w:noProof/>
                <w:webHidden/>
              </w:rPr>
              <w:instrText xml:space="preserve"> PAGEREF _Toc209126086 \h </w:instrText>
            </w:r>
            <w:r w:rsidR="002131FB">
              <w:rPr>
                <w:noProof/>
                <w:webHidden/>
              </w:rPr>
            </w:r>
            <w:r w:rsidR="002131FB">
              <w:rPr>
                <w:noProof/>
                <w:webHidden/>
              </w:rPr>
              <w:fldChar w:fldCharType="separate"/>
            </w:r>
            <w:r w:rsidR="002131FB">
              <w:rPr>
                <w:noProof/>
                <w:webHidden/>
              </w:rPr>
              <w:t>17</w:t>
            </w:r>
            <w:r w:rsidR="002131FB">
              <w:rPr>
                <w:noProof/>
                <w:webHidden/>
              </w:rPr>
              <w:fldChar w:fldCharType="end"/>
            </w:r>
          </w:hyperlink>
        </w:p>
        <w:p w14:paraId="2A657478" w14:textId="77777777" w:rsidR="002131FB" w:rsidRDefault="007852A0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9126087" w:history="1">
            <w:r w:rsidR="002131FB" w:rsidRPr="00C61170">
              <w:rPr>
                <w:rStyle w:val="Hypertextovodkaz"/>
                <w:noProof/>
              </w:rPr>
              <w:t>Anhangsverzeichnis</w:t>
            </w:r>
            <w:r w:rsidR="002131FB">
              <w:rPr>
                <w:noProof/>
                <w:webHidden/>
              </w:rPr>
              <w:tab/>
            </w:r>
            <w:r w:rsidR="002131FB">
              <w:rPr>
                <w:noProof/>
                <w:webHidden/>
              </w:rPr>
              <w:fldChar w:fldCharType="begin"/>
            </w:r>
            <w:r w:rsidR="002131FB">
              <w:rPr>
                <w:noProof/>
                <w:webHidden/>
              </w:rPr>
              <w:instrText xml:space="preserve"> PAGEREF _Toc209126087 \h </w:instrText>
            </w:r>
            <w:r w:rsidR="002131FB">
              <w:rPr>
                <w:noProof/>
                <w:webHidden/>
              </w:rPr>
            </w:r>
            <w:r w:rsidR="002131FB">
              <w:rPr>
                <w:noProof/>
                <w:webHidden/>
              </w:rPr>
              <w:fldChar w:fldCharType="separate"/>
            </w:r>
            <w:r w:rsidR="002131FB">
              <w:rPr>
                <w:noProof/>
                <w:webHidden/>
              </w:rPr>
              <w:t>18</w:t>
            </w:r>
            <w:r w:rsidR="002131FB">
              <w:rPr>
                <w:noProof/>
                <w:webHidden/>
              </w:rPr>
              <w:fldChar w:fldCharType="end"/>
            </w:r>
          </w:hyperlink>
        </w:p>
        <w:p w14:paraId="1131DEC3" w14:textId="77777777" w:rsidR="002131FB" w:rsidRDefault="007852A0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9126088" w:history="1">
            <w:r w:rsidR="002131FB" w:rsidRPr="00C61170">
              <w:rPr>
                <w:rStyle w:val="Hypertextovodkaz"/>
                <w:noProof/>
              </w:rPr>
              <w:t>Einleitung</w:t>
            </w:r>
            <w:r w:rsidR="002131FB">
              <w:rPr>
                <w:noProof/>
                <w:webHidden/>
              </w:rPr>
              <w:tab/>
            </w:r>
            <w:r w:rsidR="002131FB">
              <w:rPr>
                <w:noProof/>
                <w:webHidden/>
              </w:rPr>
              <w:fldChar w:fldCharType="begin"/>
            </w:r>
            <w:r w:rsidR="002131FB">
              <w:rPr>
                <w:noProof/>
                <w:webHidden/>
              </w:rPr>
              <w:instrText xml:space="preserve"> PAGEREF _Toc209126088 \h </w:instrText>
            </w:r>
            <w:r w:rsidR="002131FB">
              <w:rPr>
                <w:noProof/>
                <w:webHidden/>
              </w:rPr>
            </w:r>
            <w:r w:rsidR="002131FB">
              <w:rPr>
                <w:noProof/>
                <w:webHidden/>
              </w:rPr>
              <w:fldChar w:fldCharType="separate"/>
            </w:r>
            <w:r w:rsidR="002131FB">
              <w:rPr>
                <w:noProof/>
                <w:webHidden/>
              </w:rPr>
              <w:t>19</w:t>
            </w:r>
            <w:r w:rsidR="002131FB">
              <w:rPr>
                <w:noProof/>
                <w:webHidden/>
              </w:rPr>
              <w:fldChar w:fldCharType="end"/>
            </w:r>
          </w:hyperlink>
        </w:p>
        <w:p w14:paraId="413B9709" w14:textId="77777777" w:rsidR="002131FB" w:rsidRDefault="007852A0">
          <w:pPr>
            <w:pStyle w:val="Obsah1"/>
            <w:tabs>
              <w:tab w:val="left" w:pos="482"/>
            </w:tabs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9126089" w:history="1">
            <w:r w:rsidR="002131FB" w:rsidRPr="00C61170">
              <w:rPr>
                <w:rStyle w:val="Hypertextovodkaz"/>
                <w:noProof/>
              </w:rPr>
              <w:t>1</w:t>
            </w:r>
            <w:r w:rsidR="002131FB">
              <w:rPr>
                <w:rFonts w:asciiTheme="minorHAnsi" w:eastAsiaTheme="minorEastAsia" w:hAnsiTheme="minorHAnsi"/>
                <w:b w:val="0"/>
                <w:noProof/>
                <w:szCs w:val="24"/>
                <w:lang w:eastAsia="cs-CZ"/>
              </w:rPr>
              <w:tab/>
            </w:r>
            <w:r w:rsidR="002131FB" w:rsidRPr="00C61170">
              <w:rPr>
                <w:rStyle w:val="Hypertextovodkaz"/>
                <w:noProof/>
              </w:rPr>
              <w:t>Kapiteltitel</w:t>
            </w:r>
            <w:r w:rsidR="002131FB">
              <w:rPr>
                <w:noProof/>
                <w:webHidden/>
              </w:rPr>
              <w:tab/>
            </w:r>
            <w:r w:rsidR="002131FB">
              <w:rPr>
                <w:noProof/>
                <w:webHidden/>
              </w:rPr>
              <w:fldChar w:fldCharType="begin"/>
            </w:r>
            <w:r w:rsidR="002131FB">
              <w:rPr>
                <w:noProof/>
                <w:webHidden/>
              </w:rPr>
              <w:instrText xml:space="preserve"> PAGEREF _Toc209126089 \h </w:instrText>
            </w:r>
            <w:r w:rsidR="002131FB">
              <w:rPr>
                <w:noProof/>
                <w:webHidden/>
              </w:rPr>
            </w:r>
            <w:r w:rsidR="002131FB">
              <w:rPr>
                <w:noProof/>
                <w:webHidden/>
              </w:rPr>
              <w:fldChar w:fldCharType="separate"/>
            </w:r>
            <w:r w:rsidR="002131FB">
              <w:rPr>
                <w:noProof/>
                <w:webHidden/>
              </w:rPr>
              <w:t>20</w:t>
            </w:r>
            <w:r w:rsidR="002131FB">
              <w:rPr>
                <w:noProof/>
                <w:webHidden/>
              </w:rPr>
              <w:fldChar w:fldCharType="end"/>
            </w:r>
          </w:hyperlink>
        </w:p>
        <w:p w14:paraId="261E16F4" w14:textId="77777777" w:rsidR="002131FB" w:rsidRDefault="007852A0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9126090" w:history="1">
            <w:r w:rsidR="002131FB" w:rsidRPr="00C61170">
              <w:rPr>
                <w:rStyle w:val="Hypertextovodkaz"/>
                <w:noProof/>
              </w:rPr>
              <w:t>Schlussbetrachtung</w:t>
            </w:r>
            <w:r w:rsidR="002131FB">
              <w:rPr>
                <w:noProof/>
                <w:webHidden/>
              </w:rPr>
              <w:tab/>
            </w:r>
            <w:r w:rsidR="002131FB">
              <w:rPr>
                <w:noProof/>
                <w:webHidden/>
              </w:rPr>
              <w:fldChar w:fldCharType="begin"/>
            </w:r>
            <w:r w:rsidR="002131FB">
              <w:rPr>
                <w:noProof/>
                <w:webHidden/>
              </w:rPr>
              <w:instrText xml:space="preserve"> PAGEREF _Toc209126090 \h </w:instrText>
            </w:r>
            <w:r w:rsidR="002131FB">
              <w:rPr>
                <w:noProof/>
                <w:webHidden/>
              </w:rPr>
            </w:r>
            <w:r w:rsidR="002131FB">
              <w:rPr>
                <w:noProof/>
                <w:webHidden/>
              </w:rPr>
              <w:fldChar w:fldCharType="separate"/>
            </w:r>
            <w:r w:rsidR="002131FB">
              <w:rPr>
                <w:noProof/>
                <w:webHidden/>
              </w:rPr>
              <w:t>21</w:t>
            </w:r>
            <w:r w:rsidR="002131FB">
              <w:rPr>
                <w:noProof/>
                <w:webHidden/>
              </w:rPr>
              <w:fldChar w:fldCharType="end"/>
            </w:r>
          </w:hyperlink>
        </w:p>
        <w:p w14:paraId="6B634A95" w14:textId="77777777" w:rsidR="002131FB" w:rsidRDefault="007852A0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9126091" w:history="1">
            <w:r w:rsidR="002131FB" w:rsidRPr="00C61170">
              <w:rPr>
                <w:rStyle w:val="Hypertextovodkaz"/>
                <w:noProof/>
              </w:rPr>
              <w:t>Literaturverzeichnis</w:t>
            </w:r>
            <w:r w:rsidR="002131FB">
              <w:rPr>
                <w:noProof/>
                <w:webHidden/>
              </w:rPr>
              <w:tab/>
            </w:r>
            <w:r w:rsidR="002131FB">
              <w:rPr>
                <w:noProof/>
                <w:webHidden/>
              </w:rPr>
              <w:fldChar w:fldCharType="begin"/>
            </w:r>
            <w:r w:rsidR="002131FB">
              <w:rPr>
                <w:noProof/>
                <w:webHidden/>
              </w:rPr>
              <w:instrText xml:space="preserve"> PAGEREF _Toc209126091 \h </w:instrText>
            </w:r>
            <w:r w:rsidR="002131FB">
              <w:rPr>
                <w:noProof/>
                <w:webHidden/>
              </w:rPr>
            </w:r>
            <w:r w:rsidR="002131FB">
              <w:rPr>
                <w:noProof/>
                <w:webHidden/>
              </w:rPr>
              <w:fldChar w:fldCharType="separate"/>
            </w:r>
            <w:r w:rsidR="002131FB">
              <w:rPr>
                <w:noProof/>
                <w:webHidden/>
              </w:rPr>
              <w:t>23</w:t>
            </w:r>
            <w:r w:rsidR="002131FB">
              <w:rPr>
                <w:noProof/>
                <w:webHidden/>
              </w:rPr>
              <w:fldChar w:fldCharType="end"/>
            </w:r>
          </w:hyperlink>
        </w:p>
        <w:p w14:paraId="5B311BF5" w14:textId="77777777" w:rsidR="000F709C" w:rsidRDefault="000F709C">
          <w:r>
            <w:rPr>
              <w:b/>
              <w:bCs/>
            </w:rPr>
            <w:fldChar w:fldCharType="end"/>
          </w:r>
        </w:p>
      </w:sdtContent>
    </w:sdt>
    <w:p w14:paraId="060A5A27" w14:textId="77777777" w:rsidR="002135B9" w:rsidRDefault="002135B9" w:rsidP="002135B9">
      <w:pPr>
        <w:pStyle w:val="Textyostatn"/>
      </w:pPr>
    </w:p>
    <w:p w14:paraId="56313CF8" w14:textId="77777777" w:rsidR="00070282" w:rsidRDefault="00070282" w:rsidP="002135B9">
      <w:pPr>
        <w:pStyle w:val="Textyostatn"/>
      </w:pPr>
    </w:p>
    <w:p w14:paraId="39FCD5C7" w14:textId="77777777" w:rsidR="002135B9" w:rsidRDefault="002135B9" w:rsidP="002135B9">
      <w:pPr>
        <w:pStyle w:val="Textyostatn"/>
        <w:sectPr w:rsidR="002135B9" w:rsidSect="006A200B">
          <w:footerReference w:type="default" r:id="rId20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33A20B69" w14:textId="77777777" w:rsidR="002135B9" w:rsidRDefault="00C10D1C" w:rsidP="009A41D4">
      <w:pPr>
        <w:pStyle w:val="Nadpisyseznamy"/>
      </w:pPr>
      <w:bookmarkStart w:id="0" w:name="_Toc209126084"/>
      <w:proofErr w:type="spellStart"/>
      <w:r w:rsidRPr="00C10D1C">
        <w:lastRenderedPageBreak/>
        <w:t>Abbildungsverzeichnis</w:t>
      </w:r>
      <w:bookmarkEnd w:id="0"/>
      <w:proofErr w:type="spellEnd"/>
    </w:p>
    <w:p w14:paraId="6A9C85FF" w14:textId="77777777" w:rsidR="002135B9" w:rsidRDefault="007852A0">
      <w:pPr>
        <w:spacing w:after="160" w:line="259" w:lineRule="auto"/>
      </w:pPr>
      <w:r>
        <w:fldChar w:fldCharType="begin"/>
      </w:r>
      <w:r>
        <w:instrText xml:space="preserve"> TOC \h \z \c "Abbildung" </w:instrText>
      </w:r>
      <w:r>
        <w:fldChar w:fldCharType="separate"/>
      </w:r>
      <w:r w:rsidR="002131FB">
        <w:rPr>
          <w:b/>
          <w:bCs/>
          <w:noProof/>
        </w:rPr>
        <w:t>Nenalezena položka seznamu obrázků.</w:t>
      </w:r>
      <w:r>
        <w:rPr>
          <w:b/>
          <w:bCs/>
          <w:noProof/>
        </w:rPr>
        <w:fldChar w:fldCharType="end"/>
      </w:r>
      <w:r w:rsidR="002135B9">
        <w:br w:type="page"/>
      </w:r>
    </w:p>
    <w:p w14:paraId="11CD7316" w14:textId="77777777" w:rsidR="002135B9" w:rsidRDefault="00C10D1C" w:rsidP="009A41D4">
      <w:pPr>
        <w:pStyle w:val="Nadpisyseznamy"/>
      </w:pPr>
      <w:bookmarkStart w:id="1" w:name="_Toc209126085"/>
      <w:proofErr w:type="spellStart"/>
      <w:r w:rsidRPr="00C10D1C">
        <w:lastRenderedPageBreak/>
        <w:t>Tabellenverzeichnis</w:t>
      </w:r>
      <w:bookmarkEnd w:id="1"/>
      <w:proofErr w:type="spellEnd"/>
    </w:p>
    <w:p w14:paraId="11C4D89B" w14:textId="77777777" w:rsidR="002135B9" w:rsidRDefault="007852A0">
      <w:pPr>
        <w:spacing w:after="160" w:line="259" w:lineRule="auto"/>
      </w:pPr>
      <w:r>
        <w:fldChar w:fldCharType="begin"/>
      </w:r>
      <w:r>
        <w:instrText xml:space="preserve"> TOC \h \z \c "Tabelle" </w:instrText>
      </w:r>
      <w:r>
        <w:fldChar w:fldCharType="separate"/>
      </w:r>
      <w:r w:rsidR="002131FB">
        <w:rPr>
          <w:b/>
          <w:bCs/>
          <w:noProof/>
        </w:rPr>
        <w:t>Nenalezena položka seznamu obrázků.</w:t>
      </w:r>
      <w:r>
        <w:rPr>
          <w:b/>
          <w:bCs/>
          <w:noProof/>
        </w:rPr>
        <w:fldChar w:fldCharType="end"/>
      </w:r>
      <w:r w:rsidR="002135B9">
        <w:br w:type="page"/>
      </w:r>
    </w:p>
    <w:p w14:paraId="47B65BF8" w14:textId="77777777" w:rsidR="002135B9" w:rsidRDefault="00C10D1C" w:rsidP="009A41D4">
      <w:pPr>
        <w:pStyle w:val="Nadpisyseznamy"/>
      </w:pPr>
      <w:bookmarkStart w:id="2" w:name="_Toc209126086"/>
      <w:r w:rsidRPr="00C10D1C">
        <w:lastRenderedPageBreak/>
        <w:t xml:space="preserve">Symbol- </w:t>
      </w:r>
      <w:proofErr w:type="spellStart"/>
      <w:r w:rsidRPr="00C10D1C">
        <w:t>und</w:t>
      </w:r>
      <w:proofErr w:type="spellEnd"/>
      <w:r w:rsidRPr="00C10D1C">
        <w:t xml:space="preserve"> </w:t>
      </w:r>
      <w:proofErr w:type="spellStart"/>
      <w:r w:rsidRPr="00C10D1C">
        <w:t>Abkürzungsverzeichnis</w:t>
      </w:r>
      <w:bookmarkEnd w:id="2"/>
      <w:proofErr w:type="spellEnd"/>
    </w:p>
    <w:sdt>
      <w:sdtPr>
        <w:alias w:val="Symbol- und Abkürzungsverzeichnis"/>
        <w:tag w:val="Symbol- und Abkürzungsverzeichnis"/>
        <w:id w:val="1914736146"/>
        <w15:color w:val="FF6600"/>
        <w15:repeatingSection/>
      </w:sdtPr>
      <w:sdtEndPr/>
      <w:sdtContent>
        <w:sdt>
          <w:sdtPr>
            <w:id w:val="293645189"/>
            <w:placeholder>
              <w:docPart w:val="170AC57658BD43779E70D01C48F97FA0"/>
            </w:placeholder>
            <w15:color w:val="FF6600"/>
            <w15:repeatingSectionItem/>
          </w:sdtPr>
          <w:sdtEndPr/>
          <w:sdtContent>
            <w:p w14:paraId="39F312A2" w14:textId="77777777" w:rsidR="00CE6344" w:rsidRDefault="007852A0" w:rsidP="008C755A">
              <w:pPr>
                <w:pStyle w:val="Seznamzkratek"/>
              </w:pPr>
              <w:sdt>
                <w:sdtPr>
                  <w:id w:val="-783184982"/>
                  <w:placeholder>
                    <w:docPart w:val="97E9F11BA966480C9E647B1FCA616107"/>
                  </w:placeholder>
                  <w:temporary/>
                  <w:showingPlcHdr/>
                  <w:text/>
                </w:sdtPr>
                <w:sdtEndPr/>
                <w:sdtContent>
                  <w:r w:rsidR="00CE6344" w:rsidRPr="00A027B0">
                    <w:t>[</w:t>
                  </w:r>
                  <w:r w:rsidR="00655A8F" w:rsidRPr="00655A8F">
                    <w:t>die Abkürzung</w:t>
                  </w:r>
                  <w:r w:rsidR="00CE6344" w:rsidRPr="00A027B0">
                    <w:t>]</w:t>
                  </w:r>
                </w:sdtContent>
              </w:sdt>
              <w:r w:rsidR="00C07B21">
                <w:tab/>
              </w:r>
              <w:sdt>
                <w:sdtPr>
                  <w:id w:val="1660576588"/>
                  <w:placeholder>
                    <w:docPart w:val="352E86B3FF164F7F8E93711BC4CEBF87"/>
                  </w:placeholder>
                  <w:temporary/>
                  <w:showingPlcHdr/>
                  <w:text/>
                </w:sdtPr>
                <w:sdtEndPr/>
                <w:sdtContent>
                  <w:r w:rsidR="00CE6344" w:rsidRPr="00A027B0">
                    <w:t>[</w:t>
                  </w:r>
                  <w:r w:rsidR="00655A8F" w:rsidRPr="00655A8F">
                    <w:t>Bedeutung der ersten Abkürzung</w:t>
                  </w:r>
                  <w:r w:rsidR="00CE6344" w:rsidRPr="00A027B0">
                    <w:t>]</w:t>
                  </w:r>
                </w:sdtContent>
              </w:sdt>
            </w:p>
          </w:sdtContent>
        </w:sdt>
      </w:sdtContent>
    </w:sdt>
    <w:p w14:paraId="3D1EAD04" w14:textId="77777777" w:rsidR="002135B9" w:rsidRDefault="002135B9">
      <w:pPr>
        <w:spacing w:after="160" w:line="259" w:lineRule="auto"/>
      </w:pPr>
      <w:r>
        <w:br w:type="page"/>
      </w:r>
    </w:p>
    <w:p w14:paraId="5CE035F6" w14:textId="77777777" w:rsidR="002135B9" w:rsidRDefault="00C10D1C" w:rsidP="001214C2">
      <w:pPr>
        <w:pStyle w:val="Nadpisyseznamy"/>
      </w:pPr>
      <w:bookmarkStart w:id="3" w:name="_Toc209126087"/>
      <w:proofErr w:type="spellStart"/>
      <w:r w:rsidRPr="00C10D1C">
        <w:lastRenderedPageBreak/>
        <w:t>Anhangsverzeichnis</w:t>
      </w:r>
      <w:bookmarkEnd w:id="3"/>
      <w:proofErr w:type="spellEnd"/>
    </w:p>
    <w:p w14:paraId="20831176" w14:textId="77777777" w:rsidR="000E02B6" w:rsidRPr="003C1A17" w:rsidRDefault="0080303A" w:rsidP="000E5AC6">
      <w:pPr>
        <w:pStyle w:val="Textyostatn"/>
        <w:spacing w:after="240"/>
        <w:rPr>
          <w:rFonts w:ascii="Arial" w:hAnsi="Arial" w:cs="Arial"/>
          <w:b/>
          <w:sz w:val="28"/>
        </w:rPr>
      </w:pPr>
      <w:proofErr w:type="spellStart"/>
      <w:r w:rsidRPr="0080303A">
        <w:rPr>
          <w:rFonts w:ascii="Arial" w:hAnsi="Arial" w:cs="Arial"/>
          <w:b/>
          <w:sz w:val="28"/>
        </w:rPr>
        <w:t>Anhänge</w:t>
      </w:r>
      <w:proofErr w:type="spellEnd"/>
    </w:p>
    <w:p w14:paraId="5F418F57" w14:textId="77777777" w:rsidR="00655A8F" w:rsidRDefault="000E02B6">
      <w:pPr>
        <w:pStyle w:val="Obsah9"/>
        <w:rPr>
          <w:rFonts w:asciiTheme="minorHAnsi" w:eastAsiaTheme="minorEastAsia" w:hAnsiTheme="minorHAnsi"/>
          <w:noProof/>
          <w:szCs w:val="24"/>
          <w:lang w:eastAsia="cs-CZ"/>
        </w:rPr>
      </w:pPr>
      <w:r>
        <w:rPr>
          <w:b/>
        </w:rPr>
        <w:fldChar w:fldCharType="begin"/>
      </w:r>
      <w:r>
        <w:rPr>
          <w:b/>
        </w:rPr>
        <w:instrText xml:space="preserve"> TOC </w:instrText>
      </w:r>
      <w:r w:rsidR="00CF516D">
        <w:rPr>
          <w:b/>
        </w:rPr>
        <w:instrText xml:space="preserve">\n </w:instrText>
      </w:r>
      <w:r>
        <w:rPr>
          <w:b/>
        </w:rPr>
        <w:instrText xml:space="preserve">\h \z \t "Příloha 1;9" </w:instrText>
      </w:r>
      <w:r>
        <w:rPr>
          <w:b/>
        </w:rPr>
        <w:fldChar w:fldCharType="separate"/>
      </w:r>
      <w:hyperlink w:anchor="_Toc209125325" w:history="1">
        <w:r w:rsidR="00655A8F" w:rsidRPr="00246B46">
          <w:rPr>
            <w:rStyle w:val="Hypertextovodkaz"/>
            <w:noProof/>
          </w:rPr>
          <w:t>Anhang A:</w:t>
        </w:r>
        <w:r w:rsidR="00655A8F">
          <w:rPr>
            <w:rFonts w:asciiTheme="minorHAnsi" w:eastAsiaTheme="minorEastAsia" w:hAnsiTheme="minorHAnsi"/>
            <w:noProof/>
            <w:szCs w:val="24"/>
            <w:lang w:eastAsia="cs-CZ"/>
          </w:rPr>
          <w:tab/>
        </w:r>
        <w:r w:rsidR="00655A8F" w:rsidRPr="00246B46">
          <w:rPr>
            <w:rStyle w:val="Hypertextovodkaz"/>
            <w:noProof/>
          </w:rPr>
          <w:t>[Titel des Anhangs]</w:t>
        </w:r>
      </w:hyperlink>
    </w:p>
    <w:p w14:paraId="7124F4A3" w14:textId="77777777" w:rsidR="00CB55F3" w:rsidRDefault="000E02B6" w:rsidP="00920DCC">
      <w:pPr>
        <w:pStyle w:val="Obsah9"/>
        <w:rPr>
          <w:b/>
        </w:rPr>
      </w:pPr>
      <w:r>
        <w:rPr>
          <w:b/>
        </w:rPr>
        <w:fldChar w:fldCharType="end"/>
      </w:r>
    </w:p>
    <w:p w14:paraId="31CA10F8" w14:textId="77777777" w:rsidR="001C734B" w:rsidRPr="00870B8B" w:rsidRDefault="0080303A" w:rsidP="001C734B">
      <w:pPr>
        <w:pStyle w:val="Textyostatn"/>
        <w:spacing w:after="240"/>
        <w:rPr>
          <w:rFonts w:ascii="Arial" w:hAnsi="Arial" w:cs="Arial"/>
          <w:b/>
          <w:sz w:val="28"/>
        </w:rPr>
      </w:pPr>
      <w:proofErr w:type="spellStart"/>
      <w:r>
        <w:rPr>
          <w:rFonts w:ascii="Arial" w:hAnsi="Arial" w:cs="Arial"/>
          <w:b/>
          <w:sz w:val="28"/>
        </w:rPr>
        <w:t>A</w:t>
      </w:r>
      <w:r w:rsidRPr="0080303A">
        <w:rPr>
          <w:rFonts w:ascii="Arial" w:hAnsi="Arial" w:cs="Arial"/>
          <w:b/>
          <w:sz w:val="28"/>
        </w:rPr>
        <w:t>ndere</w:t>
      </w:r>
      <w:proofErr w:type="spellEnd"/>
      <w:r w:rsidRPr="0080303A">
        <w:rPr>
          <w:rFonts w:ascii="Arial" w:hAnsi="Arial" w:cs="Arial"/>
          <w:b/>
          <w:sz w:val="28"/>
        </w:rPr>
        <w:t xml:space="preserve"> </w:t>
      </w:r>
      <w:proofErr w:type="spellStart"/>
      <w:r w:rsidRPr="0080303A">
        <w:rPr>
          <w:rFonts w:ascii="Arial" w:hAnsi="Arial" w:cs="Arial"/>
          <w:b/>
          <w:sz w:val="28"/>
        </w:rPr>
        <w:t>Anhänge</w:t>
      </w:r>
      <w:proofErr w:type="spellEnd"/>
    </w:p>
    <w:sdt>
      <w:sdtPr>
        <w:alias w:val="andere Anhänge"/>
        <w:tag w:val="andere Anhänge"/>
        <w:id w:val="1453055415"/>
        <w15:color w:val="FF6600"/>
        <w15:repeatingSection/>
      </w:sdtPr>
      <w:sdtEndPr/>
      <w:sdtContent>
        <w:sdt>
          <w:sdtPr>
            <w:id w:val="-1493642698"/>
            <w:placeholder>
              <w:docPart w:val="9C9CBEAB93484417903D67462DB4549C"/>
            </w:placeholder>
            <w15:color w:val="FF6600"/>
            <w15:repeatingSectionItem/>
          </w:sdtPr>
          <w:sdtEndPr/>
          <w:sdtContent>
            <w:p w14:paraId="2FF9C865" w14:textId="77777777" w:rsidR="00FB0680" w:rsidRDefault="007852A0" w:rsidP="00FB0680">
              <w:pPr>
                <w:pStyle w:val="Seznamploh"/>
                <w:tabs>
                  <w:tab w:val="clear" w:pos="1985"/>
                  <w:tab w:val="left" w:pos="1134"/>
                </w:tabs>
              </w:pPr>
              <w:sdt>
                <w:sdtPr>
                  <w:id w:val="315386950"/>
                  <w:placeholder>
                    <w:docPart w:val="EF6BF636D49D453184A380C108687782"/>
                  </w:placeholder>
                  <w:showingPlcHdr/>
                  <w:comboBox>
                    <w:listItem w:value="Označení"/>
                    <w:listItem w:displayText="Anhang A:" w:value="Anhang A:"/>
                    <w:listItem w:displayText="Anhang B:" w:value="Anhang B:"/>
                    <w:listItem w:displayText="Anhang C:" w:value="Anhang C:"/>
                    <w:listItem w:displayText="Anhang D:" w:value="Anhang D:"/>
                    <w:listItem w:displayText="Anhang E:" w:value="Anhang E:"/>
                    <w:listItem w:displayText="Anhang F:" w:value="Anhang F:"/>
                    <w:listItem w:displayText="Anhang G:" w:value="Anhang G:"/>
                    <w:listItem w:displayText="Anhang H:" w:value="Anhang H:"/>
                    <w:listItem w:displayText="Anhang I:" w:value="Anhang I:"/>
                    <w:listItem w:displayText="Anhang J:" w:value="Anhang J:"/>
                    <w:listItem w:displayText="Anhang K:" w:value="Anhang K:"/>
                    <w:listItem w:displayText="Anhang L:" w:value="Anhang L:"/>
                    <w:listItem w:displayText="Anhang M:" w:value="Anhang M:"/>
                    <w:listItem w:displayText="Anhang N:" w:value="Anhang N:"/>
                    <w:listItem w:displayText="Anhang O:" w:value="Anhang O:"/>
                    <w:listItem w:displayText="Anhang P:" w:value="Anhang P:"/>
                    <w:listItem w:displayText="Anhang Q:" w:value="Anhang Q:"/>
                    <w:listItem w:displayText="Anhang R:" w:value="Anhang R:"/>
                    <w:listItem w:displayText="Anhang S:" w:value="Anhang S:"/>
                    <w:listItem w:displayText="Anhang T:" w:value="Anhang T:"/>
                    <w:listItem w:displayText="Anhang U:" w:value="Anhang U:"/>
                    <w:listItem w:displayText="Anhang V:" w:value="Anhang V:"/>
                    <w:listItem w:displayText="Anhang W:" w:value="Anhang W:"/>
                    <w:listItem w:displayText="Anhang X:" w:value="Anhang X:"/>
                    <w:listItem w:displayText="Anhang Y:" w:value="Anhang Y:"/>
                    <w:listItem w:displayText="Anhang Z:" w:value="Anhang Z:"/>
                  </w:comboBox>
                </w:sdtPr>
                <w:sdtEndPr/>
                <w:sdtContent>
                  <w:r w:rsidR="003F454E" w:rsidRPr="00C86C17">
                    <w:rPr>
                      <w:rStyle w:val="Zstupntext"/>
                      <w:rFonts w:eastAsiaTheme="majorEastAsia"/>
                      <w:lang w:val="de-DE"/>
                    </w:rPr>
                    <w:t>[</w:t>
                  </w:r>
                  <w:r w:rsidR="002809BD">
                    <w:rPr>
                      <w:rStyle w:val="Zstupntext"/>
                      <w:rFonts w:eastAsiaTheme="majorEastAsia"/>
                    </w:rPr>
                    <w:t>Angang</w:t>
                  </w:r>
                  <w:r w:rsidR="003F454E" w:rsidRPr="00C86C17">
                    <w:rPr>
                      <w:rStyle w:val="Zstupntext"/>
                      <w:rFonts w:eastAsiaTheme="majorEastAsia"/>
                      <w:lang w:val="de-DE"/>
                    </w:rPr>
                    <w:t>]</w:t>
                  </w:r>
                </w:sdtContent>
              </w:sdt>
              <w:r w:rsidR="00FB0680">
                <w:tab/>
              </w:r>
              <w:sdt>
                <w:sdtPr>
                  <w:id w:val="68854165"/>
                  <w:placeholder>
                    <w:docPart w:val="C41ECAFDE5EF4ABBA081E6883B9FD811"/>
                  </w:placeholder>
                  <w:showingPlcHdr/>
                  <w:text/>
                </w:sdtPr>
                <w:sdtEndPr/>
                <w:sdtContent>
                  <w:r w:rsidR="00FB0680">
                    <w:rPr>
                      <w:rStyle w:val="Zstupntext"/>
                    </w:rPr>
                    <w:t>[</w:t>
                  </w:r>
                  <w:r w:rsidR="002809BD" w:rsidRPr="002809BD">
                    <w:rPr>
                      <w:rStyle w:val="Zstupntext"/>
                    </w:rPr>
                    <w:t>Titel des Anhangs</w:t>
                  </w:r>
                  <w:r w:rsidR="00FB0680" w:rsidRPr="00C86C17">
                    <w:rPr>
                      <w:rStyle w:val="Zstupntext"/>
                      <w:lang w:val="de-DE"/>
                    </w:rPr>
                    <w:t>]</w:t>
                  </w:r>
                </w:sdtContent>
              </w:sdt>
              <w:r w:rsidR="00FB0680">
                <w:tab/>
              </w:r>
              <w:sdt>
                <w:sdtPr>
                  <w:id w:val="1752005513"/>
                  <w:placeholder>
                    <w:docPart w:val="A3231D7AC68D4F5DB8F95B96D1F251F7"/>
                  </w:placeholder>
                  <w:showingPlcHdr/>
                  <w:text/>
                </w:sdtPr>
                <w:sdtEndPr/>
                <w:sdtContent>
                  <w:r w:rsidR="00FB0680" w:rsidRPr="00C87925">
                    <w:rPr>
                      <w:rStyle w:val="Zstupntext"/>
                    </w:rPr>
                    <w:t>[</w:t>
                  </w:r>
                  <w:r w:rsidR="00655A8F">
                    <w:rPr>
                      <w:rStyle w:val="Zstupntext"/>
                    </w:rPr>
                    <w:t xml:space="preserve">die </w:t>
                  </w:r>
                  <w:r w:rsidR="002809BD" w:rsidRPr="002809BD">
                    <w:rPr>
                      <w:rStyle w:val="Zstupntext"/>
                    </w:rPr>
                    <w:t>Datei</w:t>
                  </w:r>
                  <w:r w:rsidR="00FB0680" w:rsidRPr="00C87925">
                    <w:rPr>
                      <w:rStyle w:val="Zstupntext"/>
                    </w:rPr>
                    <w:t>]</w:t>
                  </w:r>
                </w:sdtContent>
              </w:sdt>
            </w:p>
          </w:sdtContent>
        </w:sdt>
      </w:sdtContent>
    </w:sdt>
    <w:p w14:paraId="1C899D6A" w14:textId="77777777" w:rsidR="00FB0680" w:rsidRDefault="00FB0680" w:rsidP="00FB0680">
      <w:pPr>
        <w:pStyle w:val="ZPSeznamzkratek"/>
      </w:pPr>
    </w:p>
    <w:p w14:paraId="6668B35D" w14:textId="77777777" w:rsidR="000E5AC6" w:rsidRPr="000E5AC6" w:rsidRDefault="000E5AC6" w:rsidP="000E5AC6"/>
    <w:p w14:paraId="59B5D80A" w14:textId="77777777" w:rsidR="002135B9" w:rsidRPr="00CB55F3" w:rsidRDefault="002135B9" w:rsidP="00CB55F3">
      <w:pPr>
        <w:sectPr w:rsidR="002135B9" w:rsidRPr="00CB55F3" w:rsidSect="006A200B">
          <w:footerReference w:type="even" r:id="rId21"/>
          <w:footerReference w:type="default" r:id="rId22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302DEEFF" w14:textId="77777777" w:rsidR="00B2455C" w:rsidRDefault="00C10D1C" w:rsidP="00C53D7A">
      <w:pPr>
        <w:pStyle w:val="Nadpisyvodazvr"/>
      </w:pPr>
      <w:bookmarkStart w:id="4" w:name="_Toc209126088"/>
      <w:proofErr w:type="spellStart"/>
      <w:r w:rsidRPr="00C10D1C">
        <w:lastRenderedPageBreak/>
        <w:t>Einleitung</w:t>
      </w:r>
      <w:bookmarkEnd w:id="4"/>
      <w:proofErr w:type="spellEnd"/>
    </w:p>
    <w:bookmarkStart w:id="5" w:name="_Hlk196338036" w:displacedByCustomXml="next"/>
    <w:sdt>
      <w:sdtPr>
        <w:alias w:val="Úvodní text"/>
        <w:tag w:val="ÚVOD"/>
        <w:id w:val="-820345443"/>
        <w:placeholder>
          <w:docPart w:val="447F967D8E1944C5AAB61F9BA5E0856D"/>
        </w:placeholder>
        <w:temporary/>
        <w:showingPlcHdr/>
        <w15:color w:val="FF6600"/>
        <w:text/>
      </w:sdtPr>
      <w:sdtEndPr/>
      <w:sdtContent>
        <w:p w14:paraId="6D366DAC" w14:textId="77777777" w:rsidR="009B7C67" w:rsidRDefault="009B7C67" w:rsidP="00504AE1">
          <w:pPr>
            <w:pStyle w:val="Prvnodstavecprce"/>
          </w:pPr>
          <w:r w:rsidRPr="00A50D5A">
            <w:t xml:space="preserve">Pro základní text jsou v šabloně připravené dva styly: </w:t>
          </w:r>
          <w:r w:rsidR="00DE773B">
            <w:rPr>
              <w:b/>
              <w:bCs/>
            </w:rPr>
            <w:t>První odstavec práce</w:t>
          </w:r>
          <w:r w:rsidR="00DE773B">
            <w:t xml:space="preserve"> </w:t>
          </w:r>
          <w:r w:rsidRPr="00A50D5A">
            <w:t>a </w:t>
          </w:r>
          <w:r w:rsidR="00DE773B">
            <w:rPr>
              <w:b/>
              <w:bCs/>
            </w:rPr>
            <w:t>Další odstavce práce</w:t>
          </w:r>
          <w:r w:rsidRPr="00A50D5A">
            <w:t>. Styl „</w:t>
          </w:r>
          <w:r w:rsidR="00DE773B" w:rsidRPr="00DE773B">
            <w:t>První odstavec práce</w:t>
          </w:r>
          <w:r w:rsidRPr="00A50D5A">
            <w:t>“ je bez odstavcové zarážky a používá se pro první odstavec pod nadpisem (nastaví se automaticky, jakmile nadpis ukončíte klávesou Enter), obrázkem, tabulkou nebo citátem. Styl je nastaven jako styl následujícího od</w:t>
          </w:r>
          <w:r w:rsidR="000205AE">
            <w:t xml:space="preserve">stavce po nadpisových stylech. </w:t>
          </w:r>
          <w:r w:rsidRPr="00A50D5A">
            <w:t>Následující odstavce jsou naformátované pomocí stylu „</w:t>
          </w:r>
          <w:r w:rsidR="00DE773B" w:rsidRPr="00DE773B">
            <w:t>Další odstavce práce</w:t>
          </w:r>
          <w:r w:rsidRPr="00A50D5A">
            <w:t>“, který je vyznačen odstavcovou zarážkou</w:t>
          </w:r>
          <w:r w:rsidR="00453E5F">
            <w:t xml:space="preserve"> (0,8 cm)</w:t>
          </w:r>
          <w:r w:rsidRPr="00A50D5A">
            <w:t xml:space="preserve"> a je </w:t>
          </w:r>
          <w:r w:rsidR="00DE773B">
            <w:t>určen pro ostatní od</w:t>
          </w:r>
          <w:r w:rsidRPr="00A50D5A">
            <w:t xml:space="preserve">stavce kromě prvního. Je nastaven jako styl následujícího odstavce po stylu </w:t>
          </w:r>
          <w:r w:rsidR="00DE773B" w:rsidRPr="00DE773B">
            <w:t>První odstavec práce</w:t>
          </w:r>
          <w:r w:rsidRPr="00A50D5A">
            <w:t>.</w:t>
          </w:r>
          <w:r w:rsidR="000205AE">
            <w:t xml:space="preserve"> </w:t>
          </w:r>
          <w:r w:rsidR="000205AE" w:rsidRPr="000205AE">
            <w:t>Klepněte do rámečku a začněte psát.</w:t>
          </w:r>
        </w:p>
      </w:sdtContent>
    </w:sdt>
    <w:bookmarkEnd w:id="5" w:displacedByCustomXml="prev"/>
    <w:p w14:paraId="5C1A52CC" w14:textId="77777777" w:rsidR="00E81E5F" w:rsidRDefault="00655A8F" w:rsidP="00A24E3A">
      <w:pPr>
        <w:pStyle w:val="Nadpis1"/>
      </w:pPr>
      <w:bookmarkStart w:id="6" w:name="_Toc209126089"/>
      <w:proofErr w:type="spellStart"/>
      <w:r w:rsidRPr="00655A8F">
        <w:lastRenderedPageBreak/>
        <w:t>Kapiteltitel</w:t>
      </w:r>
      <w:bookmarkEnd w:id="6"/>
      <w:proofErr w:type="spellEnd"/>
    </w:p>
    <w:p w14:paraId="78E74AED" w14:textId="77777777" w:rsidR="00EE7CBB" w:rsidRPr="00EF79FE" w:rsidRDefault="007852A0" w:rsidP="00F75701">
      <w:pPr>
        <w:pStyle w:val="Prvnodstavecprce"/>
      </w:pPr>
      <w:sdt>
        <w:sdtPr>
          <w:alias w:val="Dělení šablony"/>
          <w:tag w:val="DĚLENÍ ŠABLONY"/>
          <w:id w:val="1826009647"/>
          <w:placeholder>
            <w:docPart w:val="7B65D35C13E8416C9D59ACD3D88A482F"/>
          </w:placeholder>
          <w:temporary/>
          <w:showingPlcHdr/>
          <w15:color w:val="FF6600"/>
          <w:text/>
        </w:sdtPr>
        <w:sdtEndPr/>
        <w:sdtContent>
          <w:r w:rsidR="00A24E3A">
            <w:t xml:space="preserve">Podle pokynů jednotlivých fakult, ale také ústavů, je možné pracovat se šablonou jako dělenou a nedělenou. Nedělená šablona nevyužívá dělení a začíná hlavním nadpisem, pro který je použitý styl </w:t>
          </w:r>
          <w:r w:rsidR="00A24E3A">
            <w:rPr>
              <w:b/>
            </w:rPr>
            <w:t>Nadpis 1</w:t>
          </w:r>
          <w:r w:rsidR="00A24E3A">
            <w:t xml:space="preserve">. Dělená šablona využívá nadpisu první úrovně </w:t>
          </w:r>
          <w:r w:rsidR="00A24E3A" w:rsidRPr="00A24E3A">
            <w:rPr>
              <w:b/>
            </w:rPr>
            <w:t>Nadpisy části</w:t>
          </w:r>
          <w:r w:rsidR="00A24E3A">
            <w:t xml:space="preserve">, který zajistí vizuální dělení na jednotlivé části, např. A TEORETICKÁ ČÁST, B PRAKTICKÁ ČÁST. Nadpisový styl Nadpisy části začíná vždy na nové straně a využívá abecední značení. Po tomto nadpisu následuje styl </w:t>
          </w:r>
          <w:r w:rsidR="00A24E3A" w:rsidRPr="00A24E3A">
            <w:rPr>
              <w:b/>
            </w:rPr>
            <w:t>Nadpis 1 (po nadpisu části)</w:t>
          </w:r>
          <w:r w:rsidR="00A24E3A">
            <w:t xml:space="preserve">, který využívá stejné vlastnosti jako rodičovský Nadpis 1, ale nezačíná na nové straně. Ověřte si prosím, jaký typ šablony využívá vaše fakulta nebo ústav a podle toho </w:t>
          </w:r>
          <w:r w:rsidR="003E34D4">
            <w:t>zvolte styl pro vzorový nadpis na této stránce (výchozí nastavení je Nadpis 1, pro dělenou šablonu použijte styl Nadpisy části a velkými písmeny napište označení dané části)</w:t>
          </w:r>
          <w:r w:rsidR="00A24E3A">
            <w:t>. Nastudujte si prosím</w:t>
          </w:r>
          <w:r w:rsidR="003E34D4">
            <w:t xml:space="preserve"> </w:t>
          </w:r>
          <w:r w:rsidR="00A24E3A">
            <w:t xml:space="preserve">pokyny v manuálu. </w:t>
          </w:r>
          <w:r w:rsidR="003E34D4">
            <w:t>Klepněte do rámečku a zmáčkněte klávesu DELETE, abyste tento rámeček smazali</w:t>
          </w:r>
          <w:r w:rsidR="00A24E3A">
            <w:t>.</w:t>
          </w:r>
          <w:r w:rsidR="003E34D4">
            <w:t xml:space="preserve"> </w:t>
          </w:r>
          <w:r w:rsidR="00EF215D">
            <w:t xml:space="preserve">Poté </w:t>
          </w:r>
          <w:r w:rsidR="003E34D4">
            <w:t xml:space="preserve">ukončete </w:t>
          </w:r>
          <w:r w:rsidR="00EF215D">
            <w:t xml:space="preserve">nadpis </w:t>
          </w:r>
          <w:r w:rsidR="003E34D4">
            <w:t>stisknutím klávesy ENTER.</w:t>
          </w:r>
        </w:sdtContent>
      </w:sdt>
    </w:p>
    <w:p w14:paraId="5B90D606" w14:textId="7869E651" w:rsidR="00735931" w:rsidRDefault="00735931" w:rsidP="00A26893">
      <w:pPr>
        <w:pStyle w:val="Dalodstavceprce"/>
        <w:rPr>
          <w:lang w:eastAsia="en-US"/>
        </w:rPr>
      </w:pPr>
    </w:p>
    <w:p w14:paraId="12832135" w14:textId="77777777" w:rsidR="006C4F19" w:rsidRDefault="00C10D1C" w:rsidP="00C53D7A">
      <w:pPr>
        <w:pStyle w:val="Nadpisyvodazvr"/>
      </w:pPr>
      <w:bookmarkStart w:id="7" w:name="_Toc209126090"/>
      <w:proofErr w:type="spellStart"/>
      <w:r w:rsidRPr="00C10D1C">
        <w:lastRenderedPageBreak/>
        <w:t>Schlussbetrachtung</w:t>
      </w:r>
      <w:bookmarkEnd w:id="7"/>
      <w:proofErr w:type="spellEnd"/>
    </w:p>
    <w:sdt>
      <w:sdtPr>
        <w:alias w:val="Závěr"/>
        <w:tag w:val="ZÁVĚR"/>
        <w:id w:val="-433062679"/>
        <w:placeholder>
          <w:docPart w:val="D503BC504CD7484284BF899A32F99101"/>
        </w:placeholder>
        <w:temporary/>
        <w:showingPlcHdr/>
        <w15:color w:val="FF6600"/>
        <w:text/>
      </w:sdtPr>
      <w:sdtEndPr/>
      <w:sdtContent>
        <w:p w14:paraId="4B9D99DD" w14:textId="77777777" w:rsidR="000205AE" w:rsidRDefault="000205AE" w:rsidP="000205AE">
          <w:pPr>
            <w:pStyle w:val="Prvnodstavecprce"/>
          </w:pPr>
          <w:r w:rsidRPr="000205AE">
            <w:t>Klepněte do rámečku a začněte psát</w:t>
          </w:r>
          <w:r>
            <w:t xml:space="preserve"> závěr práce</w:t>
          </w:r>
          <w:r w:rsidRPr="000205AE">
            <w:t>.</w:t>
          </w:r>
        </w:p>
      </w:sdtContent>
    </w:sdt>
    <w:p w14:paraId="073A2AC0" w14:textId="59D56E38" w:rsidR="00571B27" w:rsidRDefault="00571B27" w:rsidP="000205AE">
      <w:pPr>
        <w:pStyle w:val="Dalodstavceprce"/>
        <w:ind w:firstLine="0"/>
        <w:rPr>
          <w:color w:val="000000" w:themeColor="text1"/>
          <w:lang w:eastAsia="en-US"/>
        </w:rPr>
      </w:pPr>
    </w:p>
    <w:p w14:paraId="2BA3292E" w14:textId="77777777" w:rsidR="000205AE" w:rsidRDefault="000205AE" w:rsidP="000205AE">
      <w:pPr>
        <w:pStyle w:val="Dalodstavceprce"/>
        <w:ind w:firstLine="0"/>
        <w:rPr>
          <w:color w:val="000000" w:themeColor="text1"/>
          <w:lang w:eastAsia="en-US"/>
        </w:rPr>
      </w:pPr>
      <w:bookmarkStart w:id="8" w:name="_GoBack"/>
      <w:bookmarkEnd w:id="8"/>
    </w:p>
    <w:p w14:paraId="2D6F96F7" w14:textId="77777777" w:rsidR="000205AE" w:rsidRDefault="000205AE" w:rsidP="000205AE">
      <w:pPr>
        <w:pStyle w:val="Dalodstavceprce"/>
        <w:ind w:firstLine="0"/>
        <w:rPr>
          <w:lang w:eastAsia="en-US"/>
        </w:rPr>
        <w:sectPr w:rsidR="000205AE" w:rsidSect="00C53C1B">
          <w:type w:val="oddPage"/>
          <w:pgSz w:w="11906" w:h="16838" w:code="9"/>
          <w:pgMar w:top="1985" w:right="1134" w:bottom="2381" w:left="1134" w:header="709" w:footer="680" w:gutter="851"/>
          <w:lnNumType w:countBy="1"/>
          <w:cols w:space="708"/>
          <w:docGrid w:linePitch="360"/>
        </w:sectPr>
      </w:pPr>
    </w:p>
    <w:p w14:paraId="2CFF3F9F" w14:textId="77777777" w:rsidR="006C4F19" w:rsidRDefault="00C10D1C" w:rsidP="006C4F19">
      <w:pPr>
        <w:pStyle w:val="Nadpisyseznamy"/>
      </w:pPr>
      <w:bookmarkStart w:id="9" w:name="_Toc209126091"/>
      <w:proofErr w:type="spellStart"/>
      <w:r w:rsidRPr="00C10D1C">
        <w:lastRenderedPageBreak/>
        <w:t>Literaturverzeichnis</w:t>
      </w:r>
      <w:bookmarkEnd w:id="9"/>
      <w:proofErr w:type="spellEnd"/>
    </w:p>
    <w:sdt>
      <w:sdtPr>
        <w:alias w:val="Seznam použité literatury"/>
        <w:tag w:val="CITACE"/>
        <w:id w:val="117651416"/>
        <w:placeholder>
          <w:docPart w:val="70A1A69B1FDC4AD8BAD4FB1C55B4E921"/>
        </w:placeholder>
        <w:temporary/>
        <w:showingPlcHdr/>
        <w15:color w:val="FF6600"/>
        <w:text/>
      </w:sdtPr>
      <w:sdtEndPr/>
      <w:sdtContent>
        <w:p w14:paraId="573891F3" w14:textId="77777777" w:rsidR="00EF215D" w:rsidRDefault="00930BB2" w:rsidP="00540664">
          <w:pPr>
            <w:pStyle w:val="Prvnodstavecprce"/>
          </w:pPr>
          <w:r w:rsidRPr="00930BB2">
            <w:t>Citování použitých informačních zdrojů se řídí pravidly konkrétních citačních norem nebo stylů. Seznam použité literatury musí být vždy vypracován podle použité citační normy nebo citačního stylu v rámci závěrečné práce.</w:t>
          </w:r>
          <w:r>
            <w:t xml:space="preserve"> Klepněte do rámečku a pokračujte s výběrem vhodného stylu pro úpravu seznamu: </w:t>
          </w:r>
          <w:r>
            <w:rPr>
              <w:b/>
            </w:rPr>
            <w:t xml:space="preserve">Použité zdroje (abecední seznam) </w:t>
          </w:r>
          <w:r>
            <w:t xml:space="preserve">nebo </w:t>
          </w:r>
          <w:r>
            <w:rPr>
              <w:b/>
            </w:rPr>
            <w:t>Použité zdroje (číslovaný seznam)</w:t>
          </w:r>
          <w:r w:rsidRPr="000205AE">
            <w:t>.</w:t>
          </w:r>
        </w:p>
      </w:sdtContent>
    </w:sdt>
    <w:p w14:paraId="3043F34A" w14:textId="77777777" w:rsidR="00EF215D" w:rsidRDefault="00EF215D" w:rsidP="005E2DAD">
      <w:pPr>
        <w:tabs>
          <w:tab w:val="left" w:pos="7377"/>
          <w:tab w:val="left" w:pos="8355"/>
        </w:tabs>
        <w:rPr>
          <w:lang w:eastAsia="cs-CZ"/>
        </w:rPr>
      </w:pPr>
    </w:p>
    <w:p w14:paraId="39D939D2" w14:textId="77777777" w:rsidR="005E2DAD" w:rsidRPr="00EF215D" w:rsidRDefault="005E2DAD" w:rsidP="005E2DAD">
      <w:pPr>
        <w:tabs>
          <w:tab w:val="left" w:pos="7377"/>
          <w:tab w:val="left" w:pos="8355"/>
        </w:tabs>
        <w:rPr>
          <w:lang w:eastAsia="cs-CZ"/>
        </w:rPr>
        <w:sectPr w:rsidR="005E2DAD" w:rsidRPr="00EF215D" w:rsidSect="006A200B"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bookmarkStart w:id="10" w:name="_Toc204082273"/>
    <w:bookmarkStart w:id="11" w:name="_Toc204082410"/>
    <w:bookmarkStart w:id="12" w:name="_Toc204082840"/>
    <w:bookmarkStart w:id="13" w:name="_Toc204082962"/>
    <w:bookmarkStart w:id="14" w:name="_Toc204083248"/>
    <w:bookmarkStart w:id="15" w:name="_Toc204083315"/>
    <w:bookmarkStart w:id="16" w:name="_Toc209125325"/>
    <w:p w14:paraId="5D8C0242" w14:textId="77777777" w:rsidR="000F709C" w:rsidRDefault="007852A0" w:rsidP="00870B8B">
      <w:pPr>
        <w:pStyle w:val="Ploha1"/>
      </w:pPr>
      <w:sdt>
        <w:sdtPr>
          <w:alias w:val="Titel des Anhangs"/>
          <w:tag w:val="Titel des Anhangs"/>
          <w:id w:val="94454776"/>
          <w:placeholder>
            <w:docPart w:val="95F2A2ED40634E86A62ACF47FF6A1222"/>
          </w:placeholder>
          <w:temporary/>
          <w:showingPlcHdr/>
          <w15:color w:val="FF6600"/>
          <w:text/>
        </w:sdtPr>
        <w:sdtEndPr/>
        <w:sdtContent>
          <w:r w:rsidR="006D6046" w:rsidRPr="006D6046">
            <w:t>[</w:t>
          </w:r>
          <w:r w:rsidR="00655A8F" w:rsidRPr="00655A8F">
            <w:t>Titel des Anhangs</w:t>
          </w:r>
          <w:r w:rsidR="006D6046" w:rsidRPr="006D6046">
            <w:t>]</w:t>
          </w:r>
        </w:sdtContent>
      </w:sdt>
      <w:bookmarkEnd w:id="10"/>
      <w:bookmarkEnd w:id="11"/>
      <w:bookmarkEnd w:id="12"/>
      <w:bookmarkEnd w:id="13"/>
      <w:bookmarkEnd w:id="14"/>
      <w:bookmarkEnd w:id="15"/>
      <w:bookmarkEnd w:id="16"/>
    </w:p>
    <w:p w14:paraId="5F3F7711" w14:textId="38AC2E7B" w:rsidR="00A470B3" w:rsidRDefault="007852A0" w:rsidP="00A470B3">
      <w:pPr>
        <w:pStyle w:val="Textyostatn"/>
      </w:pPr>
      <w:sdt>
        <w:sdtPr>
          <w:alias w:val="Poděkování"/>
          <w:tag w:val="POLE_PODEKOVANI_CS"/>
          <w:id w:val="-1640188250"/>
          <w:placeholder>
            <w:docPart w:val="A0DE8F137A994E47869A34C73C743A82"/>
          </w:placeholder>
          <w:temporary/>
          <w:showingPlcHdr/>
          <w15:color w:val="FF6600"/>
          <w:text/>
        </w:sdtPr>
        <w:sdtEndPr/>
        <w:sdtContent>
          <w:r w:rsidR="00FB36E0" w:rsidRPr="00F94A11">
            <w:t>[</w:t>
          </w:r>
          <w:r w:rsidR="00FB36E0">
            <w:t xml:space="preserve">Pokud vaše práce neobsahuje přílohy, </w:t>
          </w:r>
          <w:r w:rsidR="001A78A9">
            <w:t xml:space="preserve">postupujte následovně: </w:t>
          </w:r>
          <w:r w:rsidR="001A78A9" w:rsidRPr="001A78A9">
            <w:rPr>
              <w:b/>
            </w:rPr>
            <w:t>1.</w:t>
          </w:r>
          <w:r w:rsidR="001A78A9">
            <w:t xml:space="preserve"> K</w:t>
          </w:r>
          <w:r w:rsidR="00FB36E0">
            <w:t xml:space="preserve">lepněte myší do nadpisu </w:t>
          </w:r>
          <w:r w:rsidR="001A78A9" w:rsidRPr="001A78A9">
            <w:rPr>
              <w:b/>
            </w:rPr>
            <w:t>Příloha</w:t>
          </w:r>
          <w:r w:rsidR="00FB36E0" w:rsidRPr="001A78A9">
            <w:rPr>
              <w:b/>
            </w:rPr>
            <w:t xml:space="preserve"> A</w:t>
          </w:r>
          <w:r w:rsidR="00FB36E0">
            <w:t xml:space="preserve">, </w:t>
          </w:r>
          <w:r w:rsidR="001A78A9">
            <w:t xml:space="preserve">jakmile se vám zvýrazní šedým podbarvením, </w:t>
          </w:r>
          <w:r w:rsidR="00FB36E0">
            <w:t xml:space="preserve">zmáčkněte </w:t>
          </w:r>
          <w:r w:rsidR="00014A2A">
            <w:t>několikrát</w:t>
          </w:r>
          <w:r w:rsidR="001A78A9">
            <w:t xml:space="preserve"> </w:t>
          </w:r>
          <w:r w:rsidR="00FB36E0">
            <w:t>klávesu DELETE</w:t>
          </w:r>
          <w:r w:rsidR="00C86C17">
            <w:t xml:space="preserve"> (</w:t>
          </w:r>
          <w:r w:rsidR="00C86C17" w:rsidRPr="00C86C17">
            <w:t>na MacBooku kombinace fn + Backspace</w:t>
          </w:r>
          <w:r w:rsidR="00C86C17">
            <w:t>)</w:t>
          </w:r>
          <w:r w:rsidR="00FB36E0">
            <w:t xml:space="preserve">, dokud vám tato strana nezmizí. </w:t>
          </w:r>
          <w:r w:rsidR="001A78A9" w:rsidRPr="001A78A9">
            <w:rPr>
              <w:b/>
            </w:rPr>
            <w:t>2.</w:t>
          </w:r>
          <w:r w:rsidR="001A78A9">
            <w:t xml:space="preserve"> Tento blok textu se následně přesune za seznam literatury. Klikněte do bloku a zmáčkněte klávesu DELETE, tím ho odstraníte. </w:t>
          </w:r>
          <w:r w:rsidR="00301168" w:rsidRPr="00301168">
            <w:rPr>
              <w:b/>
            </w:rPr>
            <w:t>3.</w:t>
          </w:r>
          <w:r w:rsidR="00301168">
            <w:t xml:space="preserve"> </w:t>
          </w:r>
          <w:r w:rsidR="00FB36E0">
            <w:t>Zároveň se ujistěte, že poslední stranou zůstal Seznam použité literatury, který využívá čísla stránek v zápatí.</w:t>
          </w:r>
          <w:r w:rsidR="00301168">
            <w:t xml:space="preserve"> 4. Podle pokynů v manuálu odstraňte Seznam příloh, který se nachází v úvodních seznamech.</w:t>
          </w:r>
          <w:r w:rsidR="00FB36E0" w:rsidRPr="00F94A11">
            <w:t>]</w:t>
          </w:r>
        </w:sdtContent>
      </w:sdt>
    </w:p>
    <w:sectPr w:rsidR="00A470B3" w:rsidSect="000205AE">
      <w:headerReference w:type="even" r:id="rId23"/>
      <w:footerReference w:type="even" r:id="rId24"/>
      <w:footerReference w:type="default" r:id="rId25"/>
      <w:type w:val="continuous"/>
      <w:pgSz w:w="11906" w:h="16838" w:code="9"/>
      <w:pgMar w:top="1985" w:right="1134" w:bottom="2381" w:left="1134" w:header="709" w:footer="1418" w:gutter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78B333" w14:textId="77777777" w:rsidR="007852A0" w:rsidRDefault="007852A0" w:rsidP="00534E21">
      <w:r>
        <w:separator/>
      </w:r>
    </w:p>
  </w:endnote>
  <w:endnote w:type="continuationSeparator" w:id="0">
    <w:p w14:paraId="55A4F363" w14:textId="77777777" w:rsidR="007852A0" w:rsidRDefault="007852A0" w:rsidP="00534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F0E9E9" w14:textId="77777777" w:rsidR="004B6DCA" w:rsidRDefault="004B6DCA">
    <w:pPr>
      <w:pStyle w:val="Zpat"/>
      <w:jc w:val="right"/>
    </w:pPr>
  </w:p>
  <w:p w14:paraId="524A6E47" w14:textId="77777777" w:rsidR="004B6DCA" w:rsidRDefault="004B6DC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0643D" w14:textId="77777777" w:rsidR="004B6DCA" w:rsidRDefault="004B6DCA">
    <w:pPr>
      <w:pStyle w:val="Zpat"/>
      <w:jc w:val="right"/>
    </w:pPr>
  </w:p>
  <w:p w14:paraId="28523800" w14:textId="77777777" w:rsidR="004B6DCA" w:rsidRDefault="004B6DC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91378" w14:textId="77777777" w:rsidR="004B6DCA" w:rsidRDefault="004B6DCA">
    <w:pPr>
      <w:pStyle w:val="Zpat"/>
    </w:pPr>
  </w:p>
  <w:p w14:paraId="1BBCE220" w14:textId="77777777" w:rsidR="004B6DCA" w:rsidRDefault="004B6DCA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341C5" w14:textId="77777777" w:rsidR="004B6DCA" w:rsidRDefault="004B6DCA">
    <w:pPr>
      <w:pStyle w:val="Zpat"/>
      <w:jc w:val="right"/>
    </w:pPr>
  </w:p>
  <w:p w14:paraId="2F0F0B8B" w14:textId="77777777" w:rsidR="004B6DCA" w:rsidRDefault="004B6DCA">
    <w:pPr>
      <w:pStyle w:val="Zpa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91072" w14:textId="77777777" w:rsidR="004B6DCA" w:rsidRDefault="004B6DCA">
    <w:pPr>
      <w:pStyle w:val="Zpat"/>
      <w:jc w:val="right"/>
    </w:pPr>
  </w:p>
  <w:p w14:paraId="7A98B2A9" w14:textId="77777777" w:rsidR="004B6DCA" w:rsidRDefault="004B6DCA">
    <w:pPr>
      <w:pStyle w:val="Zpa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3F366D" w14:textId="77777777" w:rsidR="004B6DCA" w:rsidRDefault="004B6DCA">
    <w:pPr>
      <w:pStyle w:val="Zpat"/>
      <w:jc w:val="right"/>
    </w:pPr>
  </w:p>
  <w:p w14:paraId="1517DD8D" w14:textId="77777777" w:rsidR="004B6DCA" w:rsidRDefault="004B6DCA">
    <w:pPr>
      <w:pStyle w:val="Zpat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E9380C" w14:textId="77777777" w:rsidR="004B6DCA" w:rsidRDefault="004B6DCA" w:rsidP="00D472A0">
    <w:pPr>
      <w:pStyle w:val="Zpat"/>
      <w:jc w:val="center"/>
    </w:pPr>
  </w:p>
  <w:p w14:paraId="0D17EE2B" w14:textId="77777777" w:rsidR="004B6DCA" w:rsidRDefault="004B6DCA">
    <w:pPr>
      <w:pStyle w:val="Zpa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74550" w14:textId="77777777" w:rsidR="004B6DCA" w:rsidRDefault="004B6DCA">
    <w:pPr>
      <w:pStyle w:val="Zpat"/>
      <w:jc w:val="right"/>
    </w:pPr>
  </w:p>
  <w:p w14:paraId="7C7AFF33" w14:textId="77777777" w:rsidR="004B6DCA" w:rsidRDefault="004B6DCA">
    <w:pPr>
      <w:pStyle w:val="Zpa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7731431"/>
      <w:docPartObj>
        <w:docPartGallery w:val="Page Numbers (Bottom of Page)"/>
        <w:docPartUnique/>
      </w:docPartObj>
    </w:sdtPr>
    <w:sdtEndPr/>
    <w:sdtContent>
      <w:p w14:paraId="4F6DD051" w14:textId="77777777" w:rsidR="004B6DCA" w:rsidRDefault="004B6DCA">
        <w:pPr>
          <w:pStyle w:val="Zpat"/>
        </w:pP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1" layoutInCell="1" allowOverlap="1" wp14:anchorId="7D59D476" wp14:editId="7A38A189">
                  <wp:simplePos x="0" y="0"/>
                  <wp:positionH relativeFrom="margin">
                    <wp:align>left</wp:align>
                  </wp:positionH>
                  <wp:positionV relativeFrom="page">
                    <wp:posOffset>10081260</wp:posOffset>
                  </wp:positionV>
                  <wp:extent cx="565200" cy="298800"/>
                  <wp:effectExtent l="0" t="0" r="0" b="6350"/>
                  <wp:wrapNone/>
                  <wp:docPr id="8" name="Obdélník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200" cy="29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33C050" w14:textId="40DAACFC" w:rsidR="004B6DCA" w:rsidRPr="001D18D1" w:rsidRDefault="004B6DCA" w:rsidP="00D67E43">
                              <w:pPr>
                                <w:pBdr>
                                  <w:top w:val="single" w:sz="12" w:space="5" w:color="595959" w:themeColor="text1" w:themeTint="A6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</w:pP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begin"/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instrText>PAGE   \* MERGEFORMAT</w:instrTex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separate"/>
                              </w:r>
                              <w:r w:rsidR="00F65DD4">
                                <w:rPr>
                                  <w:rFonts w:ascii="Arial" w:hAnsi="Arial" w:cs="Arial"/>
                                  <w:noProof/>
                                  <w:color w:val="595959" w:themeColor="text1" w:themeTint="A6"/>
                                  <w:sz w:val="20"/>
                                </w:rPr>
                                <w:t>18</w: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7D59D476" id="Obdélník 8" o:spid="_x0000_s1029" style="position:absolute;margin-left:0;margin-top:793.8pt;width:44.5pt;height:23.55pt;rotation:180;flip:x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" filled="f" fillcolor="#c0504d" stroked="f" strokecolor="#5c83b4" strokeweight="2.25pt">
                  <v:textbox inset=",0,,0">
                    <w:txbxContent>
                      <w:p w14:paraId="1F33C050" w14:textId="40DAACFC" w:rsidR="004B6DCA" w:rsidRPr="001D18D1" w:rsidRDefault="004B6DCA" w:rsidP="00D67E43">
                        <w:pPr>
                          <w:pBdr>
                            <w:top w:val="single" w:sz="12" w:space="5" w:color="595959" w:themeColor="text1" w:themeTint="A6"/>
                          </w:pBdr>
                          <w:jc w:val="center"/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</w:pP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begin"/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instrText>PAGE   \* MERGEFORMAT</w:instrTex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separate"/>
                        </w:r>
                        <w:r w:rsidR="00F65DD4">
                          <w:rPr>
                            <w:rFonts w:ascii="Arial" w:hAnsi="Arial" w:cs="Arial"/>
                            <w:noProof/>
                            <w:color w:val="595959" w:themeColor="text1" w:themeTint="A6"/>
                            <w:sz w:val="20"/>
                          </w:rPr>
                          <w:t>18</w: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  <w10:anchorlock/>
                </v:rect>
              </w:pict>
            </mc:Fallback>
          </mc:AlternateContent>
        </w:r>
      </w:p>
    </w:sdtContent>
  </w:sdt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404040" w:themeColor="text1" w:themeTint="BF"/>
      </w:rPr>
      <w:id w:val="-1235235469"/>
      <w:docPartObj>
        <w:docPartGallery w:val="Page Numbers (Bottom of Page)"/>
        <w:docPartUnique/>
      </w:docPartObj>
    </w:sdtPr>
    <w:sdtEndPr/>
    <w:sdtContent>
      <w:p w14:paraId="4805A0F0" w14:textId="77777777" w:rsidR="004B6DCA" w:rsidRPr="00E84ED9" w:rsidRDefault="004B6DCA">
        <w:pPr>
          <w:pStyle w:val="Zpat"/>
          <w:rPr>
            <w:color w:val="404040" w:themeColor="text1" w:themeTint="BF"/>
          </w:rPr>
        </w:pPr>
        <w:r w:rsidRPr="00962FE5">
          <w:rPr>
            <w:noProof/>
            <w:color w:val="404040" w:themeColor="text1" w:themeTint="BF"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1" layoutInCell="1" allowOverlap="1" wp14:anchorId="699A0079" wp14:editId="54111DF6">
                  <wp:simplePos x="0" y="0"/>
                  <wp:positionH relativeFrom="margin">
                    <wp:posOffset>5014773</wp:posOffset>
                  </wp:positionH>
                  <wp:positionV relativeFrom="page">
                    <wp:posOffset>10081260</wp:posOffset>
                  </wp:positionV>
                  <wp:extent cx="565200" cy="302400"/>
                  <wp:effectExtent l="0" t="0" r="0" b="2540"/>
                  <wp:wrapNone/>
                  <wp:docPr id="7" name="Obdélník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200" cy="30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3388F4" w14:textId="4627BC99" w:rsidR="004B6DCA" w:rsidRPr="001D18D1" w:rsidRDefault="004B6DCA" w:rsidP="00D67E43">
                              <w:pPr>
                                <w:pBdr>
                                  <w:top w:val="single" w:sz="12" w:space="4" w:color="595959" w:themeColor="text1" w:themeTint="A6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</w:pP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begin"/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instrText>PAGE   \* MERGEFORMAT</w:instrTex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separate"/>
                              </w:r>
                              <w:r w:rsidR="00F65DD4">
                                <w:rPr>
                                  <w:rFonts w:ascii="Arial" w:hAnsi="Arial" w:cs="Arial"/>
                                  <w:noProof/>
                                  <w:color w:val="595959" w:themeColor="text1" w:themeTint="A6"/>
                                  <w:sz w:val="20"/>
                                </w:rPr>
                                <w:t>23</w: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699A0079" id="Obdélník 7" o:spid="_x0000_s1030" style="position:absolute;margin-left:394.85pt;margin-top:793.8pt;width:44.5pt;height:23.8pt;rotation:18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" filled="f" fillcolor="#c0504d" stroked="f" strokecolor="#5c83b4" strokeweight="2.25pt">
                  <v:textbox inset=",0,,0">
                    <w:txbxContent>
                      <w:p w14:paraId="123388F4" w14:textId="4627BC99" w:rsidR="004B6DCA" w:rsidRPr="001D18D1" w:rsidRDefault="004B6DCA" w:rsidP="00D67E43">
                        <w:pPr>
                          <w:pBdr>
                            <w:top w:val="single" w:sz="12" w:space="4" w:color="595959" w:themeColor="text1" w:themeTint="A6"/>
                          </w:pBdr>
                          <w:jc w:val="center"/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</w:pP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begin"/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instrText>PAGE   \* MERGEFORMAT</w:instrTex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separate"/>
                        </w:r>
                        <w:r w:rsidR="00F65DD4">
                          <w:rPr>
                            <w:rFonts w:ascii="Arial" w:hAnsi="Arial" w:cs="Arial"/>
                            <w:noProof/>
                            <w:color w:val="595959" w:themeColor="text1" w:themeTint="A6"/>
                            <w:sz w:val="20"/>
                          </w:rPr>
                          <w:t>23</w: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  <w10:anchorlock/>
                </v:rect>
              </w:pict>
            </mc:Fallback>
          </mc:AlternateContent>
        </w:r>
      </w:p>
    </w:sdtContent>
  </w:sdt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06FFC" w14:textId="77777777" w:rsidR="004B6DCA" w:rsidRDefault="004B6DCA">
    <w:pPr>
      <w:pStyle w:val="Zpat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12B44B" w14:textId="77777777" w:rsidR="004B6DCA" w:rsidRPr="00E84ED9" w:rsidRDefault="004B6DCA">
    <w:pPr>
      <w:pStyle w:val="Zpat"/>
      <w:rPr>
        <w:color w:val="404040" w:themeColor="text1" w:themeTint="B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238204" w14:textId="77777777" w:rsidR="007852A0" w:rsidRPr="00392EDF" w:rsidRDefault="007852A0" w:rsidP="00C23682">
      <w:pPr>
        <w:pBdr>
          <w:top w:val="single" w:sz="8" w:space="1" w:color="595959" w:themeColor="text1" w:themeTint="A6"/>
        </w:pBdr>
        <w:spacing w:before="600"/>
        <w:rPr>
          <w:rFonts w:ascii="Arial" w:hAnsi="Arial" w:cs="Arial"/>
          <w:b/>
          <w:color w:val="404040" w:themeColor="text1" w:themeTint="BF"/>
          <w:sz w:val="10"/>
          <w:szCs w:val="32"/>
        </w:rPr>
      </w:pPr>
    </w:p>
  </w:footnote>
  <w:footnote w:type="continuationSeparator" w:id="0">
    <w:p w14:paraId="4736B4FF" w14:textId="77777777" w:rsidR="007852A0" w:rsidRPr="00392EDF" w:rsidRDefault="007852A0" w:rsidP="00C23682">
      <w:pPr>
        <w:pBdr>
          <w:top w:val="single" w:sz="8" w:space="1" w:color="595959" w:themeColor="text1" w:themeTint="A6"/>
        </w:pBdr>
        <w:spacing w:before="600"/>
        <w:rPr>
          <w:rFonts w:ascii="Arial" w:hAnsi="Arial" w:cs="Arial"/>
          <w:b/>
          <w:color w:val="404040" w:themeColor="text1" w:themeTint="BF"/>
          <w:sz w:val="10"/>
          <w:szCs w:val="32"/>
        </w:rPr>
      </w:pPr>
    </w:p>
  </w:footnote>
  <w:footnote w:type="continuationNotice" w:id="1">
    <w:p w14:paraId="29F47D38" w14:textId="77777777" w:rsidR="007852A0" w:rsidRDefault="007852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8F66CF" w14:textId="77777777" w:rsidR="004B6DCA" w:rsidRDefault="004B6DC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18A535" w14:textId="77777777" w:rsidR="004B6DCA" w:rsidRDefault="004B6DC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E50FD48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5926B1C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80"/>
    <w:multiLevelType w:val="singleLevel"/>
    <w:tmpl w:val="BECACBFA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ED0EDF32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3C3C2BAE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D25465A2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27207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1D3CF64E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4CA7B3A"/>
    <w:multiLevelType w:val="multilevel"/>
    <w:tmpl w:val="4F70101C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070155E6"/>
    <w:multiLevelType w:val="hybridMultilevel"/>
    <w:tmpl w:val="5DF01A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26741F"/>
    <w:multiLevelType w:val="hybridMultilevel"/>
    <w:tmpl w:val="24981D00"/>
    <w:lvl w:ilvl="0" w:tplc="575E18AC">
      <w:start w:val="1"/>
      <w:numFmt w:val="decimal"/>
      <w:lvlText w:val="%1."/>
      <w:lvlJc w:val="left"/>
      <w:pPr>
        <w:ind w:left="720" w:hanging="360"/>
      </w:pPr>
    </w:lvl>
    <w:lvl w:ilvl="1" w:tplc="C1C2AC2A" w:tentative="1">
      <w:start w:val="1"/>
      <w:numFmt w:val="lowerLetter"/>
      <w:lvlText w:val="%2."/>
      <w:lvlJc w:val="left"/>
      <w:pPr>
        <w:ind w:left="1440" w:hanging="360"/>
      </w:pPr>
    </w:lvl>
    <w:lvl w:ilvl="2" w:tplc="403EF96E" w:tentative="1">
      <w:start w:val="1"/>
      <w:numFmt w:val="lowerRoman"/>
      <w:lvlText w:val="%3."/>
      <w:lvlJc w:val="right"/>
      <w:pPr>
        <w:ind w:left="2160" w:hanging="180"/>
      </w:pPr>
    </w:lvl>
    <w:lvl w:ilvl="3" w:tplc="AA8E74D8" w:tentative="1">
      <w:start w:val="1"/>
      <w:numFmt w:val="decimal"/>
      <w:lvlText w:val="%4."/>
      <w:lvlJc w:val="left"/>
      <w:pPr>
        <w:ind w:left="2880" w:hanging="360"/>
      </w:pPr>
    </w:lvl>
    <w:lvl w:ilvl="4" w:tplc="E3E6951E" w:tentative="1">
      <w:start w:val="1"/>
      <w:numFmt w:val="lowerLetter"/>
      <w:lvlText w:val="%5."/>
      <w:lvlJc w:val="left"/>
      <w:pPr>
        <w:ind w:left="3600" w:hanging="360"/>
      </w:pPr>
    </w:lvl>
    <w:lvl w:ilvl="5" w:tplc="16483512" w:tentative="1">
      <w:start w:val="1"/>
      <w:numFmt w:val="lowerRoman"/>
      <w:lvlText w:val="%6."/>
      <w:lvlJc w:val="right"/>
      <w:pPr>
        <w:ind w:left="4320" w:hanging="180"/>
      </w:pPr>
    </w:lvl>
    <w:lvl w:ilvl="6" w:tplc="5AC25E4A" w:tentative="1">
      <w:start w:val="1"/>
      <w:numFmt w:val="decimal"/>
      <w:lvlText w:val="%7."/>
      <w:lvlJc w:val="left"/>
      <w:pPr>
        <w:ind w:left="5040" w:hanging="360"/>
      </w:pPr>
    </w:lvl>
    <w:lvl w:ilvl="7" w:tplc="9C32A7CC" w:tentative="1">
      <w:start w:val="1"/>
      <w:numFmt w:val="lowerLetter"/>
      <w:lvlText w:val="%8."/>
      <w:lvlJc w:val="left"/>
      <w:pPr>
        <w:ind w:left="5760" w:hanging="360"/>
      </w:pPr>
    </w:lvl>
    <w:lvl w:ilvl="8" w:tplc="F020A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164E1E"/>
    <w:multiLevelType w:val="hybridMultilevel"/>
    <w:tmpl w:val="0F964786"/>
    <w:lvl w:ilvl="0" w:tplc="0405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805146"/>
    <w:multiLevelType w:val="hybridMultilevel"/>
    <w:tmpl w:val="60783AAC"/>
    <w:lvl w:ilvl="0" w:tplc="C534FBEE">
      <w:start w:val="1"/>
      <w:numFmt w:val="decimal"/>
      <w:pStyle w:val="slovanseznam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5A0796"/>
    <w:multiLevelType w:val="multilevel"/>
    <w:tmpl w:val="440C104C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18A10E3B"/>
    <w:multiLevelType w:val="hybridMultilevel"/>
    <w:tmpl w:val="3AD67BFA"/>
    <w:lvl w:ilvl="0" w:tplc="2E840DD6">
      <w:start w:val="1"/>
      <w:numFmt w:val="decimal"/>
      <w:lvlText w:val="%1"/>
      <w:lvlJc w:val="left"/>
      <w:pPr>
        <w:ind w:left="1174" w:hanging="360"/>
      </w:pPr>
      <w:rPr>
        <w:rFonts w:hint="default"/>
      </w:rPr>
    </w:lvl>
    <w:lvl w:ilvl="1" w:tplc="37D2FEC2" w:tentative="1">
      <w:start w:val="1"/>
      <w:numFmt w:val="lowerLetter"/>
      <w:lvlText w:val="%2."/>
      <w:lvlJc w:val="left"/>
      <w:pPr>
        <w:ind w:left="1894" w:hanging="360"/>
      </w:pPr>
    </w:lvl>
    <w:lvl w:ilvl="2" w:tplc="1D8625F8" w:tentative="1">
      <w:start w:val="1"/>
      <w:numFmt w:val="lowerRoman"/>
      <w:lvlText w:val="%3."/>
      <w:lvlJc w:val="right"/>
      <w:pPr>
        <w:ind w:left="2614" w:hanging="180"/>
      </w:pPr>
    </w:lvl>
    <w:lvl w:ilvl="3" w:tplc="1C38FC7A" w:tentative="1">
      <w:start w:val="1"/>
      <w:numFmt w:val="decimal"/>
      <w:lvlText w:val="%4."/>
      <w:lvlJc w:val="left"/>
      <w:pPr>
        <w:ind w:left="3334" w:hanging="360"/>
      </w:pPr>
    </w:lvl>
    <w:lvl w:ilvl="4" w:tplc="80827BF4" w:tentative="1">
      <w:start w:val="1"/>
      <w:numFmt w:val="lowerLetter"/>
      <w:lvlText w:val="%5."/>
      <w:lvlJc w:val="left"/>
      <w:pPr>
        <w:ind w:left="4054" w:hanging="360"/>
      </w:pPr>
    </w:lvl>
    <w:lvl w:ilvl="5" w:tplc="CD3ACE72" w:tentative="1">
      <w:start w:val="1"/>
      <w:numFmt w:val="lowerRoman"/>
      <w:lvlText w:val="%6."/>
      <w:lvlJc w:val="right"/>
      <w:pPr>
        <w:ind w:left="4774" w:hanging="180"/>
      </w:pPr>
    </w:lvl>
    <w:lvl w:ilvl="6" w:tplc="9950013E" w:tentative="1">
      <w:start w:val="1"/>
      <w:numFmt w:val="decimal"/>
      <w:lvlText w:val="%7."/>
      <w:lvlJc w:val="left"/>
      <w:pPr>
        <w:ind w:left="5494" w:hanging="360"/>
      </w:pPr>
    </w:lvl>
    <w:lvl w:ilvl="7" w:tplc="1A5C7B18" w:tentative="1">
      <w:start w:val="1"/>
      <w:numFmt w:val="lowerLetter"/>
      <w:lvlText w:val="%8."/>
      <w:lvlJc w:val="left"/>
      <w:pPr>
        <w:ind w:left="6214" w:hanging="360"/>
      </w:pPr>
    </w:lvl>
    <w:lvl w:ilvl="8" w:tplc="D4E26CF8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5" w15:restartNumberingAfterBreak="0">
    <w:nsid w:val="1ACB10A4"/>
    <w:multiLevelType w:val="hybridMultilevel"/>
    <w:tmpl w:val="284EAB5A"/>
    <w:lvl w:ilvl="0" w:tplc="FF96C8D4">
      <w:start w:val="1"/>
      <w:numFmt w:val="decimal"/>
      <w:pStyle w:val="Pkladyvlingvisticeslovn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106EF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C56675C"/>
    <w:multiLevelType w:val="hybridMultilevel"/>
    <w:tmpl w:val="8B4A3CF2"/>
    <w:lvl w:ilvl="0" w:tplc="5D3AF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B7FCB"/>
    <w:multiLevelType w:val="hybridMultilevel"/>
    <w:tmpl w:val="FB9EA772"/>
    <w:lvl w:ilvl="0" w:tplc="4BC65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A16F3B"/>
    <w:multiLevelType w:val="multilevel"/>
    <w:tmpl w:val="324CF64E"/>
    <w:numStyleLink w:val="slovnploh"/>
  </w:abstractNum>
  <w:abstractNum w:abstractNumId="20" w15:restartNumberingAfterBreak="0">
    <w:nsid w:val="3F026908"/>
    <w:multiLevelType w:val="hybridMultilevel"/>
    <w:tmpl w:val="48BE01C6"/>
    <w:lvl w:ilvl="0" w:tplc="CE22638C">
      <w:start w:val="1"/>
      <w:numFmt w:val="upperLetter"/>
      <w:pStyle w:val="Abecednseznam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0A11CE"/>
    <w:multiLevelType w:val="multilevel"/>
    <w:tmpl w:val="324CF64E"/>
    <w:styleLink w:val="slovnploh"/>
    <w:lvl w:ilvl="0">
      <w:start w:val="1"/>
      <w:numFmt w:val="upperLetter"/>
      <w:pStyle w:val="Ploha1"/>
      <w:lvlText w:val="Anhang %1:"/>
      <w:lvlJc w:val="left"/>
      <w:pPr>
        <w:ind w:left="1701" w:hanging="1701"/>
      </w:pPr>
      <w:rPr>
        <w:rFonts w:hint="default"/>
      </w:rPr>
    </w:lvl>
    <w:lvl w:ilvl="1">
      <w:start w:val="1"/>
      <w:numFmt w:val="decimal"/>
      <w:pStyle w:val="Ploha2"/>
      <w:lvlText w:val="%1.%2:"/>
      <w:lvlJc w:val="left"/>
      <w:pPr>
        <w:ind w:left="737" w:hanging="73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6362F1B"/>
    <w:multiLevelType w:val="hybridMultilevel"/>
    <w:tmpl w:val="0E9CE44A"/>
    <w:lvl w:ilvl="0" w:tplc="AA26E61A">
      <w:start w:val="1"/>
      <w:numFmt w:val="upperLetter"/>
      <w:pStyle w:val="Nadpisysti"/>
      <w:lvlText w:val="%1"/>
      <w:lvlJc w:val="left"/>
      <w:pPr>
        <w:ind w:left="360" w:hanging="360"/>
      </w:pPr>
      <w:rPr>
        <w:rFonts w:ascii="Arial" w:hAnsi="Arial" w:cs="Times New Roman" w:hint="default"/>
        <w:b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3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0904D8"/>
    <w:multiLevelType w:val="hybridMultilevel"/>
    <w:tmpl w:val="226A8B9E"/>
    <w:lvl w:ilvl="0" w:tplc="398E53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5D42B0"/>
    <w:multiLevelType w:val="hybridMultilevel"/>
    <w:tmpl w:val="31481F56"/>
    <w:lvl w:ilvl="0" w:tplc="5B1CCA78">
      <w:start w:val="1"/>
      <w:numFmt w:val="decimal"/>
      <w:pStyle w:val="Pouitzdrojeslovanseznam"/>
      <w:lvlText w:val="[%1]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822747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B393D34"/>
    <w:multiLevelType w:val="multilevel"/>
    <w:tmpl w:val="2092CA2A"/>
    <w:lvl w:ilvl="0">
      <w:start w:val="1"/>
      <w:numFmt w:val="upperLetter"/>
      <w:lvlText w:val="Příloha %1:"/>
      <w:lvlJc w:val="left"/>
      <w:pPr>
        <w:ind w:left="1701" w:hanging="1701"/>
      </w:pPr>
    </w:lvl>
    <w:lvl w:ilvl="1">
      <w:start w:val="1"/>
      <w:numFmt w:val="decimal"/>
      <w:lvlText w:val="%1.%2:"/>
      <w:lvlJc w:val="left"/>
      <w:pPr>
        <w:ind w:left="737" w:hanging="73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77D74E5D"/>
    <w:multiLevelType w:val="hybridMultilevel"/>
    <w:tmpl w:val="063A1F9A"/>
    <w:lvl w:ilvl="0" w:tplc="DD22F7D4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374B87C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DECCB4AC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C1E2A7E6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C3D40DF6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AD4C078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5EDA5FC8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2DCEC3A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328E242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7B467D4D"/>
    <w:multiLevelType w:val="multilevel"/>
    <w:tmpl w:val="EA74F5A2"/>
    <w:name w:val="Víceúrovňový seznam"/>
    <w:lvl w:ilvl="0">
      <w:start w:val="1"/>
      <w:numFmt w:val="decimal"/>
      <w:pStyle w:val="Vcerovovseznam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tabs>
          <w:tab w:val="num" w:pos="908"/>
        </w:tabs>
        <w:ind w:left="908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362"/>
        </w:tabs>
        <w:ind w:left="1362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16"/>
        </w:tabs>
        <w:ind w:left="1816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70"/>
        </w:tabs>
        <w:ind w:left="2270" w:hanging="45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724"/>
        </w:tabs>
        <w:ind w:left="2724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178"/>
        </w:tabs>
        <w:ind w:left="3178" w:hanging="45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32"/>
        </w:tabs>
        <w:ind w:left="3632" w:hanging="45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86"/>
        </w:tabs>
        <w:ind w:left="4086" w:hanging="454"/>
      </w:pPr>
      <w:rPr>
        <w:rFonts w:hint="default"/>
      </w:rPr>
    </w:lvl>
  </w:abstractNum>
  <w:num w:numId="1">
    <w:abstractNumId w:val="11"/>
  </w:num>
  <w:num w:numId="2">
    <w:abstractNumId w:val="27"/>
  </w:num>
  <w:num w:numId="3">
    <w:abstractNumId w:val="8"/>
  </w:num>
  <w:num w:numId="4">
    <w:abstractNumId w:val="14"/>
  </w:num>
  <w:num w:numId="5">
    <w:abstractNumId w:val="22"/>
  </w:num>
  <w:num w:numId="6">
    <w:abstractNumId w:val="6"/>
  </w:num>
  <w:num w:numId="7">
    <w:abstractNumId w:val="28"/>
  </w:num>
  <w:num w:numId="8">
    <w:abstractNumId w:val="25"/>
  </w:num>
  <w:num w:numId="9">
    <w:abstractNumId w:val="1"/>
  </w:num>
  <w:num w:numId="10">
    <w:abstractNumId w:val="0"/>
  </w:num>
  <w:num w:numId="11">
    <w:abstractNumId w:val="7"/>
  </w:num>
  <w:num w:numId="12">
    <w:abstractNumId w:val="5"/>
  </w:num>
  <w:num w:numId="13">
    <w:abstractNumId w:val="4"/>
  </w:num>
  <w:num w:numId="14">
    <w:abstractNumId w:val="3"/>
  </w:num>
  <w:num w:numId="15">
    <w:abstractNumId w:val="2"/>
  </w:num>
  <w:num w:numId="16">
    <w:abstractNumId w:val="24"/>
  </w:num>
  <w:num w:numId="17">
    <w:abstractNumId w:val="6"/>
  </w:num>
  <w:num w:numId="18">
    <w:abstractNumId w:val="6"/>
  </w:num>
  <w:num w:numId="19">
    <w:abstractNumId w:val="28"/>
  </w:num>
  <w:num w:numId="20">
    <w:abstractNumId w:val="18"/>
  </w:num>
  <w:num w:numId="21">
    <w:abstractNumId w:val="25"/>
  </w:num>
  <w:num w:numId="22">
    <w:abstractNumId w:val="1"/>
  </w:num>
  <w:num w:numId="23">
    <w:abstractNumId w:val="0"/>
  </w:num>
  <w:num w:numId="24">
    <w:abstractNumId w:val="17"/>
  </w:num>
  <w:num w:numId="25">
    <w:abstractNumId w:val="17"/>
    <w:lvlOverride w:ilvl="0">
      <w:startOverride w:val="1"/>
    </w:lvlOverride>
  </w:num>
  <w:num w:numId="26">
    <w:abstractNumId w:val="28"/>
  </w:num>
  <w:num w:numId="27">
    <w:abstractNumId w:val="13"/>
  </w:num>
  <w:num w:numId="28">
    <w:abstractNumId w:val="28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16"/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23"/>
  </w:num>
  <w:num w:numId="36">
    <w:abstractNumId w:val="15"/>
  </w:num>
  <w:num w:numId="37">
    <w:abstractNumId w:val="21"/>
  </w:num>
  <w:num w:numId="38">
    <w:abstractNumId w:val="19"/>
  </w:num>
  <w:num w:numId="39">
    <w:abstractNumId w:val="9"/>
  </w:num>
  <w:num w:numId="40">
    <w:abstractNumId w:val="20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autoHyphenation/>
  <w:consecutiveHyphenLimit w:val="3"/>
  <w:hyphenationZone w:val="425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931"/>
    <w:rsid w:val="0000342F"/>
    <w:rsid w:val="000040D7"/>
    <w:rsid w:val="00014A2A"/>
    <w:rsid w:val="00015B48"/>
    <w:rsid w:val="000171E1"/>
    <w:rsid w:val="000205AE"/>
    <w:rsid w:val="00023006"/>
    <w:rsid w:val="000324CE"/>
    <w:rsid w:val="00037C22"/>
    <w:rsid w:val="0005319D"/>
    <w:rsid w:val="00054C7E"/>
    <w:rsid w:val="000552D1"/>
    <w:rsid w:val="00062CBC"/>
    <w:rsid w:val="00070282"/>
    <w:rsid w:val="000753EE"/>
    <w:rsid w:val="0008353D"/>
    <w:rsid w:val="00083C3C"/>
    <w:rsid w:val="000852E2"/>
    <w:rsid w:val="000A4DB2"/>
    <w:rsid w:val="000C10B7"/>
    <w:rsid w:val="000C1387"/>
    <w:rsid w:val="000C7398"/>
    <w:rsid w:val="000C7D33"/>
    <w:rsid w:val="000D153E"/>
    <w:rsid w:val="000D66AB"/>
    <w:rsid w:val="000D6712"/>
    <w:rsid w:val="000E02B6"/>
    <w:rsid w:val="000E5AC6"/>
    <w:rsid w:val="000F709C"/>
    <w:rsid w:val="00104B5A"/>
    <w:rsid w:val="00106C84"/>
    <w:rsid w:val="00120374"/>
    <w:rsid w:val="001214C2"/>
    <w:rsid w:val="00121E56"/>
    <w:rsid w:val="00130683"/>
    <w:rsid w:val="001323A9"/>
    <w:rsid w:val="001378DD"/>
    <w:rsid w:val="00142361"/>
    <w:rsid w:val="0014534F"/>
    <w:rsid w:val="00155687"/>
    <w:rsid w:val="00155A13"/>
    <w:rsid w:val="001650BA"/>
    <w:rsid w:val="00165426"/>
    <w:rsid w:val="00171EB8"/>
    <w:rsid w:val="00177188"/>
    <w:rsid w:val="0018552E"/>
    <w:rsid w:val="001915E0"/>
    <w:rsid w:val="00192CEE"/>
    <w:rsid w:val="001979FD"/>
    <w:rsid w:val="001A61B0"/>
    <w:rsid w:val="001A78A9"/>
    <w:rsid w:val="001B4495"/>
    <w:rsid w:val="001B603A"/>
    <w:rsid w:val="001C325E"/>
    <w:rsid w:val="001C734B"/>
    <w:rsid w:val="001D18D1"/>
    <w:rsid w:val="001D5889"/>
    <w:rsid w:val="001E6B92"/>
    <w:rsid w:val="001F26ED"/>
    <w:rsid w:val="002071F8"/>
    <w:rsid w:val="002131FB"/>
    <w:rsid w:val="002135B9"/>
    <w:rsid w:val="00232742"/>
    <w:rsid w:val="00251D24"/>
    <w:rsid w:val="00257894"/>
    <w:rsid w:val="00263242"/>
    <w:rsid w:val="00273DED"/>
    <w:rsid w:val="002809BD"/>
    <w:rsid w:val="00292321"/>
    <w:rsid w:val="00293C85"/>
    <w:rsid w:val="002A2008"/>
    <w:rsid w:val="002A45B3"/>
    <w:rsid w:val="002B57D8"/>
    <w:rsid w:val="002B5BA8"/>
    <w:rsid w:val="002C2B70"/>
    <w:rsid w:val="002C4DE3"/>
    <w:rsid w:val="002C60B1"/>
    <w:rsid w:val="002C79E1"/>
    <w:rsid w:val="002D1448"/>
    <w:rsid w:val="002D28DC"/>
    <w:rsid w:val="002E0E8C"/>
    <w:rsid w:val="002E1757"/>
    <w:rsid w:val="002E6CC5"/>
    <w:rsid w:val="002E7075"/>
    <w:rsid w:val="002E7573"/>
    <w:rsid w:val="002F0FA3"/>
    <w:rsid w:val="002F366B"/>
    <w:rsid w:val="00301168"/>
    <w:rsid w:val="00303BDC"/>
    <w:rsid w:val="00303E3F"/>
    <w:rsid w:val="00314240"/>
    <w:rsid w:val="003239BD"/>
    <w:rsid w:val="00344D85"/>
    <w:rsid w:val="003614FD"/>
    <w:rsid w:val="0038189A"/>
    <w:rsid w:val="00385DCB"/>
    <w:rsid w:val="00392EDF"/>
    <w:rsid w:val="003A1022"/>
    <w:rsid w:val="003A69CD"/>
    <w:rsid w:val="003A78B2"/>
    <w:rsid w:val="003B0ACA"/>
    <w:rsid w:val="003B6C67"/>
    <w:rsid w:val="003C1A17"/>
    <w:rsid w:val="003C68B1"/>
    <w:rsid w:val="003D4A03"/>
    <w:rsid w:val="003E118B"/>
    <w:rsid w:val="003E34D4"/>
    <w:rsid w:val="003E393C"/>
    <w:rsid w:val="003F454E"/>
    <w:rsid w:val="003F65D0"/>
    <w:rsid w:val="004005E4"/>
    <w:rsid w:val="00407531"/>
    <w:rsid w:val="00412E5F"/>
    <w:rsid w:val="0041488A"/>
    <w:rsid w:val="00425AA6"/>
    <w:rsid w:val="00426494"/>
    <w:rsid w:val="00427EA2"/>
    <w:rsid w:val="00432B08"/>
    <w:rsid w:val="004360FF"/>
    <w:rsid w:val="0045147F"/>
    <w:rsid w:val="00453E5F"/>
    <w:rsid w:val="00464052"/>
    <w:rsid w:val="0046612A"/>
    <w:rsid w:val="00484FB2"/>
    <w:rsid w:val="00496D47"/>
    <w:rsid w:val="004A0A30"/>
    <w:rsid w:val="004A33B0"/>
    <w:rsid w:val="004B0547"/>
    <w:rsid w:val="004B4566"/>
    <w:rsid w:val="004B6DCA"/>
    <w:rsid w:val="004C140C"/>
    <w:rsid w:val="004C63E4"/>
    <w:rsid w:val="004D7114"/>
    <w:rsid w:val="004E3A5B"/>
    <w:rsid w:val="004E5A2E"/>
    <w:rsid w:val="004F3ED1"/>
    <w:rsid w:val="004F5AA5"/>
    <w:rsid w:val="004F793E"/>
    <w:rsid w:val="00504AE1"/>
    <w:rsid w:val="00515B26"/>
    <w:rsid w:val="00517985"/>
    <w:rsid w:val="005314BA"/>
    <w:rsid w:val="00534E21"/>
    <w:rsid w:val="005353D0"/>
    <w:rsid w:val="00540664"/>
    <w:rsid w:val="0054171C"/>
    <w:rsid w:val="00545486"/>
    <w:rsid w:val="00550073"/>
    <w:rsid w:val="005524D4"/>
    <w:rsid w:val="00552861"/>
    <w:rsid w:val="00555FFE"/>
    <w:rsid w:val="00556EAF"/>
    <w:rsid w:val="0056492E"/>
    <w:rsid w:val="00571B27"/>
    <w:rsid w:val="00571C62"/>
    <w:rsid w:val="00577CFC"/>
    <w:rsid w:val="00580BC5"/>
    <w:rsid w:val="00585186"/>
    <w:rsid w:val="00586E7B"/>
    <w:rsid w:val="00595168"/>
    <w:rsid w:val="005A51A7"/>
    <w:rsid w:val="005A5828"/>
    <w:rsid w:val="005B0424"/>
    <w:rsid w:val="005B24C4"/>
    <w:rsid w:val="005B4CDD"/>
    <w:rsid w:val="005D37B0"/>
    <w:rsid w:val="005D5C2E"/>
    <w:rsid w:val="005E1EE6"/>
    <w:rsid w:val="005E2DAD"/>
    <w:rsid w:val="005E75E2"/>
    <w:rsid w:val="005F7AE1"/>
    <w:rsid w:val="006247F9"/>
    <w:rsid w:val="006254C9"/>
    <w:rsid w:val="00632154"/>
    <w:rsid w:val="00632EEC"/>
    <w:rsid w:val="00642FA2"/>
    <w:rsid w:val="00646BC1"/>
    <w:rsid w:val="00647EAF"/>
    <w:rsid w:val="00655A8F"/>
    <w:rsid w:val="006617F3"/>
    <w:rsid w:val="00667D2D"/>
    <w:rsid w:val="00670CB6"/>
    <w:rsid w:val="00670E64"/>
    <w:rsid w:val="00675895"/>
    <w:rsid w:val="006955C4"/>
    <w:rsid w:val="006A200B"/>
    <w:rsid w:val="006B7E77"/>
    <w:rsid w:val="006C269D"/>
    <w:rsid w:val="006C4F19"/>
    <w:rsid w:val="006C659D"/>
    <w:rsid w:val="006D6046"/>
    <w:rsid w:val="006D7F8C"/>
    <w:rsid w:val="006F0919"/>
    <w:rsid w:val="00706ACB"/>
    <w:rsid w:val="00706D32"/>
    <w:rsid w:val="007127E1"/>
    <w:rsid w:val="0071508D"/>
    <w:rsid w:val="007159A2"/>
    <w:rsid w:val="00715BD0"/>
    <w:rsid w:val="00720AF1"/>
    <w:rsid w:val="00727177"/>
    <w:rsid w:val="00727461"/>
    <w:rsid w:val="00731E3C"/>
    <w:rsid w:val="007351E3"/>
    <w:rsid w:val="00735931"/>
    <w:rsid w:val="00740D27"/>
    <w:rsid w:val="00741232"/>
    <w:rsid w:val="0074302B"/>
    <w:rsid w:val="00765533"/>
    <w:rsid w:val="00770A72"/>
    <w:rsid w:val="00775B2E"/>
    <w:rsid w:val="00776E60"/>
    <w:rsid w:val="007773E3"/>
    <w:rsid w:val="00780968"/>
    <w:rsid w:val="007852A0"/>
    <w:rsid w:val="007A1086"/>
    <w:rsid w:val="007C1BE8"/>
    <w:rsid w:val="007D249A"/>
    <w:rsid w:val="007D30F8"/>
    <w:rsid w:val="007D31F9"/>
    <w:rsid w:val="007E12AC"/>
    <w:rsid w:val="007E3273"/>
    <w:rsid w:val="007E4637"/>
    <w:rsid w:val="007E5A7F"/>
    <w:rsid w:val="007E74C5"/>
    <w:rsid w:val="007F0162"/>
    <w:rsid w:val="007F5646"/>
    <w:rsid w:val="0080303A"/>
    <w:rsid w:val="0080455F"/>
    <w:rsid w:val="00804EAF"/>
    <w:rsid w:val="00805070"/>
    <w:rsid w:val="00805695"/>
    <w:rsid w:val="00805D6A"/>
    <w:rsid w:val="0083666E"/>
    <w:rsid w:val="008509D6"/>
    <w:rsid w:val="00862728"/>
    <w:rsid w:val="00867995"/>
    <w:rsid w:val="00870B8B"/>
    <w:rsid w:val="00876B11"/>
    <w:rsid w:val="00876B1D"/>
    <w:rsid w:val="00885F21"/>
    <w:rsid w:val="00893EC1"/>
    <w:rsid w:val="008977C9"/>
    <w:rsid w:val="008A0CE5"/>
    <w:rsid w:val="008A2573"/>
    <w:rsid w:val="008A5940"/>
    <w:rsid w:val="008B08FF"/>
    <w:rsid w:val="008B1163"/>
    <w:rsid w:val="008C755A"/>
    <w:rsid w:val="008F2A2B"/>
    <w:rsid w:val="008F687D"/>
    <w:rsid w:val="00900E0B"/>
    <w:rsid w:val="00901544"/>
    <w:rsid w:val="00901BB9"/>
    <w:rsid w:val="009118F5"/>
    <w:rsid w:val="00917D8E"/>
    <w:rsid w:val="009201F0"/>
    <w:rsid w:val="00920DCC"/>
    <w:rsid w:val="00923F87"/>
    <w:rsid w:val="00924693"/>
    <w:rsid w:val="00930BB2"/>
    <w:rsid w:val="00937E70"/>
    <w:rsid w:val="00962FE5"/>
    <w:rsid w:val="0097034A"/>
    <w:rsid w:val="00975780"/>
    <w:rsid w:val="0098052E"/>
    <w:rsid w:val="009811AD"/>
    <w:rsid w:val="00981CD2"/>
    <w:rsid w:val="009841A4"/>
    <w:rsid w:val="0099178C"/>
    <w:rsid w:val="009966D8"/>
    <w:rsid w:val="009A320A"/>
    <w:rsid w:val="009A41D4"/>
    <w:rsid w:val="009B148C"/>
    <w:rsid w:val="009B7C67"/>
    <w:rsid w:val="009C35FA"/>
    <w:rsid w:val="009C7D22"/>
    <w:rsid w:val="009E1E9A"/>
    <w:rsid w:val="009E3F46"/>
    <w:rsid w:val="009E7013"/>
    <w:rsid w:val="009F08DC"/>
    <w:rsid w:val="009F2396"/>
    <w:rsid w:val="009F2AE8"/>
    <w:rsid w:val="009F50A0"/>
    <w:rsid w:val="00A002A3"/>
    <w:rsid w:val="00A027B0"/>
    <w:rsid w:val="00A03478"/>
    <w:rsid w:val="00A24E3A"/>
    <w:rsid w:val="00A26893"/>
    <w:rsid w:val="00A31DE6"/>
    <w:rsid w:val="00A32A30"/>
    <w:rsid w:val="00A33121"/>
    <w:rsid w:val="00A34071"/>
    <w:rsid w:val="00A40897"/>
    <w:rsid w:val="00A470B3"/>
    <w:rsid w:val="00A50D5A"/>
    <w:rsid w:val="00A56CD2"/>
    <w:rsid w:val="00A610F8"/>
    <w:rsid w:val="00A67A23"/>
    <w:rsid w:val="00A74476"/>
    <w:rsid w:val="00A830AA"/>
    <w:rsid w:val="00A9137F"/>
    <w:rsid w:val="00AA516D"/>
    <w:rsid w:val="00AA6BD9"/>
    <w:rsid w:val="00AD16E7"/>
    <w:rsid w:val="00AD7264"/>
    <w:rsid w:val="00AE1C9A"/>
    <w:rsid w:val="00B020DA"/>
    <w:rsid w:val="00B02B1E"/>
    <w:rsid w:val="00B0560E"/>
    <w:rsid w:val="00B0606B"/>
    <w:rsid w:val="00B13C6C"/>
    <w:rsid w:val="00B22702"/>
    <w:rsid w:val="00B2455C"/>
    <w:rsid w:val="00B25C79"/>
    <w:rsid w:val="00B3535E"/>
    <w:rsid w:val="00B43BC7"/>
    <w:rsid w:val="00B52D85"/>
    <w:rsid w:val="00B566A1"/>
    <w:rsid w:val="00B6415B"/>
    <w:rsid w:val="00B7310E"/>
    <w:rsid w:val="00B83C4D"/>
    <w:rsid w:val="00BA27BA"/>
    <w:rsid w:val="00BB0422"/>
    <w:rsid w:val="00BB0CF3"/>
    <w:rsid w:val="00BC0110"/>
    <w:rsid w:val="00BD232E"/>
    <w:rsid w:val="00BE075D"/>
    <w:rsid w:val="00BF40AD"/>
    <w:rsid w:val="00BF71E7"/>
    <w:rsid w:val="00BF7842"/>
    <w:rsid w:val="00BF7AAD"/>
    <w:rsid w:val="00C0513C"/>
    <w:rsid w:val="00C07B21"/>
    <w:rsid w:val="00C10974"/>
    <w:rsid w:val="00C10D1C"/>
    <w:rsid w:val="00C13130"/>
    <w:rsid w:val="00C1439C"/>
    <w:rsid w:val="00C23682"/>
    <w:rsid w:val="00C31612"/>
    <w:rsid w:val="00C34958"/>
    <w:rsid w:val="00C37D85"/>
    <w:rsid w:val="00C4448D"/>
    <w:rsid w:val="00C4574E"/>
    <w:rsid w:val="00C53C1B"/>
    <w:rsid w:val="00C53D7A"/>
    <w:rsid w:val="00C81B72"/>
    <w:rsid w:val="00C82C47"/>
    <w:rsid w:val="00C86C17"/>
    <w:rsid w:val="00C9199F"/>
    <w:rsid w:val="00CA14C7"/>
    <w:rsid w:val="00CA1F62"/>
    <w:rsid w:val="00CA42C8"/>
    <w:rsid w:val="00CA4E6A"/>
    <w:rsid w:val="00CA66FC"/>
    <w:rsid w:val="00CA682F"/>
    <w:rsid w:val="00CA7DAB"/>
    <w:rsid w:val="00CB55F3"/>
    <w:rsid w:val="00CE126C"/>
    <w:rsid w:val="00CE5779"/>
    <w:rsid w:val="00CE60F1"/>
    <w:rsid w:val="00CE6344"/>
    <w:rsid w:val="00CF4111"/>
    <w:rsid w:val="00CF516D"/>
    <w:rsid w:val="00CF5962"/>
    <w:rsid w:val="00CF6AF2"/>
    <w:rsid w:val="00D02352"/>
    <w:rsid w:val="00D07C74"/>
    <w:rsid w:val="00D13BD8"/>
    <w:rsid w:val="00D14113"/>
    <w:rsid w:val="00D20C85"/>
    <w:rsid w:val="00D211D3"/>
    <w:rsid w:val="00D273C9"/>
    <w:rsid w:val="00D472A0"/>
    <w:rsid w:val="00D53C59"/>
    <w:rsid w:val="00D56E73"/>
    <w:rsid w:val="00D6246B"/>
    <w:rsid w:val="00D67E43"/>
    <w:rsid w:val="00D720C8"/>
    <w:rsid w:val="00D724AC"/>
    <w:rsid w:val="00D8238D"/>
    <w:rsid w:val="00D92785"/>
    <w:rsid w:val="00D940E1"/>
    <w:rsid w:val="00D95F43"/>
    <w:rsid w:val="00DA6CA7"/>
    <w:rsid w:val="00DB0DD9"/>
    <w:rsid w:val="00DB21A8"/>
    <w:rsid w:val="00DB4B11"/>
    <w:rsid w:val="00DB696C"/>
    <w:rsid w:val="00DD546A"/>
    <w:rsid w:val="00DD717E"/>
    <w:rsid w:val="00DE200B"/>
    <w:rsid w:val="00DE4D9C"/>
    <w:rsid w:val="00DE5C08"/>
    <w:rsid w:val="00DE773B"/>
    <w:rsid w:val="00DE7748"/>
    <w:rsid w:val="00E02935"/>
    <w:rsid w:val="00E1536A"/>
    <w:rsid w:val="00E23C86"/>
    <w:rsid w:val="00E275AB"/>
    <w:rsid w:val="00E276E1"/>
    <w:rsid w:val="00E308D7"/>
    <w:rsid w:val="00E30954"/>
    <w:rsid w:val="00E35956"/>
    <w:rsid w:val="00E36137"/>
    <w:rsid w:val="00E36C38"/>
    <w:rsid w:val="00E42BA5"/>
    <w:rsid w:val="00E42E1D"/>
    <w:rsid w:val="00E47D9C"/>
    <w:rsid w:val="00E57D2F"/>
    <w:rsid w:val="00E64905"/>
    <w:rsid w:val="00E65C45"/>
    <w:rsid w:val="00E81E5F"/>
    <w:rsid w:val="00E84AB4"/>
    <w:rsid w:val="00E84ED9"/>
    <w:rsid w:val="00E9164C"/>
    <w:rsid w:val="00E947D4"/>
    <w:rsid w:val="00EA1C64"/>
    <w:rsid w:val="00EA323E"/>
    <w:rsid w:val="00EA7988"/>
    <w:rsid w:val="00EC05D0"/>
    <w:rsid w:val="00EC4FD6"/>
    <w:rsid w:val="00EC500A"/>
    <w:rsid w:val="00EC604E"/>
    <w:rsid w:val="00ED1C32"/>
    <w:rsid w:val="00ED3DF6"/>
    <w:rsid w:val="00ED606E"/>
    <w:rsid w:val="00EE7CBB"/>
    <w:rsid w:val="00EF215D"/>
    <w:rsid w:val="00EF79FE"/>
    <w:rsid w:val="00EF7AC2"/>
    <w:rsid w:val="00F14020"/>
    <w:rsid w:val="00F27113"/>
    <w:rsid w:val="00F30198"/>
    <w:rsid w:val="00F305D0"/>
    <w:rsid w:val="00F31242"/>
    <w:rsid w:val="00F31B8C"/>
    <w:rsid w:val="00F44271"/>
    <w:rsid w:val="00F502D5"/>
    <w:rsid w:val="00F51BD2"/>
    <w:rsid w:val="00F525C0"/>
    <w:rsid w:val="00F6214B"/>
    <w:rsid w:val="00F65DD4"/>
    <w:rsid w:val="00F75701"/>
    <w:rsid w:val="00F80F00"/>
    <w:rsid w:val="00F815C4"/>
    <w:rsid w:val="00F8460C"/>
    <w:rsid w:val="00F94147"/>
    <w:rsid w:val="00F94A11"/>
    <w:rsid w:val="00FB0680"/>
    <w:rsid w:val="00FB0E59"/>
    <w:rsid w:val="00FB10DC"/>
    <w:rsid w:val="00FB36E0"/>
    <w:rsid w:val="00FC5652"/>
    <w:rsid w:val="00FC6AE0"/>
    <w:rsid w:val="00FD6173"/>
    <w:rsid w:val="00FD7E4F"/>
    <w:rsid w:val="00FF18C6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71E256C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3130"/>
    <w:pPr>
      <w:suppressLineNumbers/>
      <w:suppressAutoHyphens/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adpisyostatn"/>
    <w:next w:val="Prvnodstavecprce"/>
    <w:link w:val="Nadpis1Char"/>
    <w:uiPriority w:val="9"/>
    <w:qFormat/>
    <w:rsid w:val="001D18D1"/>
    <w:pPr>
      <w:pageBreakBefore/>
      <w:numPr>
        <w:numId w:val="3"/>
      </w:numPr>
      <w:ind w:left="454" w:hanging="454"/>
      <w:outlineLvl w:val="0"/>
    </w:pPr>
    <w:rPr>
      <w:rFonts w:eastAsiaTheme="majorEastAsia" w:cstheme="majorBidi"/>
      <w:color w:val="000000" w:themeColor="text1"/>
      <w:szCs w:val="40"/>
    </w:rPr>
  </w:style>
  <w:style w:type="paragraph" w:styleId="Nadpis2">
    <w:name w:val="heading 2"/>
    <w:basedOn w:val="Nadpisyostatn"/>
    <w:next w:val="Prvnodstavecprce"/>
    <w:link w:val="Nadpis2Char"/>
    <w:uiPriority w:val="9"/>
    <w:unhideWhenUsed/>
    <w:qFormat/>
    <w:rsid w:val="004005E4"/>
    <w:pPr>
      <w:numPr>
        <w:ilvl w:val="1"/>
        <w:numId w:val="3"/>
      </w:numPr>
      <w:spacing w:before="300" w:after="0" w:line="360" w:lineRule="exact"/>
      <w:ind w:left="737" w:hanging="737"/>
      <w:outlineLvl w:val="1"/>
    </w:pPr>
    <w:rPr>
      <w:rFonts w:eastAsiaTheme="majorEastAsia" w:cstheme="majorBidi"/>
      <w:color w:val="000000" w:themeColor="text1"/>
      <w:sz w:val="28"/>
      <w:szCs w:val="32"/>
    </w:rPr>
  </w:style>
  <w:style w:type="paragraph" w:styleId="Nadpis3">
    <w:name w:val="heading 3"/>
    <w:basedOn w:val="Nadpisyostatn"/>
    <w:next w:val="Prvnodstavecprce"/>
    <w:link w:val="Nadpis3Char"/>
    <w:uiPriority w:val="9"/>
    <w:unhideWhenUsed/>
    <w:qFormat/>
    <w:rsid w:val="004005E4"/>
    <w:pPr>
      <w:numPr>
        <w:ilvl w:val="2"/>
        <w:numId w:val="3"/>
      </w:numPr>
      <w:spacing w:before="300" w:after="0" w:line="320" w:lineRule="atLeast"/>
      <w:ind w:left="1021" w:hanging="1021"/>
      <w:outlineLvl w:val="2"/>
    </w:pPr>
    <w:rPr>
      <w:rFonts w:eastAsiaTheme="majorEastAsia" w:cstheme="majorBidi"/>
      <w:color w:val="000000" w:themeColor="text1"/>
      <w:sz w:val="24"/>
    </w:rPr>
  </w:style>
  <w:style w:type="paragraph" w:styleId="Nadpis4">
    <w:name w:val="heading 4"/>
    <w:basedOn w:val="Nadpis3"/>
    <w:next w:val="Prvnodstavecprce"/>
    <w:link w:val="Nadpis4Char"/>
    <w:uiPriority w:val="9"/>
    <w:unhideWhenUsed/>
    <w:qFormat/>
    <w:rsid w:val="004005E4"/>
    <w:pPr>
      <w:numPr>
        <w:ilvl w:val="3"/>
      </w:numPr>
      <w:ind w:left="1021" w:hanging="1021"/>
      <w:outlineLvl w:val="3"/>
    </w:pPr>
    <w:rPr>
      <w:iCs/>
    </w:rPr>
  </w:style>
  <w:style w:type="paragraph" w:styleId="Nadpis5">
    <w:name w:val="heading 5"/>
    <w:basedOn w:val="Nadpis3"/>
    <w:next w:val="Prvnodstavecprce"/>
    <w:link w:val="Nadpis5Char"/>
    <w:uiPriority w:val="9"/>
    <w:unhideWhenUsed/>
    <w:qFormat/>
    <w:rsid w:val="004005E4"/>
    <w:pPr>
      <w:numPr>
        <w:ilvl w:val="4"/>
      </w:numPr>
      <w:ind w:left="1134" w:hanging="1134"/>
      <w:outlineLvl w:val="4"/>
    </w:p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35956"/>
    <w:pPr>
      <w:keepNext/>
      <w:keepLines/>
      <w:numPr>
        <w:ilvl w:val="5"/>
        <w:numId w:val="3"/>
      </w:numPr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35956"/>
    <w:pPr>
      <w:keepNext/>
      <w:keepLines/>
      <w:numPr>
        <w:ilvl w:val="6"/>
        <w:numId w:val="3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35956"/>
    <w:pPr>
      <w:keepNext/>
      <w:keepLines/>
      <w:numPr>
        <w:ilvl w:val="7"/>
        <w:numId w:val="3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35956"/>
    <w:pPr>
      <w:keepNext/>
      <w:keepLines/>
      <w:numPr>
        <w:ilvl w:val="8"/>
        <w:numId w:val="3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D18D1"/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8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4005E4"/>
    <w:rPr>
      <w:rFonts w:ascii="Arial" w:eastAsiaTheme="majorEastAsia" w:hAnsi="Arial" w:cstheme="majorBidi"/>
      <w:b/>
      <w:bCs/>
      <w:iCs/>
      <w:color w:val="000000" w:themeColor="text1"/>
      <w:sz w:val="24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3595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3595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3595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35956"/>
    <w:rPr>
      <w:rFonts w:eastAsiaTheme="majorEastAsia" w:cstheme="majorBidi"/>
      <w:color w:val="272727" w:themeColor="text1" w:themeTint="D8"/>
    </w:rPr>
  </w:style>
  <w:style w:type="character" w:customStyle="1" w:styleId="NadpisyostatnChar">
    <w:name w:val="Nadpisy ostatní Char"/>
    <w:basedOn w:val="Standardnpsmoodstavce"/>
    <w:link w:val="Nadpisyostatn"/>
    <w:rsid w:val="008A5940"/>
    <w:rPr>
      <w:rFonts w:ascii="Arial" w:hAnsi="Arial" w:cs="Arial"/>
      <w:b/>
      <w:bCs/>
      <w:sz w:val="32"/>
      <w:szCs w:val="28"/>
    </w:rPr>
  </w:style>
  <w:style w:type="character" w:customStyle="1" w:styleId="NadpisyseznamyChar">
    <w:name w:val="Nadpisy seznamy Char"/>
    <w:basedOn w:val="NadpisyostatnChar"/>
    <w:link w:val="Nadpisyseznamy"/>
    <w:rsid w:val="00C53D7A"/>
    <w:rPr>
      <w:rFonts w:ascii="Arial" w:hAnsi="Arial" w:cs="Arial"/>
      <w:b/>
      <w:bCs/>
      <w:sz w:val="32"/>
      <w:szCs w:val="28"/>
    </w:rPr>
  </w:style>
  <w:style w:type="paragraph" w:styleId="Podnadpis">
    <w:name w:val="Subtitle"/>
    <w:basedOn w:val="Prvnodstavecprce"/>
    <w:next w:val="Prvnodstavecprce"/>
    <w:link w:val="PodnadpisChar"/>
    <w:uiPriority w:val="11"/>
    <w:qFormat/>
    <w:rsid w:val="00F65DD4"/>
    <w:pPr>
      <w:spacing w:before="300" w:line="320" w:lineRule="atLeast"/>
    </w:pPr>
    <w:rPr>
      <w:b/>
    </w:rPr>
  </w:style>
  <w:style w:type="character" w:customStyle="1" w:styleId="PodnadpisChar">
    <w:name w:val="Podnadpis Char"/>
    <w:basedOn w:val="Standardnpsmoodstavce"/>
    <w:link w:val="Podnadpis"/>
    <w:uiPriority w:val="11"/>
    <w:rsid w:val="00F65DD4"/>
    <w:rPr>
      <w:rFonts w:ascii="Times New Roman" w:eastAsia="Times New Roman" w:hAnsi="Times New Roman" w:cs="Times New Roman"/>
      <w:b/>
      <w:color w:val="000000" w:themeColor="text1"/>
      <w:kern w:val="0"/>
      <w:sz w:val="24"/>
      <w:szCs w:val="24"/>
      <w:lang w:eastAsia="cs-CZ"/>
      <w14:ligatures w14:val="none"/>
    </w:rPr>
  </w:style>
  <w:style w:type="paragraph" w:styleId="Citt">
    <w:name w:val="Quote"/>
    <w:next w:val="Prvnodstavecprce"/>
    <w:link w:val="CittChar"/>
    <w:uiPriority w:val="29"/>
    <w:qFormat/>
    <w:rsid w:val="00C13130"/>
    <w:pPr>
      <w:suppressLineNumbers/>
      <w:suppressAutoHyphens/>
      <w:spacing w:before="240" w:after="240" w:line="300" w:lineRule="atLeast"/>
      <w:ind w:left="794"/>
      <w:jc w:val="both"/>
    </w:pPr>
    <w:rPr>
      <w:rFonts w:ascii="Times New Roman" w:hAnsi="Times New Roman"/>
      <w:iCs/>
      <w:color w:val="000000" w:themeColor="text1"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C13130"/>
    <w:rPr>
      <w:rFonts w:ascii="Times New Roman" w:hAnsi="Times New Roman"/>
      <w:iCs/>
      <w:color w:val="000000" w:themeColor="text1"/>
      <w:sz w:val="24"/>
    </w:rPr>
  </w:style>
  <w:style w:type="paragraph" w:styleId="Odstavecseseznamem">
    <w:name w:val="List Paragraph"/>
    <w:basedOn w:val="Normln"/>
    <w:uiPriority w:val="34"/>
    <w:qFormat/>
    <w:rsid w:val="00E3595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3595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359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3595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35956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534E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34E21"/>
  </w:style>
  <w:style w:type="paragraph" w:styleId="Zpat">
    <w:name w:val="footer"/>
    <w:basedOn w:val="Normln"/>
    <w:link w:val="ZpatChar"/>
    <w:uiPriority w:val="99"/>
    <w:unhideWhenUsed/>
    <w:rsid w:val="00534E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34E21"/>
  </w:style>
  <w:style w:type="paragraph" w:customStyle="1" w:styleId="Titulkanzev">
    <w:name w:val="Titulka: název"/>
    <w:qFormat/>
    <w:rsid w:val="002E0E8C"/>
    <w:pPr>
      <w:suppressAutoHyphens/>
      <w:spacing w:after="0" w:line="500" w:lineRule="exact"/>
      <w:jc w:val="right"/>
    </w:pPr>
    <w:rPr>
      <w:rFonts w:ascii="Arial" w:hAnsi="Arial" w:cs="Arial"/>
      <w:b/>
      <w:bCs/>
      <w:color w:val="F57800"/>
      <w:sz w:val="36"/>
      <w:szCs w:val="48"/>
    </w:rPr>
  </w:style>
  <w:style w:type="paragraph" w:customStyle="1" w:styleId="Titulkaautor">
    <w:name w:val="Titulka: autor"/>
    <w:next w:val="Titulkainfoprce"/>
    <w:link w:val="TitulkaautorChar"/>
    <w:qFormat/>
    <w:rsid w:val="007E4637"/>
    <w:pPr>
      <w:suppressAutoHyphens/>
      <w:spacing w:after="240" w:line="240" w:lineRule="auto"/>
      <w:jc w:val="right"/>
    </w:pPr>
    <w:rPr>
      <w:rFonts w:ascii="Arial" w:hAnsi="Arial" w:cs="Arial"/>
      <w:sz w:val="34"/>
      <w:szCs w:val="36"/>
    </w:rPr>
  </w:style>
  <w:style w:type="paragraph" w:customStyle="1" w:styleId="Titulkainfoprce">
    <w:name w:val="Titulka: info práce"/>
    <w:link w:val="TitulkainfoprceChar"/>
    <w:qFormat/>
    <w:rsid w:val="00A03478"/>
    <w:pPr>
      <w:spacing w:after="0" w:line="240" w:lineRule="auto"/>
      <w:jc w:val="right"/>
    </w:pPr>
    <w:rPr>
      <w:rFonts w:ascii="Arial" w:hAnsi="Arial" w:cs="Arial"/>
      <w:b/>
      <w:bCs/>
      <w:sz w:val="30"/>
      <w:szCs w:val="32"/>
    </w:rPr>
  </w:style>
  <w:style w:type="character" w:styleId="Zstupntext">
    <w:name w:val="Placeholder Text"/>
    <w:basedOn w:val="Standardnpsmoodstavce"/>
    <w:uiPriority w:val="99"/>
    <w:semiHidden/>
    <w:rsid w:val="00177188"/>
    <w:rPr>
      <w:color w:val="666666"/>
    </w:rPr>
  </w:style>
  <w:style w:type="paragraph" w:customStyle="1" w:styleId="Upozornn">
    <w:name w:val="Upozornění"/>
    <w:rsid w:val="009F08DC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 w:val="24"/>
      <w:szCs w:val="16"/>
      <w:lang w:eastAsia="cs-CZ"/>
      <w14:ligatures w14:val="none"/>
    </w:rPr>
  </w:style>
  <w:style w:type="paragraph" w:customStyle="1" w:styleId="Default">
    <w:name w:val="Default"/>
    <w:rsid w:val="004360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cs-CZ"/>
      <w14:ligatures w14:val="none"/>
    </w:rPr>
  </w:style>
  <w:style w:type="paragraph" w:customStyle="1" w:styleId="Nadpisyostatn">
    <w:name w:val="Nadpisy ostatní"/>
    <w:basedOn w:val="Normln"/>
    <w:next w:val="Textyostatn"/>
    <w:link w:val="NadpisyostatnChar"/>
    <w:qFormat/>
    <w:rsid w:val="008A5940"/>
    <w:pPr>
      <w:keepNext/>
      <w:keepLines/>
      <w:spacing w:after="600" w:line="400" w:lineRule="exact"/>
    </w:pPr>
    <w:rPr>
      <w:rFonts w:ascii="Arial" w:hAnsi="Arial" w:cs="Arial"/>
      <w:b/>
      <w:bCs/>
      <w:sz w:val="32"/>
      <w:szCs w:val="28"/>
    </w:rPr>
  </w:style>
  <w:style w:type="paragraph" w:customStyle="1" w:styleId="Textyostatn">
    <w:name w:val="Texty ostatní"/>
    <w:basedOn w:val="Normln"/>
    <w:qFormat/>
    <w:rsid w:val="00C13130"/>
    <w:pPr>
      <w:spacing w:line="300" w:lineRule="atLeast"/>
      <w:jc w:val="both"/>
    </w:pPr>
  </w:style>
  <w:style w:type="paragraph" w:customStyle="1" w:styleId="Prvnodstavecprce">
    <w:name w:val="První odstavec práce"/>
    <w:basedOn w:val="Normln"/>
    <w:next w:val="Dalodstavceprce"/>
    <w:link w:val="PrvnodstavecprceChar"/>
    <w:uiPriority w:val="9"/>
    <w:qFormat/>
    <w:rsid w:val="00804EAF"/>
    <w:pPr>
      <w:spacing w:line="300" w:lineRule="atLeast"/>
      <w:jc w:val="both"/>
    </w:pPr>
    <w:rPr>
      <w:rFonts w:eastAsia="Times New Roman" w:cs="Times New Roman"/>
      <w:color w:val="000000" w:themeColor="text1"/>
      <w:kern w:val="0"/>
      <w:szCs w:val="24"/>
      <w:lang w:eastAsia="cs-CZ"/>
      <w14:ligatures w14:val="none"/>
    </w:rPr>
  </w:style>
  <w:style w:type="character" w:customStyle="1" w:styleId="PrvnodstavecprceChar">
    <w:name w:val="První odstavec práce Char"/>
    <w:basedOn w:val="Standardnpsmoodstavce"/>
    <w:link w:val="Prvnodstavecprce"/>
    <w:uiPriority w:val="9"/>
    <w:rsid w:val="00804EAF"/>
    <w:rPr>
      <w:rFonts w:ascii="Times New Roman" w:eastAsia="Times New Roman" w:hAnsi="Times New Roman" w:cs="Times New Roman"/>
      <w:color w:val="000000" w:themeColor="text1"/>
      <w:kern w:val="0"/>
      <w:sz w:val="24"/>
      <w:szCs w:val="24"/>
      <w:lang w:eastAsia="cs-CZ"/>
      <w14:ligatures w14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278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785"/>
    <w:rPr>
      <w:rFonts w:ascii="Segoe UI" w:hAnsi="Segoe UI" w:cs="Segoe UI"/>
      <w:sz w:val="18"/>
      <w:szCs w:val="18"/>
    </w:rPr>
  </w:style>
  <w:style w:type="paragraph" w:customStyle="1" w:styleId="Seznamzkratek">
    <w:name w:val="Seznam zkratek"/>
    <w:basedOn w:val="Normln"/>
    <w:rsid w:val="00CE6344"/>
    <w:pPr>
      <w:tabs>
        <w:tab w:val="left" w:pos="1985"/>
        <w:tab w:val="left" w:pos="2268"/>
      </w:tabs>
      <w:spacing w:after="140" w:line="300" w:lineRule="atLeast"/>
      <w:ind w:left="2268" w:hanging="2268"/>
      <w:jc w:val="both"/>
    </w:pPr>
    <w:rPr>
      <w:rFonts w:eastAsia="Times New Roman" w:cs="Times New Roman"/>
      <w:color w:val="000000" w:themeColor="text1"/>
      <w:kern w:val="0"/>
      <w:szCs w:val="24"/>
      <w:lang w:eastAsia="cs-CZ"/>
      <w14:ligatures w14:val="none"/>
    </w:rPr>
  </w:style>
  <w:style w:type="paragraph" w:customStyle="1" w:styleId="Nadpisyseznamy">
    <w:name w:val="Nadpisy seznamy"/>
    <w:basedOn w:val="Nadpisyostatn"/>
    <w:next w:val="Textyostatn"/>
    <w:link w:val="NadpisyseznamyChar"/>
    <w:qFormat/>
    <w:rsid w:val="00C53D7A"/>
    <w:pPr>
      <w:pageBreakBefore/>
      <w:outlineLvl w:val="0"/>
    </w:pPr>
  </w:style>
  <w:style w:type="paragraph" w:customStyle="1" w:styleId="Dalodstavceprce">
    <w:name w:val="Další odstavce práce"/>
    <w:basedOn w:val="Normln"/>
    <w:link w:val="DalodstavceprceChar"/>
    <w:uiPriority w:val="10"/>
    <w:qFormat/>
    <w:rsid w:val="00142361"/>
    <w:pPr>
      <w:spacing w:line="300" w:lineRule="atLeast"/>
      <w:ind w:firstLine="454"/>
      <w:jc w:val="both"/>
    </w:pPr>
    <w:rPr>
      <w:rFonts w:eastAsia="Times New Roman" w:cs="Times New Roman"/>
      <w:kern w:val="0"/>
      <w:szCs w:val="24"/>
      <w:lang w:eastAsia="cs-CZ"/>
      <w14:ligatures w14:val="none"/>
    </w:rPr>
  </w:style>
  <w:style w:type="character" w:customStyle="1" w:styleId="DalodstavceprceChar">
    <w:name w:val="Další odstavce práce Char"/>
    <w:basedOn w:val="Standardnpsmoodstavce"/>
    <w:link w:val="Dalodstavceprce"/>
    <w:uiPriority w:val="10"/>
    <w:rsid w:val="00142361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Nadpisyvodazvr">
    <w:name w:val="Nadpisy úvod a závěr"/>
    <w:basedOn w:val="Nadpisyostatn"/>
    <w:next w:val="Prvnodstavecprce"/>
    <w:link w:val="NadpisyvodazvrChar"/>
    <w:qFormat/>
    <w:rsid w:val="00C53D7A"/>
    <w:pPr>
      <w:pageBreakBefore/>
      <w:outlineLvl w:val="0"/>
    </w:pPr>
  </w:style>
  <w:style w:type="paragraph" w:styleId="Nadpisobsahu">
    <w:name w:val="TOC Heading"/>
    <w:basedOn w:val="Nadpis1"/>
    <w:next w:val="Normln"/>
    <w:uiPriority w:val="39"/>
    <w:unhideWhenUsed/>
    <w:qFormat/>
    <w:rsid w:val="00550073"/>
    <w:pPr>
      <w:numPr>
        <w:numId w:val="0"/>
      </w:numPr>
      <w:suppressAutoHyphens w:val="0"/>
      <w:outlineLvl w:val="9"/>
    </w:pPr>
    <w:rPr>
      <w:bCs w:val="0"/>
      <w:kern w:val="0"/>
      <w:szCs w:val="32"/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EC4FD6"/>
    <w:pPr>
      <w:tabs>
        <w:tab w:val="right" w:leader="dot" w:pos="8777"/>
      </w:tabs>
      <w:spacing w:before="120" w:after="12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720AF1"/>
    <w:pPr>
      <w:spacing w:before="120"/>
      <w:ind w:left="238"/>
    </w:pPr>
  </w:style>
  <w:style w:type="paragraph" w:styleId="Obsah3">
    <w:name w:val="toc 3"/>
    <w:basedOn w:val="Normln"/>
    <w:next w:val="Normln"/>
    <w:autoRedefine/>
    <w:uiPriority w:val="39"/>
    <w:unhideWhenUsed/>
    <w:rsid w:val="00C53D7A"/>
    <w:pPr>
      <w:spacing w:before="120" w:line="280" w:lineRule="atLeast"/>
      <w:ind w:left="482"/>
    </w:pPr>
  </w:style>
  <w:style w:type="character" w:styleId="Hypertextovodkaz">
    <w:name w:val="Hyperlink"/>
    <w:basedOn w:val="Standardnpsmoodstavce"/>
    <w:uiPriority w:val="99"/>
    <w:unhideWhenUsed/>
    <w:rsid w:val="00555FFE"/>
    <w:rPr>
      <w:rFonts w:ascii="Times New Roman" w:hAnsi="Times New Roman"/>
      <w:color w:val="000000" w:themeColor="text1"/>
      <w:u w:val="single"/>
    </w:rPr>
  </w:style>
  <w:style w:type="paragraph" w:customStyle="1" w:styleId="Nadpisysti">
    <w:name w:val="Nadpisy části"/>
    <w:next w:val="Nadpis1ponadpisusti"/>
    <w:qFormat/>
    <w:rsid w:val="002071F8"/>
    <w:pPr>
      <w:pageBreakBefore/>
      <w:numPr>
        <w:numId w:val="5"/>
      </w:numPr>
      <w:suppressLineNumbers/>
      <w:suppressAutoHyphens/>
      <w:spacing w:after="3200" w:line="440" w:lineRule="exact"/>
      <w:ind w:left="454" w:hanging="454"/>
      <w:outlineLvl w:val="0"/>
    </w:pPr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NadpisyvodazvrChar">
    <w:name w:val="Nadpisy úvod a závěr Char"/>
    <w:basedOn w:val="NadpisyostatnChar"/>
    <w:link w:val="Nadpisyvodazvr"/>
    <w:rsid w:val="00C53D7A"/>
    <w:rPr>
      <w:rFonts w:ascii="Arial" w:hAnsi="Arial" w:cs="Arial"/>
      <w:b/>
      <w:bCs/>
      <w:sz w:val="32"/>
      <w:szCs w:val="28"/>
    </w:rPr>
  </w:style>
  <w:style w:type="paragraph" w:customStyle="1" w:styleId="Nadpis1ponadpisusti">
    <w:name w:val="Nadpis 1 (po nadpisu části)"/>
    <w:basedOn w:val="Nadpis1"/>
    <w:next w:val="Prvnodstavecprce"/>
    <w:link w:val="Nadpis1ponadpisustiChar"/>
    <w:qFormat/>
    <w:rsid w:val="001D18D1"/>
    <w:pPr>
      <w:pageBreakBefore w:val="0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C6AE0"/>
    <w:pPr>
      <w:tabs>
        <w:tab w:val="left" w:pos="284"/>
      </w:tabs>
      <w:spacing w:line="260" w:lineRule="atLeast"/>
      <w:ind w:left="113" w:hanging="113"/>
    </w:pPr>
    <w:rPr>
      <w:sz w:val="20"/>
      <w:szCs w:val="20"/>
    </w:rPr>
  </w:style>
  <w:style w:type="character" w:customStyle="1" w:styleId="Nadpis1ponadpisustiChar">
    <w:name w:val="Nadpis 1 (po nadpisu části) Char"/>
    <w:basedOn w:val="Nadpis1Char"/>
    <w:link w:val="Nadpis1ponadpisusti"/>
    <w:rsid w:val="001D18D1"/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C6AE0"/>
    <w:rPr>
      <w:rFonts w:ascii="Times New Roman" w:hAnsi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22702"/>
    <w:rPr>
      <w:b/>
      <w:spacing w:val="60"/>
      <w:vertAlign w:val="superscript"/>
    </w:rPr>
  </w:style>
  <w:style w:type="paragraph" w:customStyle="1" w:styleId="Pouitzdrojeabecednseznam">
    <w:name w:val="Použité zdroje (abecední seznam)"/>
    <w:basedOn w:val="Prvnodstavecprce"/>
    <w:qFormat/>
    <w:rsid w:val="003A1022"/>
    <w:pPr>
      <w:spacing w:line="280" w:lineRule="atLeast"/>
      <w:ind w:left="454" w:hanging="454"/>
      <w:jc w:val="left"/>
    </w:pPr>
    <w:rPr>
      <w:color w:val="000000"/>
      <w:sz w:val="22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94147"/>
    <w:rPr>
      <w:color w:val="605E5C"/>
      <w:shd w:val="clear" w:color="auto" w:fill="E1DFDD"/>
    </w:rPr>
  </w:style>
  <w:style w:type="paragraph" w:customStyle="1" w:styleId="Pouitzdrojeslovanseznam">
    <w:name w:val="Použité zdroje (číslovaný seznam)"/>
    <w:basedOn w:val="Pouitzdrojeabecednseznam"/>
    <w:qFormat/>
    <w:rsid w:val="00C31612"/>
    <w:pPr>
      <w:numPr>
        <w:numId w:val="16"/>
      </w:numPr>
      <w:ind w:left="454" w:hanging="454"/>
    </w:pPr>
  </w:style>
  <w:style w:type="paragraph" w:customStyle="1" w:styleId="Zdrojovkd">
    <w:name w:val="Zdrojový kód"/>
    <w:qFormat/>
    <w:rsid w:val="004B6DCA"/>
    <w:pPr>
      <w:suppressAutoHyphens/>
      <w:spacing w:before="120" w:after="120" w:line="260" w:lineRule="atLeast"/>
      <w:ind w:left="624" w:hanging="170"/>
      <w:contextualSpacing/>
    </w:pPr>
    <w:rPr>
      <w:rFonts w:ascii="Courier New" w:eastAsia="Times New Roman" w:hAnsi="Courier New" w:cs="Times New Roman"/>
      <w:color w:val="000000" w:themeColor="text1"/>
      <w:kern w:val="0"/>
      <w:sz w:val="20"/>
      <w:szCs w:val="24"/>
      <w14:ligatures w14:val="none"/>
    </w:rPr>
  </w:style>
  <w:style w:type="paragraph" w:styleId="slovanseznam">
    <w:name w:val="List Number"/>
    <w:basedOn w:val="Normln"/>
    <w:uiPriority w:val="99"/>
    <w:unhideWhenUsed/>
    <w:qFormat/>
    <w:rsid w:val="002071F8"/>
    <w:pPr>
      <w:numPr>
        <w:numId w:val="34"/>
      </w:numPr>
      <w:tabs>
        <w:tab w:val="num" w:pos="454"/>
      </w:tabs>
      <w:spacing w:before="120" w:after="120" w:line="300" w:lineRule="atLeast"/>
      <w:ind w:left="454" w:hanging="454"/>
      <w:contextualSpacing/>
      <w:jc w:val="both"/>
    </w:pPr>
  </w:style>
  <w:style w:type="paragraph" w:styleId="slovanseznam2">
    <w:name w:val="List Number 2"/>
    <w:basedOn w:val="Normln"/>
    <w:uiPriority w:val="99"/>
    <w:unhideWhenUsed/>
    <w:rsid w:val="005353D0"/>
    <w:pPr>
      <w:spacing w:before="120" w:after="120" w:line="300" w:lineRule="atLeast"/>
      <w:contextualSpacing/>
    </w:pPr>
  </w:style>
  <w:style w:type="paragraph" w:styleId="slovanseznam3">
    <w:name w:val="List Number 3"/>
    <w:basedOn w:val="Normln"/>
    <w:uiPriority w:val="99"/>
    <w:unhideWhenUsed/>
    <w:rsid w:val="0045147F"/>
    <w:pPr>
      <w:spacing w:before="120" w:after="120" w:line="300" w:lineRule="atLeast"/>
      <w:contextualSpacing/>
    </w:pPr>
  </w:style>
  <w:style w:type="paragraph" w:styleId="slovanseznam4">
    <w:name w:val="List Number 4"/>
    <w:basedOn w:val="Normln"/>
    <w:uiPriority w:val="99"/>
    <w:unhideWhenUsed/>
    <w:rsid w:val="0045147F"/>
    <w:pPr>
      <w:numPr>
        <w:numId w:val="22"/>
      </w:numPr>
      <w:spacing w:before="120" w:after="120" w:line="300" w:lineRule="atLeast"/>
      <w:ind w:left="1305" w:hanging="454"/>
      <w:contextualSpacing/>
    </w:pPr>
  </w:style>
  <w:style w:type="paragraph" w:styleId="slovanseznam5">
    <w:name w:val="List Number 5"/>
    <w:basedOn w:val="Normln"/>
    <w:uiPriority w:val="99"/>
    <w:unhideWhenUsed/>
    <w:rsid w:val="0045147F"/>
    <w:pPr>
      <w:numPr>
        <w:numId w:val="23"/>
      </w:numPr>
      <w:spacing w:before="120" w:after="120" w:line="300" w:lineRule="atLeast"/>
      <w:ind w:left="1588" w:hanging="454"/>
      <w:contextualSpacing/>
    </w:pPr>
  </w:style>
  <w:style w:type="paragraph" w:styleId="Seznamsodrkami">
    <w:name w:val="List Bullet"/>
    <w:basedOn w:val="Normln"/>
    <w:uiPriority w:val="99"/>
    <w:unhideWhenUsed/>
    <w:qFormat/>
    <w:rsid w:val="002071F8"/>
    <w:pPr>
      <w:numPr>
        <w:numId w:val="11"/>
      </w:numPr>
      <w:tabs>
        <w:tab w:val="clear" w:pos="360"/>
        <w:tab w:val="left" w:pos="454"/>
        <w:tab w:val="left" w:pos="907"/>
        <w:tab w:val="left" w:pos="1361"/>
        <w:tab w:val="left" w:pos="1814"/>
        <w:tab w:val="left" w:pos="2268"/>
      </w:tabs>
      <w:spacing w:before="120" w:after="120" w:line="300" w:lineRule="atLeast"/>
      <w:ind w:left="454" w:hanging="454"/>
      <w:contextualSpacing/>
      <w:jc w:val="both"/>
    </w:pPr>
  </w:style>
  <w:style w:type="paragraph" w:styleId="Seznamsodrkami2">
    <w:name w:val="List Bullet 2"/>
    <w:basedOn w:val="Normln"/>
    <w:uiPriority w:val="99"/>
    <w:unhideWhenUsed/>
    <w:rsid w:val="0045147F"/>
    <w:pPr>
      <w:numPr>
        <w:numId w:val="12"/>
      </w:numPr>
      <w:spacing w:before="120" w:after="120" w:line="300" w:lineRule="atLeast"/>
      <w:ind w:left="738" w:hanging="454"/>
      <w:contextualSpacing/>
    </w:pPr>
  </w:style>
  <w:style w:type="paragraph" w:styleId="Seznamsodrkami3">
    <w:name w:val="List Bullet 3"/>
    <w:basedOn w:val="Normln"/>
    <w:uiPriority w:val="99"/>
    <w:unhideWhenUsed/>
    <w:rsid w:val="0045147F"/>
    <w:pPr>
      <w:numPr>
        <w:numId w:val="13"/>
      </w:numPr>
      <w:spacing w:before="120" w:after="120" w:line="300" w:lineRule="atLeast"/>
      <w:ind w:left="1021" w:hanging="454"/>
      <w:contextualSpacing/>
    </w:pPr>
  </w:style>
  <w:style w:type="paragraph" w:styleId="Seznamsodrkami4">
    <w:name w:val="List Bullet 4"/>
    <w:basedOn w:val="Normln"/>
    <w:uiPriority w:val="99"/>
    <w:unhideWhenUsed/>
    <w:rsid w:val="0045147F"/>
    <w:pPr>
      <w:numPr>
        <w:numId w:val="14"/>
      </w:numPr>
      <w:spacing w:before="120" w:after="120" w:line="300" w:lineRule="atLeast"/>
      <w:ind w:left="1305" w:hanging="454"/>
      <w:contextualSpacing/>
    </w:pPr>
  </w:style>
  <w:style w:type="paragraph" w:styleId="Seznamsodrkami5">
    <w:name w:val="List Bullet 5"/>
    <w:basedOn w:val="Normln"/>
    <w:uiPriority w:val="99"/>
    <w:unhideWhenUsed/>
    <w:rsid w:val="0045147F"/>
    <w:pPr>
      <w:numPr>
        <w:numId w:val="15"/>
      </w:numPr>
      <w:spacing w:before="120" w:after="120" w:line="300" w:lineRule="atLeast"/>
      <w:ind w:left="1588" w:hanging="454"/>
      <w:contextualSpacing/>
    </w:pPr>
  </w:style>
  <w:style w:type="paragraph" w:customStyle="1" w:styleId="Obrzek">
    <w:name w:val="Obrázek"/>
    <w:basedOn w:val="Normln"/>
    <w:qFormat/>
    <w:rsid w:val="00B7310E"/>
    <w:pPr>
      <w:keepNext/>
      <w:spacing w:before="240" w:line="300" w:lineRule="atLeast"/>
      <w:jc w:val="center"/>
    </w:pPr>
    <w:rPr>
      <w:rFonts w:eastAsia="Times New Roman" w:cs="Times New Roman"/>
      <w:kern w:val="0"/>
      <w:szCs w:val="24"/>
      <w:lang w:eastAsia="cs-CZ"/>
      <w14:ligatures w14:val="none"/>
    </w:rPr>
  </w:style>
  <w:style w:type="paragraph" w:styleId="Titulek">
    <w:name w:val="caption"/>
    <w:basedOn w:val="Normln"/>
    <w:next w:val="Prvnodstavecprce"/>
    <w:uiPriority w:val="35"/>
    <w:qFormat/>
    <w:rsid w:val="008A5940"/>
    <w:pPr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Rovnice">
    <w:name w:val="Rovnice"/>
    <w:basedOn w:val="Normln"/>
    <w:next w:val="Prvnodstavecprce"/>
    <w:qFormat/>
    <w:rsid w:val="00F51BD2"/>
    <w:pPr>
      <w:framePr w:hSpace="11340" w:vSpace="240" w:wrap="around" w:vAnchor="text" w:hAnchor="text" w:xAlign="center" w:y="1"/>
      <w:suppressOverlap/>
    </w:pPr>
    <w:rPr>
      <w:rFonts w:ascii="Cambria Math" w:hAnsi="Cambria Math"/>
      <w:i/>
    </w:rPr>
  </w:style>
  <w:style w:type="paragraph" w:customStyle="1" w:styleId="Rovnicetitulek">
    <w:name w:val="Rovnice titulek"/>
    <w:basedOn w:val="Titulek"/>
    <w:qFormat/>
    <w:rsid w:val="00E1536A"/>
    <w:pPr>
      <w:framePr w:hSpace="11340" w:vSpace="240" w:wrap="around" w:vAnchor="text" w:hAnchor="text" w:xAlign="center" w:y="1"/>
      <w:suppressOverlap/>
      <w:jc w:val="right"/>
    </w:pPr>
    <w:rPr>
      <w:b w:val="0"/>
    </w:rPr>
  </w:style>
  <w:style w:type="paragraph" w:customStyle="1" w:styleId="Titulektabulky">
    <w:name w:val="Titulek tabulky"/>
    <w:basedOn w:val="Titulek"/>
    <w:next w:val="Prvnodstavecprce"/>
    <w:qFormat/>
    <w:rsid w:val="008A5940"/>
    <w:pPr>
      <w:keepNext/>
      <w:spacing w:before="240" w:after="120"/>
    </w:pPr>
  </w:style>
  <w:style w:type="paragraph" w:customStyle="1" w:styleId="Zdrojobrzkutabulky">
    <w:name w:val="Zdroj obrázku/tabulky"/>
    <w:basedOn w:val="Normln"/>
    <w:next w:val="Prvnodstavecprce"/>
    <w:qFormat/>
    <w:rsid w:val="00E36137"/>
    <w:pPr>
      <w:keepLine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styleId="Seznamobrzk">
    <w:name w:val="table of figures"/>
    <w:basedOn w:val="Normln"/>
    <w:next w:val="Normln"/>
    <w:uiPriority w:val="99"/>
    <w:unhideWhenUsed/>
    <w:rsid w:val="00EF7AC2"/>
  </w:style>
  <w:style w:type="paragraph" w:customStyle="1" w:styleId="9556896D55254894825BAA4CFD7290421">
    <w:name w:val="9556896D55254894825BAA4CFD7290421"/>
    <w:rsid w:val="00BF40AD"/>
    <w:pPr>
      <w:spacing w:before="120" w:after="240" w:line="260" w:lineRule="atLeast"/>
      <w:jc w:val="center"/>
    </w:pPr>
    <w:rPr>
      <w:rFonts w:ascii="Times New Roman" w:eastAsia="Times New Roman" w:hAnsi="Times New Roman" w:cs="Times New Roman"/>
      <w:i/>
      <w:kern w:val="0"/>
      <w:sz w:val="20"/>
      <w:szCs w:val="20"/>
      <w:lang w:eastAsia="sk-SK"/>
      <w14:ligatures w14:val="none"/>
    </w:rPr>
  </w:style>
  <w:style w:type="table" w:styleId="Mkatabulky">
    <w:name w:val="Table Grid"/>
    <w:aliases w:val="Tabulka UTB"/>
    <w:basedOn w:val="Normlntabulka"/>
    <w:rsid w:val="00C4448D"/>
    <w:pPr>
      <w:spacing w:after="0" w:line="240" w:lineRule="auto"/>
    </w:pPr>
    <w:rPr>
      <w:rFonts w:ascii="Arial" w:hAnsi="Arial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rFonts w:ascii="Arial" w:hAnsi="Arial"/>
        <w:b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BFBFBF" w:themeFill="background1" w:themeFillShade="BF"/>
      </w:tcPr>
    </w:tblStylePr>
    <w:tblStylePr w:type="lastRow">
      <w:rPr>
        <w:rFonts w:ascii="Arial" w:hAnsi="Arial"/>
        <w:b/>
        <w:sz w:val="22"/>
      </w:rPr>
      <w:tblPr/>
      <w:tcPr>
        <w:shd w:val="clear" w:color="auto" w:fill="D9D9D9" w:themeFill="background1" w:themeFillShade="D9"/>
      </w:tcPr>
    </w:tblStylePr>
  </w:style>
  <w:style w:type="table" w:styleId="Svtltabulkasmkou1">
    <w:name w:val="Grid Table 1 Light"/>
    <w:basedOn w:val="Normlntabulka"/>
    <w:uiPriority w:val="46"/>
    <w:rsid w:val="00BF40A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mkatabulky">
    <w:name w:val="Grid Table Light"/>
    <w:basedOn w:val="Normlntabulka"/>
    <w:uiPriority w:val="40"/>
    <w:rsid w:val="00D20C85"/>
    <w:pPr>
      <w:spacing w:after="0" w:line="240" w:lineRule="auto"/>
    </w:pPr>
    <w:tblPr/>
    <w:tcPr>
      <w:shd w:val="clear" w:color="auto" w:fill="auto"/>
    </w:tcPr>
  </w:style>
  <w:style w:type="table" w:customStyle="1" w:styleId="Tabulkarovnice">
    <w:name w:val="Tabulka rovnice"/>
    <w:basedOn w:val="Normlntabulka"/>
    <w:uiPriority w:val="99"/>
    <w:rsid w:val="00D20C85"/>
    <w:pPr>
      <w:spacing w:after="0" w:line="240" w:lineRule="auto"/>
    </w:pPr>
    <w:rPr>
      <w:rFonts w:ascii="Cambria Math" w:hAnsi="Cambria Math"/>
      <w:sz w:val="24"/>
    </w:rPr>
    <w:tblPr/>
  </w:style>
  <w:style w:type="paragraph" w:customStyle="1" w:styleId="Titulekobrzkusezdrojem">
    <w:name w:val="Titulek obrázku (se zdrojem)"/>
    <w:basedOn w:val="Titulek"/>
    <w:next w:val="Zdrojobrzkutabulky"/>
    <w:qFormat/>
    <w:rsid w:val="008A5940"/>
    <w:pPr>
      <w:keepNext/>
      <w:spacing w:after="0"/>
    </w:pPr>
  </w:style>
  <w:style w:type="paragraph" w:customStyle="1" w:styleId="Cittzatekvceodstavc">
    <w:name w:val="Citát (začátek více odstavců)"/>
    <w:basedOn w:val="Citt"/>
    <w:next w:val="Cittpokraovnvceodstavc"/>
    <w:qFormat/>
    <w:rsid w:val="009F08DC"/>
    <w:pPr>
      <w:spacing w:after="0"/>
    </w:pPr>
  </w:style>
  <w:style w:type="paragraph" w:customStyle="1" w:styleId="Cittkonecvceodstavc">
    <w:name w:val="Citát (konec více odstavců)"/>
    <w:basedOn w:val="Cittzatekvceodstavc"/>
    <w:next w:val="Prvnodstavecprce"/>
    <w:qFormat/>
    <w:rsid w:val="004A0A30"/>
    <w:pPr>
      <w:spacing w:before="0" w:after="240"/>
    </w:pPr>
  </w:style>
  <w:style w:type="paragraph" w:customStyle="1" w:styleId="Cittpokraovnvceodstavc">
    <w:name w:val="Citát (pokračování více odstavců)"/>
    <w:basedOn w:val="Citt"/>
    <w:qFormat/>
    <w:rsid w:val="009A320A"/>
    <w:pPr>
      <w:tabs>
        <w:tab w:val="left" w:pos="794"/>
        <w:tab w:val="left" w:pos="1588"/>
        <w:tab w:val="left" w:pos="2381"/>
        <w:tab w:val="left" w:pos="3175"/>
        <w:tab w:val="left" w:pos="3969"/>
      </w:tabs>
      <w:spacing w:before="0" w:after="0"/>
    </w:pPr>
  </w:style>
  <w:style w:type="paragraph" w:customStyle="1" w:styleId="Poezie">
    <w:name w:val="Poezie"/>
    <w:basedOn w:val="Citt"/>
    <w:qFormat/>
    <w:rsid w:val="004B6DCA"/>
    <w:pPr>
      <w:tabs>
        <w:tab w:val="left" w:pos="794"/>
        <w:tab w:val="left" w:pos="1588"/>
        <w:tab w:val="left" w:pos="2381"/>
        <w:tab w:val="left" w:pos="3175"/>
        <w:tab w:val="left" w:pos="3969"/>
      </w:tabs>
      <w:jc w:val="left"/>
    </w:pPr>
  </w:style>
  <w:style w:type="paragraph" w:customStyle="1" w:styleId="Vcerovovseznam">
    <w:name w:val="Víceúrovňový seznam"/>
    <w:basedOn w:val="slovanseznam"/>
    <w:qFormat/>
    <w:rsid w:val="00E275AB"/>
    <w:pPr>
      <w:numPr>
        <w:numId w:val="7"/>
      </w:numPr>
    </w:pPr>
  </w:style>
  <w:style w:type="table" w:styleId="Prosttabulka1">
    <w:name w:val="Plain Table 1"/>
    <w:basedOn w:val="Normlntabulka"/>
    <w:uiPriority w:val="41"/>
    <w:rsid w:val="00CE577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itulkafakulta">
    <w:name w:val="Titulka: fakulta"/>
    <w:basedOn w:val="Titulkainfoprce"/>
    <w:link w:val="TitulkafakultaChar"/>
    <w:qFormat/>
    <w:rsid w:val="00A03478"/>
    <w:rPr>
      <w:b w:val="0"/>
      <w:sz w:val="22"/>
      <w:szCs w:val="26"/>
    </w:rPr>
  </w:style>
  <w:style w:type="paragraph" w:customStyle="1" w:styleId="Titulkauniverzita">
    <w:name w:val="Titulka: univerzita"/>
    <w:basedOn w:val="Titulkaautor"/>
    <w:link w:val="TitulkauniverzitaChar"/>
    <w:qFormat/>
    <w:rsid w:val="008509D6"/>
    <w:pPr>
      <w:spacing w:after="200"/>
    </w:pPr>
    <w:rPr>
      <w:b/>
      <w:sz w:val="26"/>
      <w:szCs w:val="28"/>
    </w:rPr>
  </w:style>
  <w:style w:type="character" w:customStyle="1" w:styleId="TitulkainfoprceChar">
    <w:name w:val="Titulka: info práce Char"/>
    <w:basedOn w:val="Standardnpsmoodstavce"/>
    <w:link w:val="Titulkainfoprce"/>
    <w:rsid w:val="00A03478"/>
    <w:rPr>
      <w:rFonts w:ascii="Arial" w:hAnsi="Arial" w:cs="Arial"/>
      <w:b/>
      <w:bCs/>
      <w:sz w:val="30"/>
      <w:szCs w:val="32"/>
    </w:rPr>
  </w:style>
  <w:style w:type="character" w:customStyle="1" w:styleId="TitulkafakultaChar">
    <w:name w:val="Titulka: fakulta Char"/>
    <w:basedOn w:val="TitulkainfoprceChar"/>
    <w:link w:val="Titulkafakulta"/>
    <w:rsid w:val="00A03478"/>
    <w:rPr>
      <w:rFonts w:ascii="Arial" w:hAnsi="Arial" w:cs="Arial"/>
      <w:b w:val="0"/>
      <w:bCs/>
      <w:sz w:val="30"/>
      <w:szCs w:val="26"/>
    </w:rPr>
  </w:style>
  <w:style w:type="character" w:customStyle="1" w:styleId="TitulkaautorChar">
    <w:name w:val="Titulka: autor Char"/>
    <w:basedOn w:val="Standardnpsmoodstavce"/>
    <w:link w:val="Titulkaautor"/>
    <w:rsid w:val="007E4637"/>
    <w:rPr>
      <w:rFonts w:ascii="Arial" w:hAnsi="Arial" w:cs="Arial"/>
      <w:sz w:val="34"/>
      <w:szCs w:val="36"/>
    </w:rPr>
  </w:style>
  <w:style w:type="character" w:customStyle="1" w:styleId="TitulkauniverzitaChar">
    <w:name w:val="Titulka: univerzita Char"/>
    <w:basedOn w:val="TitulkaautorChar"/>
    <w:link w:val="Titulkauniverzita"/>
    <w:rsid w:val="008509D6"/>
    <w:rPr>
      <w:rFonts w:ascii="Arial" w:hAnsi="Arial" w:cs="Arial"/>
      <w:b/>
      <w:sz w:val="26"/>
      <w:szCs w:val="28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3A1022"/>
    <w:rPr>
      <w:color w:val="605E5C"/>
      <w:shd w:val="clear" w:color="auto" w:fill="E1DFDD"/>
    </w:rPr>
  </w:style>
  <w:style w:type="character" w:styleId="slodku">
    <w:name w:val="line number"/>
    <w:basedOn w:val="Standardnpsmoodstavce"/>
    <w:uiPriority w:val="99"/>
    <w:semiHidden/>
    <w:unhideWhenUsed/>
    <w:rsid w:val="00CA66FC"/>
    <w:rPr>
      <w:rFonts w:ascii="Courier New" w:hAnsi="Courier New"/>
      <w:b w:val="0"/>
      <w:i w:val="0"/>
    </w:rPr>
  </w:style>
  <w:style w:type="paragraph" w:customStyle="1" w:styleId="Pkladyvlingvisticeslovn">
    <w:name w:val="Příklady v lingvistice (číslování)"/>
    <w:basedOn w:val="Dalodstavceprce"/>
    <w:qFormat/>
    <w:rsid w:val="002E0E8C"/>
    <w:pPr>
      <w:keepLines/>
      <w:numPr>
        <w:numId w:val="36"/>
      </w:numPr>
      <w:spacing w:before="120" w:after="120"/>
      <w:ind w:left="454" w:hanging="454"/>
      <w:contextualSpacing/>
    </w:pPr>
  </w:style>
  <w:style w:type="paragraph" w:customStyle="1" w:styleId="Pkladyvlingvistice">
    <w:name w:val="Příklady v lingvistice"/>
    <w:basedOn w:val="Dalodstavceprce"/>
    <w:qFormat/>
    <w:rsid w:val="00F27113"/>
    <w:pPr>
      <w:spacing w:before="120" w:after="120"/>
      <w:contextualSpacing/>
    </w:pPr>
  </w:style>
  <w:style w:type="paragraph" w:customStyle="1" w:styleId="Titulekzdrojovkd">
    <w:name w:val="Titulek zdrojový kód"/>
    <w:basedOn w:val="Titulek"/>
    <w:next w:val="Dalodstavceprce"/>
    <w:qFormat/>
    <w:rsid w:val="00BC0110"/>
    <w:pPr>
      <w:spacing w:before="240"/>
    </w:pPr>
  </w:style>
  <w:style w:type="paragraph" w:customStyle="1" w:styleId="Ploha1">
    <w:name w:val="Příloha 1"/>
    <w:basedOn w:val="Nadpisyseznamy"/>
    <w:next w:val="Textyostatn"/>
    <w:link w:val="Ploha1Char"/>
    <w:uiPriority w:val="49"/>
    <w:qFormat/>
    <w:rsid w:val="00655A8F"/>
    <w:pPr>
      <w:numPr>
        <w:numId w:val="37"/>
      </w:numPr>
      <w:suppressLineNumbers w:val="0"/>
      <w:outlineLvl w:val="9"/>
    </w:pPr>
    <w:rPr>
      <w:rFonts w:eastAsia="Times New Roman"/>
      <w:bCs w:val="0"/>
      <w:kern w:val="0"/>
      <w:szCs w:val="40"/>
      <w:lang w:eastAsia="cs-CZ"/>
      <w14:ligatures w14:val="none"/>
    </w:rPr>
  </w:style>
  <w:style w:type="paragraph" w:customStyle="1" w:styleId="Ploha2">
    <w:name w:val="Příloha 2"/>
    <w:basedOn w:val="Nadpisyseznamy"/>
    <w:next w:val="Textyostatn"/>
    <w:uiPriority w:val="50"/>
    <w:qFormat/>
    <w:rsid w:val="00655A8F"/>
    <w:pPr>
      <w:numPr>
        <w:ilvl w:val="1"/>
        <w:numId w:val="37"/>
      </w:numPr>
      <w:suppressLineNumbers w:val="0"/>
      <w:spacing w:before="460" w:after="300" w:line="360" w:lineRule="exact"/>
      <w:outlineLvl w:val="1"/>
    </w:pPr>
    <w:rPr>
      <w:rFonts w:eastAsia="Times New Roman"/>
      <w:bCs w:val="0"/>
      <w:kern w:val="0"/>
      <w:sz w:val="28"/>
      <w:lang w:eastAsia="cs-CZ"/>
      <w14:ligatures w14:val="none"/>
    </w:rPr>
  </w:style>
  <w:style w:type="character" w:customStyle="1" w:styleId="Ploha1Char">
    <w:name w:val="Příloha 1 Char"/>
    <w:basedOn w:val="Standardnpsmoodstavce"/>
    <w:link w:val="Ploha1"/>
    <w:uiPriority w:val="49"/>
    <w:rsid w:val="00EC4FD6"/>
    <w:rPr>
      <w:rFonts w:ascii="Arial" w:eastAsia="Times New Roman" w:hAnsi="Arial" w:cs="Arial"/>
      <w:b/>
      <w:kern w:val="0"/>
      <w:sz w:val="32"/>
      <w:szCs w:val="40"/>
      <w:lang w:eastAsia="cs-CZ"/>
      <w14:ligatures w14:val="none"/>
    </w:rPr>
  </w:style>
  <w:style w:type="numbering" w:customStyle="1" w:styleId="slovnploh">
    <w:name w:val="Číslování příloh"/>
    <w:uiPriority w:val="99"/>
    <w:rsid w:val="00655A8F"/>
    <w:pPr>
      <w:numPr>
        <w:numId w:val="37"/>
      </w:numPr>
    </w:pPr>
  </w:style>
  <w:style w:type="paragraph" w:styleId="Obsah6">
    <w:name w:val="toc 6"/>
    <w:basedOn w:val="Normln"/>
    <w:next w:val="Normln"/>
    <w:autoRedefine/>
    <w:uiPriority w:val="39"/>
    <w:semiHidden/>
    <w:unhideWhenUsed/>
    <w:rsid w:val="008C755A"/>
    <w:pPr>
      <w:spacing w:after="100"/>
      <w:ind w:left="1200"/>
    </w:pPr>
  </w:style>
  <w:style w:type="paragraph" w:styleId="Obsah9">
    <w:name w:val="toc 9"/>
    <w:basedOn w:val="Normln"/>
    <w:next w:val="Normln"/>
    <w:autoRedefine/>
    <w:uiPriority w:val="39"/>
    <w:unhideWhenUsed/>
    <w:rsid w:val="00F502D5"/>
    <w:pPr>
      <w:tabs>
        <w:tab w:val="left" w:pos="1134"/>
        <w:tab w:val="right" w:leader="dot" w:pos="8777"/>
      </w:tabs>
      <w:spacing w:after="100"/>
    </w:pPr>
  </w:style>
  <w:style w:type="paragraph" w:customStyle="1" w:styleId="CittUP-FHS">
    <w:name w:val="Citát (UŠP-FHS)"/>
    <w:basedOn w:val="Citt"/>
    <w:next w:val="Prvnodstavecprce"/>
    <w:qFormat/>
    <w:rsid w:val="008B08FF"/>
    <w:rPr>
      <w:sz w:val="20"/>
    </w:rPr>
  </w:style>
  <w:style w:type="paragraph" w:styleId="Obsah4">
    <w:name w:val="toc 4"/>
    <w:basedOn w:val="Normln"/>
    <w:next w:val="Normln"/>
    <w:autoRedefine/>
    <w:uiPriority w:val="39"/>
    <w:unhideWhenUsed/>
    <w:rsid w:val="008A2573"/>
    <w:pPr>
      <w:spacing w:after="100"/>
      <w:ind w:left="720"/>
    </w:pPr>
  </w:style>
  <w:style w:type="paragraph" w:styleId="Obsah5">
    <w:name w:val="toc 5"/>
    <w:basedOn w:val="Normln"/>
    <w:next w:val="Normln"/>
    <w:autoRedefine/>
    <w:uiPriority w:val="39"/>
    <w:unhideWhenUsed/>
    <w:rsid w:val="008A2573"/>
    <w:pPr>
      <w:spacing w:after="100"/>
      <w:ind w:left="960"/>
    </w:pPr>
  </w:style>
  <w:style w:type="paragraph" w:customStyle="1" w:styleId="ZPSeznamzkratek">
    <w:name w:val="ZP: Seznam zkratek"/>
    <w:basedOn w:val="Normln"/>
    <w:rsid w:val="00FB0680"/>
    <w:pPr>
      <w:suppressLineNumbers w:val="0"/>
      <w:tabs>
        <w:tab w:val="left" w:pos="1985"/>
        <w:tab w:val="left" w:pos="2268"/>
      </w:tabs>
      <w:spacing w:after="140" w:line="300" w:lineRule="atLeast"/>
      <w:ind w:left="2268" w:hanging="2268"/>
      <w:jc w:val="both"/>
    </w:pPr>
    <w:rPr>
      <w:rFonts w:ascii="Cambria" w:eastAsia="Times New Roman" w:hAnsi="Cambria" w:cs="Times New Roman"/>
      <w:kern w:val="0"/>
      <w:szCs w:val="24"/>
      <w:lang w:eastAsia="cs-CZ"/>
      <w14:ligatures w14:val="none"/>
    </w:rPr>
  </w:style>
  <w:style w:type="paragraph" w:customStyle="1" w:styleId="ZPSeznamploh">
    <w:name w:val="ZP: Seznam příloh"/>
    <w:basedOn w:val="ZPSeznamzkratek"/>
    <w:rsid w:val="00FB0680"/>
    <w:pPr>
      <w:tabs>
        <w:tab w:val="clear" w:pos="1985"/>
        <w:tab w:val="clear" w:pos="2268"/>
        <w:tab w:val="left" w:pos="1134"/>
        <w:tab w:val="right" w:pos="8505"/>
      </w:tabs>
      <w:ind w:left="1134" w:hanging="1134"/>
    </w:pPr>
  </w:style>
  <w:style w:type="paragraph" w:customStyle="1" w:styleId="Seznamploh">
    <w:name w:val="Seznam příloh"/>
    <w:basedOn w:val="Seznamzkratek"/>
    <w:qFormat/>
    <w:rsid w:val="00FB0680"/>
    <w:pPr>
      <w:tabs>
        <w:tab w:val="right" w:pos="8787"/>
      </w:tabs>
    </w:pPr>
  </w:style>
  <w:style w:type="paragraph" w:customStyle="1" w:styleId="Abecednseznam">
    <w:name w:val="Abecední seznam"/>
    <w:basedOn w:val="slovanseznam"/>
    <w:qFormat/>
    <w:rsid w:val="002071F8"/>
    <w:pPr>
      <w:numPr>
        <w:numId w:val="40"/>
      </w:numPr>
      <w:ind w:left="454" w:hanging="454"/>
    </w:pPr>
  </w:style>
  <w:style w:type="paragraph" w:customStyle="1" w:styleId="Zdrojovkdbezseldk">
    <w:name w:val="Zdrojový kód (bez čísel řádků)"/>
    <w:basedOn w:val="Zdrojovkd"/>
    <w:qFormat/>
    <w:rsid w:val="00586E7B"/>
    <w:pPr>
      <w:suppressLineNumbers/>
    </w:pPr>
  </w:style>
  <w:style w:type="paragraph" w:customStyle="1" w:styleId="A3231D7AC68D4F5DB8F95B96D1F251F71">
    <w:name w:val="A3231D7AC68D4F5DB8F95B96D1F251F71"/>
    <w:rsid w:val="00432B08"/>
    <w:pPr>
      <w:suppressLineNumbers/>
      <w:tabs>
        <w:tab w:val="left" w:pos="1985"/>
        <w:tab w:val="left" w:pos="2268"/>
        <w:tab w:val="right" w:pos="8787"/>
      </w:tabs>
      <w:suppressAutoHyphens/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64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76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77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81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4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60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8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84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5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4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8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52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3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6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62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7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4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3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6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footer" Target="foot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9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5" Type="http://schemas.openxmlformats.org/officeDocument/2006/relationships/footer" Target="footer12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1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Relationship Id="rId22" Type="http://schemas.openxmlformats.org/officeDocument/2006/relationships/footer" Target="footer10.xm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../media/image5.png"/><Relationship Id="rId4" Type="http://schemas.openxmlformats.org/officeDocument/2006/relationships/image" Target="../media/image4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6A354F65C234CCD80D8F1FCB0CC80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2B5E81-5083-402D-8B7E-BC5F7B234156}"/>
      </w:docPartPr>
      <w:docPartBody>
        <w:p w:rsidR="00A958AE" w:rsidRDefault="00F3253A" w:rsidP="00F3253A">
          <w:pPr>
            <w:pStyle w:val="16A354F65C234CCD80D8F1FCB0CC80663"/>
          </w:pPr>
          <w:r w:rsidRPr="00AD16E7">
            <w:t>UPOZORNĚNÍ! Důležitou součástí šablony je manuál s návodem. Návod popisuje, jak pracovat se šablonou, jak ji nainstalovat, jak používat styly, jak vložit obrázek nebo tabulku</w:t>
          </w:r>
          <w:r>
            <w:t xml:space="preserve">, jak odstranit nepotřebné seznamy </w:t>
          </w:r>
          <w:r w:rsidRPr="00AD16E7">
            <w:t xml:space="preserve">a jak vygenerovat obsah. Nesprávným zacházením se šablonou si můžete rozbít strukturu dokumentu a rozhodit formátování. Důrazně proto doporučujeme přečíst si manuál k šabloně. </w:t>
          </w:r>
          <w:r w:rsidRPr="00AD16E7">
            <w:rPr>
              <w:b/>
              <w:bCs/>
            </w:rPr>
            <w:t>Klepněte do tohoto rámečku a stiskněte klávesu DELETE</w:t>
          </w:r>
          <w:r>
            <w:rPr>
              <w:b/>
              <w:bCs/>
            </w:rPr>
            <w:t xml:space="preserve"> (na MacBooku kombinace fn + Backspace)</w:t>
          </w:r>
          <w:r w:rsidRPr="00AD16E7">
            <w:rPr>
              <w:b/>
              <w:bCs/>
            </w:rPr>
            <w:t>, abyste jej smazali.</w:t>
          </w:r>
        </w:p>
      </w:docPartBody>
    </w:docPart>
    <w:docPart>
      <w:docPartPr>
        <w:name w:val="6DD09567835C441699AEFD66C96F6E5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052D26-206B-4D00-97D6-A80033287D0B}"/>
      </w:docPartPr>
      <w:docPartBody>
        <w:p w:rsidR="00A958AE" w:rsidRDefault="00F3253A">
          <w:pPr>
            <w:pStyle w:val="6DD09567835C441699AEFD66C96F6E53"/>
          </w:pPr>
          <w:r w:rsidRPr="00F94A11">
            <w:t>[</w:t>
          </w:r>
          <w:r>
            <w:t>Text abstraktu</w:t>
          </w:r>
          <w:r w:rsidRPr="00F94A11">
            <w:t xml:space="preserve"> v</w:t>
          </w:r>
          <w:r>
            <w:t> češtině</w:t>
          </w:r>
          <w:r w:rsidRPr="00F94A11">
            <w:t>.</w:t>
          </w:r>
          <w:r>
            <w:t xml:space="preserve"> Rozsah abstraktu by měl být 5 až 10 řádků.</w:t>
          </w:r>
          <w:r w:rsidRPr="00F94A11">
            <w:t xml:space="preserve"> Shodný text </w:t>
          </w:r>
          <w:r>
            <w:t xml:space="preserve">abstraktu </w:t>
          </w:r>
          <w:r w:rsidRPr="00F94A11">
            <w:t xml:space="preserve">musí být vložen do </w:t>
          </w:r>
          <w:r>
            <w:t>IS/STAG</w:t>
          </w:r>
          <w:r w:rsidRPr="00F94A11">
            <w:t>.</w:t>
          </w:r>
          <w:r>
            <w:t xml:space="preserve"> Klepněte do rámečku a začněte psát.</w:t>
          </w:r>
          <w:r w:rsidRPr="00F94A11">
            <w:t>]</w:t>
          </w:r>
        </w:p>
      </w:docPartBody>
    </w:docPart>
    <w:docPart>
      <w:docPartPr>
        <w:name w:val="F77FD644FE754D48976B50505F1B6DD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4A364E-5A17-4A5B-A3F3-D167A9C27F91}"/>
      </w:docPartPr>
      <w:docPartBody>
        <w:p w:rsidR="00A958AE" w:rsidRDefault="00F3253A">
          <w:pPr>
            <w:pStyle w:val="F77FD644FE754D48976B50505F1B6DD6"/>
          </w:pPr>
          <w:r w:rsidRPr="00F94A11">
            <w:t>[</w:t>
          </w:r>
          <w:r>
            <w:t>klíčové slovo, klíčové slovo, klíčové slovo, …</w:t>
          </w:r>
          <w:r w:rsidRPr="00F94A11">
            <w:t>]</w:t>
          </w:r>
        </w:p>
      </w:docPartBody>
    </w:docPart>
    <w:docPart>
      <w:docPartPr>
        <w:name w:val="0481996E89C34C8DACA5C4EE14778B2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BE49E87-A824-40D3-9929-858F084E6117}"/>
      </w:docPartPr>
      <w:docPartBody>
        <w:p w:rsidR="00A958AE" w:rsidRDefault="00F3253A">
          <w:pPr>
            <w:pStyle w:val="0481996E89C34C8DACA5C4EE14778B2A"/>
          </w:pPr>
          <w:r w:rsidRPr="00F94A11">
            <w:t>[</w:t>
          </w:r>
          <w:r>
            <w:t>Text abstraktu</w:t>
          </w:r>
          <w:r w:rsidRPr="00F94A11">
            <w:t xml:space="preserve"> </w:t>
          </w:r>
          <w:r>
            <w:t>v angličtině</w:t>
          </w:r>
          <w:r w:rsidRPr="00F94A11">
            <w:t>.</w:t>
          </w:r>
          <w:r>
            <w:t xml:space="preserve"> Rozsah abstraktu by měl být 5 až 10 řádků.</w:t>
          </w:r>
          <w:r w:rsidRPr="00F94A11">
            <w:t xml:space="preserve"> Shodný text </w:t>
          </w:r>
          <w:r>
            <w:t xml:space="preserve">abstraktu </w:t>
          </w:r>
          <w:r w:rsidRPr="00F94A11">
            <w:t xml:space="preserve">musí být vložen do </w:t>
          </w:r>
          <w:r>
            <w:t>IS/STAG</w:t>
          </w:r>
          <w:r w:rsidRPr="00F94A11">
            <w:t>.</w:t>
          </w:r>
          <w:r>
            <w:t xml:space="preserve"> Klepněte do rámečku a začněte psát.</w:t>
          </w:r>
          <w:r w:rsidRPr="00F94A11">
            <w:t>]</w:t>
          </w:r>
        </w:p>
      </w:docPartBody>
    </w:docPart>
    <w:docPart>
      <w:docPartPr>
        <w:name w:val="49E94AB5334C4FEA879CE30F25C78EF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523496-1FE2-49AF-A433-E8EA7C3F0EE0}"/>
      </w:docPartPr>
      <w:docPartBody>
        <w:p w:rsidR="00A958AE" w:rsidRDefault="00F3253A">
          <w:pPr>
            <w:pStyle w:val="49E94AB5334C4FEA879CE30F25C78EF8"/>
          </w:pPr>
          <w:r w:rsidRPr="00F94A11">
            <w:t>[</w:t>
          </w:r>
          <w:r>
            <w:t>keyword, keyword, keyword, …</w:t>
          </w:r>
          <w:r w:rsidRPr="00F94A11">
            <w:t>]</w:t>
          </w:r>
        </w:p>
      </w:docPartBody>
    </w:docPart>
    <w:docPart>
      <w:docPartPr>
        <w:name w:val="BF78C494740F4688807D65C28EA7590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FC240D-201E-4E79-A737-2925DAB9B121}"/>
      </w:docPartPr>
      <w:docPartBody>
        <w:p w:rsidR="00A958AE" w:rsidRDefault="00F3253A">
          <w:pPr>
            <w:pStyle w:val="BF78C494740F4688807D65C28EA75904"/>
          </w:pPr>
          <w:r w:rsidRPr="00F94A11">
            <w:t>[</w:t>
          </w:r>
          <w:r>
            <w:t>Text abstraktu</w:t>
          </w:r>
          <w:r w:rsidRPr="00F94A11">
            <w:t xml:space="preserve"> </w:t>
          </w:r>
          <w:r>
            <w:t>v němčině</w:t>
          </w:r>
          <w:r w:rsidRPr="00F94A11">
            <w:t>.</w:t>
          </w:r>
          <w:r>
            <w:t xml:space="preserve"> Rozsah abstraktu by měl být 5 až 10 řádků.</w:t>
          </w:r>
          <w:r w:rsidRPr="00F94A11">
            <w:t xml:space="preserve"> Shodný text </w:t>
          </w:r>
          <w:r>
            <w:t xml:space="preserve">abstraktu </w:t>
          </w:r>
          <w:r w:rsidRPr="00F94A11">
            <w:t xml:space="preserve">musí být vložen do </w:t>
          </w:r>
          <w:r>
            <w:t>IS/STAG</w:t>
          </w:r>
          <w:r w:rsidRPr="00F94A11">
            <w:t>.</w:t>
          </w:r>
          <w:r>
            <w:t xml:space="preserve"> Klepněte do rámečku a začněte psát.</w:t>
          </w:r>
          <w:r w:rsidRPr="00F94A11">
            <w:t>]</w:t>
          </w:r>
        </w:p>
      </w:docPartBody>
    </w:docPart>
    <w:docPart>
      <w:docPartPr>
        <w:name w:val="FC896D98AACD4DA1A186E15DC25A98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A626EA-9A13-4149-8029-09A59F7D06CE}"/>
      </w:docPartPr>
      <w:docPartBody>
        <w:p w:rsidR="00A958AE" w:rsidRDefault="00F3253A">
          <w:pPr>
            <w:pStyle w:val="FC896D98AACD4DA1A186E15DC25A9807"/>
          </w:pPr>
          <w:r w:rsidRPr="00F94A11">
            <w:t>[</w:t>
          </w:r>
          <w:r w:rsidRPr="00595168">
            <w:t>Schlüsselwort, Schlüsselwort</w:t>
          </w:r>
          <w:r>
            <w:t xml:space="preserve">, </w:t>
          </w:r>
          <w:r w:rsidRPr="00595168">
            <w:t>Schlüsselwort</w:t>
          </w:r>
          <w:r>
            <w:t xml:space="preserve"> …</w:t>
          </w:r>
          <w:r w:rsidRPr="00F94A11">
            <w:t>]</w:t>
          </w:r>
        </w:p>
      </w:docPartBody>
    </w:docPart>
    <w:docPart>
      <w:docPartPr>
        <w:name w:val="08748A0DE10748E9BD45BDF481F1F49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05C151-52AF-453F-9B8D-20D78C67099A}"/>
      </w:docPartPr>
      <w:docPartBody>
        <w:p w:rsidR="00A958AE" w:rsidRDefault="00F3253A">
          <w:pPr>
            <w:pStyle w:val="08748A0DE10748E9BD45BDF481F1F499"/>
          </w:pPr>
          <w:r w:rsidRPr="00F94A11">
            <w:t>[</w:t>
          </w:r>
          <w:r>
            <w:t>Na tomto místě můžete napsat poděkování (není povinné), popř. motto, úryvky knih atp</w:t>
          </w:r>
          <w:r w:rsidRPr="00F94A11">
            <w:t>.</w:t>
          </w:r>
          <w:r>
            <w:t xml:space="preserve"> Klepněte do rámečku a začněte psát. Pokud chcete poděkování vynechat, klepněte do tohoto rámečku a zmáčkněte čtyřikrát klávesu DELETE (</w:t>
          </w:r>
          <w:r w:rsidRPr="00432B08">
            <w:t>na MacBooku kombinace fn + Backspace</w:t>
          </w:r>
          <w:r>
            <w:t>), dokud vám nezmizí prázdná strana.</w:t>
          </w:r>
          <w:r w:rsidRPr="00F94A11">
            <w:t>]</w:t>
          </w:r>
        </w:p>
      </w:docPartBody>
    </w:docPart>
    <w:docPart>
      <w:docPartPr>
        <w:name w:val="170AC57658BD43779E70D01C48F97F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3704F0-644F-41B0-97C1-4895947C9115}"/>
      </w:docPartPr>
      <w:docPartBody>
        <w:p w:rsidR="00A958AE" w:rsidRDefault="006E22D1">
          <w:pPr>
            <w:pStyle w:val="170AC57658BD43779E70D01C48F97FA0"/>
          </w:pPr>
          <w:r w:rsidRPr="00A752C2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97E9F11BA966480C9E647B1FCA6161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E0D621-B9C9-437A-90B7-F1B84F8E2A12}"/>
      </w:docPartPr>
      <w:docPartBody>
        <w:p w:rsidR="00A958AE" w:rsidRDefault="00F3253A">
          <w:pPr>
            <w:pStyle w:val="97E9F11BA966480C9E647B1FCA616107"/>
          </w:pPr>
          <w:r w:rsidRPr="00A027B0">
            <w:t>[</w:t>
          </w:r>
          <w:r w:rsidRPr="00655A8F">
            <w:t>die Abkürzung</w:t>
          </w:r>
          <w:r w:rsidRPr="00A027B0">
            <w:t>]</w:t>
          </w:r>
        </w:p>
      </w:docPartBody>
    </w:docPart>
    <w:docPart>
      <w:docPartPr>
        <w:name w:val="352E86B3FF164F7F8E93711BC4CEBF8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150DB3-F554-42A7-ACFA-74E4E76C3B0D}"/>
      </w:docPartPr>
      <w:docPartBody>
        <w:p w:rsidR="00A958AE" w:rsidRDefault="00F3253A">
          <w:pPr>
            <w:pStyle w:val="352E86B3FF164F7F8E93711BC4CEBF87"/>
          </w:pPr>
          <w:r w:rsidRPr="00A027B0">
            <w:t>[</w:t>
          </w:r>
          <w:r w:rsidRPr="00655A8F">
            <w:t>Bedeutung der ersten Abkürzung</w:t>
          </w:r>
          <w:r w:rsidRPr="00A027B0">
            <w:t>]</w:t>
          </w:r>
        </w:p>
      </w:docPartBody>
    </w:docPart>
    <w:docPart>
      <w:docPartPr>
        <w:name w:val="9C9CBEAB93484417903D67462DB454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37F317A-E309-43A2-8F1F-1279E4D68FF1}"/>
      </w:docPartPr>
      <w:docPartBody>
        <w:p w:rsidR="00A958AE" w:rsidRDefault="006E22D1">
          <w:pPr>
            <w:pStyle w:val="9C9CBEAB93484417903D67462DB4549C"/>
          </w:pPr>
          <w:r w:rsidRPr="00196C72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EF6BF636D49D453184A380C10868778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AD34ABE-A78F-4776-A7A1-2343F36D580A}"/>
      </w:docPartPr>
      <w:docPartBody>
        <w:p w:rsidR="00A958AE" w:rsidRDefault="00F3253A" w:rsidP="00F3253A">
          <w:pPr>
            <w:pStyle w:val="EF6BF636D49D453184A380C1086877823"/>
          </w:pPr>
          <w:r w:rsidRPr="00C86C17">
            <w:rPr>
              <w:rStyle w:val="Zstupntext"/>
              <w:rFonts w:eastAsiaTheme="majorEastAsia"/>
              <w:lang w:val="de-DE"/>
            </w:rPr>
            <w:t>[</w:t>
          </w:r>
          <w:r>
            <w:rPr>
              <w:rStyle w:val="Zstupntext"/>
              <w:rFonts w:eastAsiaTheme="majorEastAsia"/>
            </w:rPr>
            <w:t>Angang</w:t>
          </w:r>
          <w:r w:rsidRPr="00C86C17">
            <w:rPr>
              <w:rStyle w:val="Zstupntext"/>
              <w:rFonts w:eastAsiaTheme="majorEastAsia"/>
              <w:lang w:val="de-DE"/>
            </w:rPr>
            <w:t>]</w:t>
          </w:r>
        </w:p>
      </w:docPartBody>
    </w:docPart>
    <w:docPart>
      <w:docPartPr>
        <w:name w:val="C41ECAFDE5EF4ABBA081E6883B9FD8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7390FED-EE90-47CC-8022-49A3B1C01779}"/>
      </w:docPartPr>
      <w:docPartBody>
        <w:p w:rsidR="00A958AE" w:rsidRDefault="00F3253A" w:rsidP="00F3253A">
          <w:pPr>
            <w:pStyle w:val="C41ECAFDE5EF4ABBA081E6883B9FD8113"/>
          </w:pPr>
          <w:r>
            <w:rPr>
              <w:rStyle w:val="Zstupntext"/>
            </w:rPr>
            <w:t>[</w:t>
          </w:r>
          <w:r w:rsidRPr="002809BD">
            <w:rPr>
              <w:rStyle w:val="Zstupntext"/>
            </w:rPr>
            <w:t>Titel des Anhangs</w:t>
          </w:r>
          <w:r w:rsidRPr="00C86C17">
            <w:rPr>
              <w:rStyle w:val="Zstupntext"/>
              <w:lang w:val="de-DE"/>
            </w:rPr>
            <w:t>]</w:t>
          </w:r>
        </w:p>
      </w:docPartBody>
    </w:docPart>
    <w:docPart>
      <w:docPartPr>
        <w:name w:val="A3231D7AC68D4F5DB8F95B96D1F251F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99C7A0-792F-4707-93D4-0AB815471A9D}"/>
      </w:docPartPr>
      <w:docPartBody>
        <w:p w:rsidR="00A958AE" w:rsidRDefault="00F3253A" w:rsidP="00F3253A">
          <w:pPr>
            <w:pStyle w:val="A3231D7AC68D4F5DB8F95B96D1F251F73"/>
          </w:pPr>
          <w:r w:rsidRPr="00C87925">
            <w:rPr>
              <w:rStyle w:val="Zstupntext"/>
            </w:rPr>
            <w:t>[</w:t>
          </w:r>
          <w:r>
            <w:rPr>
              <w:rStyle w:val="Zstupntext"/>
            </w:rPr>
            <w:t xml:space="preserve">die </w:t>
          </w:r>
          <w:r w:rsidRPr="002809BD">
            <w:rPr>
              <w:rStyle w:val="Zstupntext"/>
            </w:rPr>
            <w:t>Datei</w:t>
          </w:r>
          <w:r w:rsidRPr="00C87925">
            <w:rPr>
              <w:rStyle w:val="Zstupntext"/>
            </w:rPr>
            <w:t>]</w:t>
          </w:r>
        </w:p>
      </w:docPartBody>
    </w:docPart>
    <w:docPart>
      <w:docPartPr>
        <w:name w:val="447F967D8E1944C5AAB61F9BA5E0856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00F8C8A-11E3-49C3-BA08-C6442FA76683}"/>
      </w:docPartPr>
      <w:docPartBody>
        <w:p w:rsidR="00A958AE" w:rsidRDefault="00F3253A" w:rsidP="00F3253A">
          <w:pPr>
            <w:pStyle w:val="447F967D8E1944C5AAB61F9BA5E0856D3"/>
          </w:pPr>
          <w:r w:rsidRPr="00A50D5A">
            <w:t xml:space="preserve">Pro základní text jsou v šabloně připravené dva styly: </w:t>
          </w:r>
          <w:r>
            <w:rPr>
              <w:b/>
              <w:bCs/>
            </w:rPr>
            <w:t>První odstavec práce</w:t>
          </w:r>
          <w:r>
            <w:t xml:space="preserve"> </w:t>
          </w:r>
          <w:r w:rsidRPr="00A50D5A">
            <w:t>a </w:t>
          </w:r>
          <w:r>
            <w:rPr>
              <w:b/>
              <w:bCs/>
            </w:rPr>
            <w:t>Další odstavce práce</w:t>
          </w:r>
          <w:r w:rsidRPr="00A50D5A">
            <w:t>. Styl „</w:t>
          </w:r>
          <w:r w:rsidRPr="00DE773B">
            <w:t>První odstavec práce</w:t>
          </w:r>
          <w:r w:rsidRPr="00A50D5A">
            <w:t>“ je bez odstavcové zarážky a používá se pro první odstavec pod nadpisem (nastaví se automaticky, jakmile nadpis ukončíte klávesou Enter), obrázkem, tabulkou nebo citátem. Styl je nastaven jako styl následujícího od</w:t>
          </w:r>
          <w:r>
            <w:t xml:space="preserve">stavce po nadpisových stylech. </w:t>
          </w:r>
          <w:r w:rsidRPr="00A50D5A">
            <w:t>Následující odstavce jsou naformátované pomocí stylu „</w:t>
          </w:r>
          <w:r w:rsidRPr="00DE773B">
            <w:t>Další odstavce práce</w:t>
          </w:r>
          <w:r w:rsidRPr="00A50D5A">
            <w:t>“, který je vyznačen odstavcovou zarážkou</w:t>
          </w:r>
          <w:r>
            <w:t xml:space="preserve"> (0,8 cm)</w:t>
          </w:r>
          <w:r w:rsidRPr="00A50D5A">
            <w:t xml:space="preserve"> a je </w:t>
          </w:r>
          <w:r>
            <w:t>určen pro ostatní od</w:t>
          </w:r>
          <w:r w:rsidRPr="00A50D5A">
            <w:t xml:space="preserve">stavce kromě prvního. Je nastaven jako styl následujícího odstavce po stylu </w:t>
          </w:r>
          <w:r w:rsidRPr="00DE773B">
            <w:t>První odstavec práce</w:t>
          </w:r>
          <w:r w:rsidRPr="00A50D5A">
            <w:t>.</w:t>
          </w:r>
          <w:r>
            <w:t xml:space="preserve"> </w:t>
          </w:r>
          <w:r w:rsidRPr="000205AE">
            <w:t>Klepněte do rámečku a začněte psát.</w:t>
          </w:r>
        </w:p>
      </w:docPartBody>
    </w:docPart>
    <w:docPart>
      <w:docPartPr>
        <w:name w:val="7B65D35C13E8416C9D59ACD3D88A48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89ECEA-1D77-48F4-8CBC-C10C974A1C3D}"/>
      </w:docPartPr>
      <w:docPartBody>
        <w:p w:rsidR="00A958AE" w:rsidRDefault="00F3253A" w:rsidP="00F3253A">
          <w:pPr>
            <w:pStyle w:val="7B65D35C13E8416C9D59ACD3D88A482F3"/>
          </w:pPr>
          <w:r>
            <w:t xml:space="preserve">Podle pokynů jednotlivých fakult, ale také ústavů, je možné pracovat se šablonou jako dělenou a nedělenou. Nedělená šablona nevyužívá dělení a začíná hlavním nadpisem, pro který je použitý styl </w:t>
          </w:r>
          <w:r>
            <w:rPr>
              <w:b/>
            </w:rPr>
            <w:t>Nadpis 1</w:t>
          </w:r>
          <w:r>
            <w:t xml:space="preserve">. Dělená šablona využívá nadpisu první úrovně </w:t>
          </w:r>
          <w:r w:rsidRPr="00A24E3A">
            <w:rPr>
              <w:b/>
            </w:rPr>
            <w:t>Nadpisy části</w:t>
          </w:r>
          <w:r>
            <w:t xml:space="preserve">, který zajistí vizuální dělení na jednotlivé části, např. A TEORETICKÁ ČÁST, B PRAKTICKÁ ČÁST. Nadpisový styl Nadpisy části začíná vždy na nové straně a využívá abecední značení. Po tomto nadpisu následuje styl </w:t>
          </w:r>
          <w:r w:rsidRPr="00A24E3A">
            <w:rPr>
              <w:b/>
            </w:rPr>
            <w:t>Nadpis 1 (po nadpisu části)</w:t>
          </w:r>
          <w:r>
            <w:t>, který využívá stejné vlastnosti jako rodičovský Nadpis 1, ale nezačíná na nové straně. Ověřte si prosím, jaký typ šablony využívá vaše fakulta nebo ústav a podle toho zvolte styl pro vzorový nadpis na této stránce (výchozí nastavení je Nadpis 1, pro dělenou šablonu použijte styl Nadpisy části a velkými písmeny napište označení dané části). Nastudujte si prosím pokyny v manuálu. Klepněte do rámečku a zmáčkněte klávesu DELETE, abyste tento rámeček smazali. Poté ukončete nadpis stisknutím klávesy ENTER.</w:t>
          </w:r>
        </w:p>
      </w:docPartBody>
    </w:docPart>
    <w:docPart>
      <w:docPartPr>
        <w:name w:val="D503BC504CD7484284BF899A32F9910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93BD190-8636-4A7F-92D1-F84B2873DB00}"/>
      </w:docPartPr>
      <w:docPartBody>
        <w:p w:rsidR="00A958AE" w:rsidRDefault="00F3253A">
          <w:pPr>
            <w:pStyle w:val="D503BC504CD7484284BF899A32F99101"/>
          </w:pPr>
          <w:r w:rsidRPr="000205AE">
            <w:t>Klepněte do rámečku a začněte psát</w:t>
          </w:r>
          <w:r>
            <w:t xml:space="preserve"> závěr práce</w:t>
          </w:r>
          <w:r w:rsidRPr="000205AE">
            <w:t>.</w:t>
          </w:r>
        </w:p>
      </w:docPartBody>
    </w:docPart>
    <w:docPart>
      <w:docPartPr>
        <w:name w:val="70A1A69B1FDC4AD8BAD4FB1C55B4E92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2F3A41-5D24-43FC-A9B4-29330695F0DD}"/>
      </w:docPartPr>
      <w:docPartBody>
        <w:p w:rsidR="00A958AE" w:rsidRDefault="00F3253A" w:rsidP="00F3253A">
          <w:pPr>
            <w:pStyle w:val="70A1A69B1FDC4AD8BAD4FB1C55B4E9213"/>
          </w:pPr>
          <w:r w:rsidRPr="00930BB2">
            <w:t>Citování použitých informačních zdrojů se řídí pravidly konkrétních citačních norem nebo stylů. Seznam použité literatury musí být vždy vypracován podle použité citační normy nebo citačního stylu v rámci závěrečné práce.</w:t>
          </w:r>
          <w:r>
            <w:t xml:space="preserve"> Klepněte do rámečku a pokračujte s výběrem vhodného stylu pro úpravu seznamu: </w:t>
          </w:r>
          <w:r>
            <w:rPr>
              <w:b/>
            </w:rPr>
            <w:t xml:space="preserve">Použité zdroje (abecední seznam) </w:t>
          </w:r>
          <w:r>
            <w:t xml:space="preserve">nebo </w:t>
          </w:r>
          <w:r>
            <w:rPr>
              <w:b/>
            </w:rPr>
            <w:t>Použité zdroje (číslovaný seznam)</w:t>
          </w:r>
          <w:r w:rsidRPr="000205AE">
            <w:t>.</w:t>
          </w:r>
        </w:p>
      </w:docPartBody>
    </w:docPart>
    <w:docPart>
      <w:docPartPr>
        <w:name w:val="95F2A2ED40634E86A62ACF47FF6A12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3E5A6EB-E97B-44F8-BD5D-E303CC1DDD3E}"/>
      </w:docPartPr>
      <w:docPartBody>
        <w:p w:rsidR="00A958AE" w:rsidRDefault="00F3253A">
          <w:pPr>
            <w:pStyle w:val="95F2A2ED40634E86A62ACF47FF6A1222"/>
          </w:pPr>
          <w:r w:rsidRPr="006D6046">
            <w:t>[</w:t>
          </w:r>
          <w:r w:rsidRPr="00655A8F">
            <w:t>Titel des Anhangs</w:t>
          </w:r>
          <w:r w:rsidRPr="006D6046">
            <w:t>]</w:t>
          </w:r>
        </w:p>
      </w:docPartBody>
    </w:docPart>
    <w:docPart>
      <w:docPartPr>
        <w:name w:val="A0DE8F137A994E47869A34C73C743A8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FE65C2-387F-4E8C-BA6D-330C7C512AC6}"/>
      </w:docPartPr>
      <w:docPartBody>
        <w:p w:rsidR="00A958AE" w:rsidRDefault="00F3253A" w:rsidP="00F3253A">
          <w:pPr>
            <w:pStyle w:val="A0DE8F137A994E47869A34C73C743A823"/>
          </w:pPr>
          <w:r w:rsidRPr="00F94A11">
            <w:t>[</w:t>
          </w:r>
          <w:r>
            <w:t xml:space="preserve">Pokud vaše práce neobsahuje přílohy, postupujte následovně: </w:t>
          </w:r>
          <w:r w:rsidRPr="001A78A9">
            <w:rPr>
              <w:b/>
            </w:rPr>
            <w:t>1.</w:t>
          </w:r>
          <w:r>
            <w:t xml:space="preserve"> Klepněte myší do nadpisu </w:t>
          </w:r>
          <w:r w:rsidRPr="001A78A9">
            <w:rPr>
              <w:b/>
            </w:rPr>
            <w:t>Příloha A</w:t>
          </w:r>
          <w:r>
            <w:t>, jakmile se vám zvýrazní šedým podbarvením, zmáčkněte několikrát klávesu DELETE (</w:t>
          </w:r>
          <w:r w:rsidRPr="00C86C17">
            <w:t>na MacBooku kombinace fn + Backspace</w:t>
          </w:r>
          <w:r>
            <w:t xml:space="preserve">), dokud vám tato strana nezmizí. </w:t>
          </w:r>
          <w:r w:rsidRPr="001A78A9">
            <w:rPr>
              <w:b/>
            </w:rPr>
            <w:t>2.</w:t>
          </w:r>
          <w:r>
            <w:t xml:space="preserve"> Tento blok textu se následně přesune za seznam literatury. Klikněte do bloku a zmáčkněte klávesu DELETE, tím ho odstraníte. </w:t>
          </w:r>
          <w:r w:rsidRPr="00301168">
            <w:rPr>
              <w:b/>
            </w:rPr>
            <w:t>3.</w:t>
          </w:r>
          <w:r>
            <w:t xml:space="preserve"> Zároveň se ujistěte, že poslední stranou zůstal Seznam použité literatury, který využívá čísla stránek v zápatí. 4. Podle pokynů v manuálu odstraňte Seznam příloh, který se nachází v úvodních seznamech.</w:t>
          </w:r>
          <w:r w:rsidRPr="00F94A11">
            <w:t>]</w:t>
          </w:r>
        </w:p>
      </w:docPartBody>
    </w:docPart>
    <w:docPart>
      <w:docPartPr>
        <w:name w:val="BAF68CD9D0C54928906F058B862D76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7344DCA-7B72-4D67-BAF2-7FA00ED590B0}"/>
      </w:docPartPr>
      <w:docPartBody>
        <w:p w:rsidR="00A958AE" w:rsidRDefault="00582383" w:rsidP="00582383">
          <w:pPr>
            <w:pStyle w:val="BAF68CD9D0C54928906F058B862D7622"/>
          </w:pPr>
          <w:r w:rsidRPr="00EF215D">
            <w:rPr>
              <w:rFonts w:eastAsiaTheme="majorEastAsia"/>
            </w:rPr>
            <w:t>[Titulek obrázku]</w:t>
          </w:r>
        </w:p>
      </w:docPartBody>
    </w:docPart>
    <w:docPart>
      <w:docPartPr>
        <w:name w:val="1206EA2CBED34B5E949DD8F2ACCCEAD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BAF6AF2-14F7-485A-86A5-5A71B640C362}"/>
      </w:docPartPr>
      <w:docPartBody>
        <w:p w:rsidR="00A958AE" w:rsidRDefault="00A958AE" w:rsidP="00A958AE">
          <w:pPr>
            <w:pStyle w:val="1206EA2CBED34B5E949DD8F2ACCCEADB1"/>
          </w:pPr>
          <w:r w:rsidRPr="00EF215D">
            <w:rPr>
              <w:rFonts w:eastAsiaTheme="majorEastAsia"/>
            </w:rPr>
            <w:t>[Titulek obrázku]</w:t>
          </w:r>
        </w:p>
      </w:docPartBody>
    </w:docPart>
    <w:docPart>
      <w:docPartPr>
        <w:name w:val="3F0CAA7D01DF413D9FEB85DF0BB1A7D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81C3F1-5C84-4859-9412-FA020C90AA91}"/>
      </w:docPartPr>
      <w:docPartBody>
        <w:p w:rsidR="00A958AE" w:rsidRDefault="00A958AE" w:rsidP="00A958AE">
          <w:pPr>
            <w:pStyle w:val="3F0CAA7D01DF413D9FEB85DF0BB1A7DA1"/>
          </w:pPr>
          <w:r w:rsidRPr="00EF215D">
            <w:rPr>
              <w:rFonts w:eastAsiaTheme="majorEastAsia"/>
            </w:rPr>
            <w:t>[Uveďte zdroj obrázku.]</w:t>
          </w:r>
        </w:p>
      </w:docPartBody>
    </w:docPart>
    <w:docPart>
      <w:docPartPr>
        <w:name w:val="471800965E7B43AB991867B6E0FEEAB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4214B9-7520-42AC-BB05-77D92AFDA117}"/>
      </w:docPartPr>
      <w:docPartBody>
        <w:p w:rsidR="00A958AE" w:rsidRDefault="00582383" w:rsidP="00582383">
          <w:pPr>
            <w:pStyle w:val="471800965E7B43AB991867B6E0FEEAB2"/>
          </w:pPr>
          <m:oMathPara>
            <m:oMath>
              <m:r>
                <w:rPr>
                  <w:rStyle w:val="Zstupntext"/>
                  <w:rFonts w:ascii="Cambria Math" w:hAnsi="Cambria Math"/>
                </w:rPr>
                <m:t>Sem zadejte rovnici.</m:t>
              </m:r>
            </m:oMath>
          </m:oMathPara>
        </w:p>
      </w:docPartBody>
    </w:docPart>
    <w:docPart>
      <w:docPartPr>
        <w:name w:val="806409EAD008400E86871476A16B1DD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70899CA-C22F-4FE1-9D45-81B6C31FD363}"/>
      </w:docPartPr>
      <w:docPartBody>
        <w:p w:rsidR="00A958AE" w:rsidRDefault="00582383" w:rsidP="00582383">
          <w:pPr>
            <w:pStyle w:val="806409EAD008400E86871476A16B1DD6"/>
          </w:pPr>
          <w:r>
            <w:rPr>
              <w:rStyle w:val="Zstupntext"/>
              <w:rFonts w:eastAsiaTheme="majorEastAsia"/>
            </w:rPr>
            <w:t>[Tabulku vložíte do odstavce níže přes Vložení/Tabulka. Sem pak klepněte a napište titulek.</w:t>
          </w:r>
          <w:r>
            <w:rPr>
              <w:rStyle w:val="Zstupntext"/>
              <w:rFonts w:eastAsiaTheme="majorEastAsia"/>
              <w:lang w:val="en-US"/>
            </w:rPr>
            <w:t>]</w:t>
          </w:r>
        </w:p>
      </w:docPartBody>
    </w:docPart>
    <w:docPart>
      <w:docPartPr>
        <w:name w:val="OBRÁZEK (s uvedením zdroje)"/>
        <w:style w:val="Obrázek"/>
        <w:category>
          <w:name w:val="Šablona UTB"/>
          <w:gallery w:val="docParts"/>
        </w:category>
        <w:behaviors>
          <w:behavior w:val="content"/>
        </w:behaviors>
        <w:guid w:val="{69A12671-8FC0-41BE-8E0A-1CDEC304D946}"/>
      </w:docPartPr>
      <w:docPartBody>
        <w:sdt>
          <w:sdtPr>
            <w:id w:val="1677535207"/>
            <w:showingPlcHdr/>
            <w:picture/>
          </w:sdtPr>
          <w:sdtEndPr/>
          <w:sdtContent>
            <w:p w:rsidR="00582383" w:rsidRPr="005E1EE6" w:rsidRDefault="00582383" w:rsidP="005E1EE6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18AC711F" wp14:editId="2A7C69A3">
                    <wp:extent cx="1908000" cy="1908000"/>
                    <wp:effectExtent l="0" t="0" r="0" b="0"/>
                    <wp:docPr id="1107602439" name="obráze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582383" w:rsidRDefault="00582383" w:rsidP="00655A8F">
          <w:pPr>
            <w:pStyle w:val="Titulekobrzkusezdrojem"/>
          </w:pPr>
          <w:bookmarkStart w:id="0" w:name="_Toc209125648"/>
          <w:r>
            <w:t xml:space="preserve">Abbildung </w:t>
          </w:r>
          <w:r w:rsidR="003B5C05">
            <w:fldChar w:fldCharType="begin"/>
          </w:r>
          <w:r w:rsidR="003B5C05">
            <w:instrText xml:space="preserve"> SEQ Abbildung \* ARABIC </w:instrText>
          </w:r>
          <w:r w:rsidR="003B5C05">
            <w:fldChar w:fldCharType="separate"/>
          </w:r>
          <w:r>
            <w:rPr>
              <w:noProof/>
            </w:rPr>
            <w:t>2</w:t>
          </w:r>
          <w:r w:rsidR="003B5C05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-1265146343"/>
              <w:placeholder>
                <w:docPart w:val="1206EA2CBED34B5E949DD8F2ACCCEADB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  <w:bookmarkEnd w:id="0"/>
        </w:p>
        <w:p w:rsidR="00582383" w:rsidRDefault="00582383" w:rsidP="00655A8F">
          <w:pPr>
            <w:pStyle w:val="Zdrojobrzkutabulky"/>
          </w:pPr>
          <w:r>
            <w:t>(</w:t>
          </w:r>
          <w:r w:rsidRPr="00655A8F">
            <w:t>Quelle</w:t>
          </w:r>
          <w:r>
            <w:t xml:space="preserve">: </w:t>
          </w:r>
          <w:sdt>
            <w:sdtPr>
              <w:id w:val="-916786167"/>
              <w:placeholder>
                <w:docPart w:val="3F0CAA7D01DF413D9FEB85DF0BB1A7DA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[Uveďte zdroj obrázku.]</w:t>
              </w:r>
            </w:sdtContent>
          </w:sdt>
          <w:r>
            <w:t>)</w:t>
          </w:r>
        </w:p>
        <w:p w:rsidR="00A958AE" w:rsidRDefault="00A958AE"/>
      </w:docPartBody>
    </w:docPart>
    <w:docPart>
      <w:docPartPr>
        <w:name w:val="OBRÁZEK (popisek dole)"/>
        <w:style w:val="Obrázek"/>
        <w:category>
          <w:name w:val="Šablona UTB"/>
          <w:gallery w:val="docParts"/>
        </w:category>
        <w:behaviors>
          <w:behavior w:val="content"/>
        </w:behaviors>
        <w:guid w:val="{C2B42C3A-DC28-49AA-9971-872100A241C6}"/>
      </w:docPartPr>
      <w:docPartBody>
        <w:sdt>
          <w:sdtPr>
            <w:id w:val="1508793600"/>
            <w:showingPlcHdr/>
            <w:picture/>
          </w:sdtPr>
          <w:sdtEndPr/>
          <w:sdtContent>
            <w:p w:rsidR="00582383" w:rsidRDefault="00582383" w:rsidP="000D6712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6A6176B6" wp14:editId="381402C1">
                    <wp:extent cx="1908000" cy="1908000"/>
                    <wp:effectExtent l="0" t="0" r="0" b="0"/>
                    <wp:docPr id="1508659148" name="obrázek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582383" w:rsidRPr="00655A8F" w:rsidRDefault="00582383" w:rsidP="00655A8F">
          <w:pPr>
            <w:pStyle w:val="Titulek"/>
          </w:pPr>
          <w:bookmarkStart w:id="1" w:name="_Toc209125647"/>
          <w:r>
            <w:t xml:space="preserve">Abbildung </w:t>
          </w:r>
          <w:r w:rsidR="003B5C05">
            <w:fldChar w:fldCharType="begin"/>
          </w:r>
          <w:r w:rsidR="003B5C05">
            <w:instrText xml:space="preserve"> SEQ Abbildung \* ARABIC </w:instrText>
          </w:r>
          <w:r w:rsidR="003B5C05">
            <w:fldChar w:fldCharType="separate"/>
          </w:r>
          <w:r>
            <w:rPr>
              <w:noProof/>
            </w:rPr>
            <w:t>1</w:t>
          </w:r>
          <w:r w:rsidR="003B5C05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388850276"/>
              <w:placeholder>
                <w:docPart w:val="BAF68CD9D0C54928906F058B862D7622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  <w:bookmarkEnd w:id="1"/>
        </w:p>
        <w:p w:rsidR="00A958AE" w:rsidRDefault="00A958AE"/>
      </w:docPartBody>
    </w:docPart>
    <w:docPart>
      <w:docPartPr>
        <w:name w:val="TABULKA (popisek nad)"/>
        <w:style w:val="Titulek tabulky"/>
        <w:category>
          <w:name w:val="Šablona UTB"/>
          <w:gallery w:val="docParts"/>
        </w:category>
        <w:behaviors>
          <w:behavior w:val="content"/>
        </w:behaviors>
        <w:guid w:val="{BA3D7779-520A-43E9-BC2E-35CEFA480DDA}"/>
      </w:docPartPr>
      <w:docPartBody>
        <w:p w:rsidR="00582383" w:rsidRDefault="00582383" w:rsidP="00E65C45">
          <w:pPr>
            <w:pStyle w:val="Titulektabulky"/>
          </w:pPr>
          <w:r>
            <w:t xml:space="preserve">Tabelle </w:t>
          </w:r>
          <w:r w:rsidR="003B5C05">
            <w:fldChar w:fldCharType="begin"/>
          </w:r>
          <w:r w:rsidR="003B5C05">
            <w:instrText xml:space="preserve"> SEQ Tabelle \* ARABIC </w:instrText>
          </w:r>
          <w:r w:rsidR="003B5C05">
            <w:fldChar w:fldCharType="separate"/>
          </w:r>
          <w:r>
            <w:rPr>
              <w:noProof/>
            </w:rPr>
            <w:t>1</w:t>
          </w:r>
          <w:r w:rsidR="003B5C05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178862244"/>
              <w:placeholder>
                <w:docPart w:val="806409EAD008400E86871476A16B1DD6"/>
              </w:placeholder>
              <w:temporary/>
              <w:showingPlcHdr/>
              <w:text/>
            </w:sdtPr>
            <w:sdtEndPr/>
            <w:sdtContent>
              <w:r>
                <w:rPr>
                  <w:rStyle w:val="Zstupntext"/>
                  <w:rFonts w:eastAsiaTheme="majorEastAsia"/>
                </w:rPr>
                <w:t>[Tabulku vložíte do odstavce níže přes Vložení/Tabulka. Sem pak klepněte a napište titulek.</w:t>
              </w:r>
              <w:r>
                <w:rPr>
                  <w:rStyle w:val="Zstupntext"/>
                  <w:rFonts w:eastAsiaTheme="majorEastAsia"/>
                  <w:lang w:val="en-US"/>
                </w:rPr>
                <w:t>]</w:t>
              </w:r>
            </w:sdtContent>
          </w:sdt>
        </w:p>
        <w:p w:rsidR="00A958AE" w:rsidRDefault="00A958AE"/>
      </w:docPartBody>
    </w:docPart>
    <w:docPart>
      <w:docPartPr>
        <w:name w:val="OBRÁZEK (zdroj vlastní)"/>
        <w:style w:val="Obrázek"/>
        <w:category>
          <w:name w:val="Šablona UTB"/>
          <w:gallery w:val="docParts"/>
        </w:category>
        <w:behaviors>
          <w:behavior w:val="content"/>
        </w:behaviors>
        <w:guid w:val="{0BBF49C6-7072-4C19-9FC9-0B0AC1670C06}"/>
      </w:docPartPr>
      <w:docPartBody>
        <w:sdt>
          <w:sdtPr>
            <w:id w:val="-1588454511"/>
            <w:showingPlcHdr/>
            <w:picture/>
          </w:sdtPr>
          <w:sdtEndPr/>
          <w:sdtContent>
            <w:p w:rsidR="00A958AE" w:rsidRPr="005E1EE6" w:rsidRDefault="00A958AE" w:rsidP="005E1EE6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2D172624" wp14:editId="6C1F0785">
                    <wp:extent cx="1908000" cy="1908000"/>
                    <wp:effectExtent l="0" t="0" r="0" b="0"/>
                    <wp:docPr id="2" name="obráze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A958AE" w:rsidRDefault="00A958AE" w:rsidP="00655A8F">
          <w:pPr>
            <w:pStyle w:val="Titulekobrzkusezdrojem"/>
          </w:pPr>
          <w:bookmarkStart w:id="2" w:name="_Toc209125648"/>
          <w:r>
            <w:t xml:space="preserve">Abbildung </w:t>
          </w:r>
          <w:r w:rsidR="003B5C05">
            <w:fldChar w:fldCharType="begin"/>
          </w:r>
          <w:r w:rsidR="003B5C05">
            <w:instrText xml:space="preserve"> SEQ Abbildung \* ARA</w:instrText>
          </w:r>
          <w:r w:rsidR="003B5C05">
            <w:instrText xml:space="preserve">BIC </w:instrText>
          </w:r>
          <w:r w:rsidR="003B5C05">
            <w:fldChar w:fldCharType="separate"/>
          </w:r>
          <w:r>
            <w:rPr>
              <w:noProof/>
            </w:rPr>
            <w:t>2</w:t>
          </w:r>
          <w:r w:rsidR="003B5C05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-372847155"/>
              <w:placeholder>
                <w:docPart w:val="1206EA2CBED34B5E949DD8F2ACCCEADB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  <w:bookmarkEnd w:id="2"/>
        </w:p>
        <w:p w:rsidR="00A958AE" w:rsidRDefault="00A958AE" w:rsidP="00655A8F">
          <w:pPr>
            <w:pStyle w:val="Zdrojobrzkutabulky"/>
          </w:pPr>
          <w:r>
            <w:t>(</w:t>
          </w:r>
          <w:r w:rsidRPr="00655A8F">
            <w:t>Quelle</w:t>
          </w:r>
          <w:r>
            <w:t xml:space="preserve">: </w:t>
          </w:r>
          <w:r w:rsidRPr="003D4A03">
            <w:t>eigene</w:t>
          </w:r>
          <w:r>
            <w:t>)</w:t>
          </w:r>
        </w:p>
        <w:p w:rsidR="00D35DBD" w:rsidRDefault="00D35DBD"/>
      </w:docPartBody>
    </w:docPart>
    <w:docPart>
      <w:docPartPr>
        <w:name w:val="80F706DCE9B44902A9C134249B571A6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B1403D-2ACD-4271-BEEB-FECCAD0BF22B}"/>
      </w:docPartPr>
      <w:docPartBody>
        <w:p w:rsidR="00D35DBD" w:rsidRDefault="00A958AE" w:rsidP="00A958AE">
          <w:pPr>
            <w:pStyle w:val="80F706DCE9B44902A9C134249B571A691"/>
          </w:pPr>
          <w:r w:rsidRPr="00EF215D">
            <w:rPr>
              <w:rFonts w:eastAsiaTheme="majorEastAsia"/>
            </w:rPr>
            <w:t xml:space="preserve">[Titulek </w:t>
          </w:r>
          <w:r>
            <w:rPr>
              <w:rFonts w:eastAsiaTheme="majorEastAsia"/>
            </w:rPr>
            <w:t>grafu</w:t>
          </w:r>
          <w:r w:rsidRPr="00EF215D">
            <w:rPr>
              <w:rFonts w:eastAsiaTheme="majorEastAsia"/>
            </w:rPr>
            <w:t>]</w:t>
          </w:r>
        </w:p>
      </w:docPartBody>
    </w:docPart>
    <w:docPart>
      <w:docPartPr>
        <w:name w:val="GRAF (zdroj vlastní)"/>
        <w:style w:val="Obrázek"/>
        <w:category>
          <w:name w:val="Šablona UTB"/>
          <w:gallery w:val="docParts"/>
        </w:category>
        <w:behaviors>
          <w:behavior w:val="content"/>
        </w:behaviors>
        <w:guid w:val="{58FDE509-D140-4772-B53E-DA847DD93489}"/>
      </w:docPartPr>
      <w:docPartBody>
        <w:sdt>
          <w:sdtPr>
            <w:rPr>
              <w:lang w:eastAsia="sk-SK"/>
            </w:rPr>
            <w:id w:val="-1325577906"/>
            <w:showingPlcHdr/>
            <w:picture/>
          </w:sdtPr>
          <w:sdtEndPr/>
          <w:sdtContent>
            <w:p w:rsidR="00A958AE" w:rsidRDefault="00A958AE" w:rsidP="00E57D2F">
              <w:pPr>
                <w:pStyle w:val="Obrzek"/>
                <w:rPr>
                  <w:lang w:eastAsia="sk-SK"/>
                </w:rPr>
              </w:pPr>
              <w:r>
                <w:rPr>
                  <w:noProof/>
                </w:rPr>
                <w:drawing>
                  <wp:inline distT="0" distB="0" distL="0" distR="0" wp14:anchorId="101CB94B" wp14:editId="5364DF21">
                    <wp:extent cx="1908000" cy="1908000"/>
                    <wp:effectExtent l="0" t="0" r="0" b="0"/>
                    <wp:docPr id="1" name="obrázek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A958AE" w:rsidRDefault="00A958AE" w:rsidP="00E57D2F">
          <w:pPr>
            <w:pStyle w:val="Titulekobrzkusezdrojem"/>
          </w:pPr>
          <w:r>
            <w:t xml:space="preserve">Diagramm </w:t>
          </w:r>
          <w:r w:rsidR="003B5C05">
            <w:fldChar w:fldCharType="begin"/>
          </w:r>
          <w:r w:rsidR="003B5C05">
            <w:instrText xml:space="preserve"> SEQ Diagramm \* ARABIC </w:instrText>
          </w:r>
          <w:r w:rsidR="003B5C05">
            <w:fldChar w:fldCharType="separate"/>
          </w:r>
          <w:r>
            <w:rPr>
              <w:noProof/>
            </w:rPr>
            <w:t>2</w:t>
          </w:r>
          <w:r w:rsidR="003B5C05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2099595964"/>
              <w:placeholder>
                <w:docPart w:val="80F706DCE9B44902A9C134249B571A69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 xml:space="preserve">[Titulek </w:t>
              </w:r>
              <w:r>
                <w:rPr>
                  <w:rFonts w:eastAsiaTheme="majorEastAsia"/>
                </w:rPr>
                <w:t>grafu</w:t>
              </w:r>
              <w:r w:rsidRPr="00EF215D">
                <w:rPr>
                  <w:rFonts w:eastAsiaTheme="majorEastAsia"/>
                </w:rPr>
                <w:t>]</w:t>
              </w:r>
            </w:sdtContent>
          </w:sdt>
        </w:p>
        <w:p w:rsidR="00A958AE" w:rsidRDefault="00A958AE" w:rsidP="00E57D2F">
          <w:pPr>
            <w:pStyle w:val="Zdrojobrzkutabulky"/>
          </w:pPr>
          <w:r>
            <w:t>(Quelle: eigene)</w:t>
          </w:r>
        </w:p>
        <w:p w:rsidR="00D35DBD" w:rsidRDefault="00D35DBD"/>
      </w:docPartBody>
    </w:docPart>
    <w:docPart>
      <w:docPartPr>
        <w:name w:val="ZDROJ VLASTNÍ pro tabulky atd."/>
        <w:style w:val="Zdroj obrázku/tabulky"/>
        <w:category>
          <w:name w:val="Šablona UTB"/>
          <w:gallery w:val="docParts"/>
        </w:category>
        <w:behaviors>
          <w:behavior w:val="content"/>
        </w:behaviors>
        <w:guid w:val="{EB587DFE-1249-4E43-A7E4-5CC8AC7E51D6}"/>
      </w:docPartPr>
      <w:docPartBody>
        <w:p w:rsidR="00F3253A" w:rsidRDefault="00F3253A" w:rsidP="00655A8F">
          <w:pPr>
            <w:pStyle w:val="Zdrojobrzkutabulky"/>
          </w:pPr>
          <w:r>
            <w:t>(</w:t>
          </w:r>
          <w:r w:rsidRPr="00655A8F">
            <w:t>Quelle</w:t>
          </w:r>
          <w:r>
            <w:t xml:space="preserve">: </w:t>
          </w:r>
          <w:r w:rsidRPr="003D4A03">
            <w:t>eigene</w:t>
          </w:r>
          <w:r>
            <w:t>)</w:t>
          </w:r>
        </w:p>
        <w:p w:rsidR="00374EA5" w:rsidRDefault="00374EA5"/>
      </w:docPartBody>
    </w:docPart>
    <w:docPart>
      <w:docPartPr>
        <w:name w:val="ROVNICE"/>
        <w:style w:val="Další odstavce práce"/>
        <w:category>
          <w:name w:val="Šablona UTB"/>
          <w:gallery w:val="docParts"/>
        </w:category>
        <w:behaviors>
          <w:behavior w:val="content"/>
        </w:behaviors>
        <w:guid w:val="{718647B6-9376-45AE-9065-9E3456CBD7EB}"/>
      </w:docPartPr>
      <w:docPartBody>
        <w:p w:rsidR="00F3253A" w:rsidRDefault="00F3253A" w:rsidP="000205AE">
          <w:pPr>
            <w:pStyle w:val="Dalodstavceprce"/>
            <w:ind w:firstLine="0"/>
            <w:rPr>
              <w:color w:val="000000" w:themeColor="text1"/>
              <w:lang w:eastAsia="en-US"/>
            </w:rPr>
          </w:pPr>
        </w:p>
        <w:tbl>
          <w:tblPr>
            <w:tblStyle w:val="Tabulkarovnice"/>
            <w:tblW w:w="0" w:type="auto"/>
            <w:jc w:val="center"/>
            <w:tblLook w:val="04A0" w:firstRow="1" w:lastRow="0" w:firstColumn="1" w:lastColumn="0" w:noHBand="0" w:noVBand="1"/>
          </w:tblPr>
          <w:tblGrid>
            <w:gridCol w:w="7508"/>
            <w:gridCol w:w="985"/>
          </w:tblGrid>
          <w:tr w:rsidR="00F3253A" w:rsidTr="00432B08">
            <w:trPr>
              <w:jc w:val="center"/>
            </w:trPr>
            <w:tc>
              <w:tcPr>
                <w:tcW w:w="7508" w:type="dxa"/>
              </w:tcPr>
              <w:p w:rsidR="00F3253A" w:rsidRDefault="003B5C05" w:rsidP="00FF1E72">
                <w:pPr>
                  <w:pStyle w:val="Rovnice"/>
                  <w:framePr w:hSpace="0" w:vSpace="0" w:wrap="auto" w:vAnchor="margin" w:xAlign="left" w:yAlign="inline"/>
                  <w:suppressOverlap w:val="0"/>
                  <w:jc w:val="center"/>
                </w:pPr>
                <w:sdt>
                  <w:sdtPr>
                    <w:id w:val="180017243"/>
                    <w:placeholder>
                      <w:docPart w:val="471800965E7B43AB991867B6E0FEEAB2"/>
                    </w:placeholder>
                    <w:temporary/>
                    <w:showingPlcHdr/>
                    <w:equation/>
                  </w:sdtPr>
                  <w:sdtEndPr/>
                  <w:sdtContent>
                    <m:oMath>
                      <m:r>
                        <w:rPr>
                          <w:rStyle w:val="Zstupntext"/>
                        </w:rPr>
                        <m:t>Sem zadejte rovnici.</m:t>
                      </m:r>
                    </m:oMath>
                  </w:sdtContent>
                </w:sdt>
              </w:p>
            </w:tc>
            <w:tc>
              <w:tcPr>
                <w:tcW w:w="985" w:type="dxa"/>
                <w:vAlign w:val="center"/>
              </w:tcPr>
              <w:p w:rsidR="00F3253A" w:rsidRDefault="00F3253A" w:rsidP="00432B08">
                <w:pPr>
                  <w:pStyle w:val="Rovnicetitulek"/>
                  <w:framePr w:hSpace="0" w:vSpace="0" w:wrap="auto" w:vAnchor="margin" w:xAlign="left" w:yAlign="inline"/>
                  <w:suppressOverlap w:val="0"/>
                </w:pPr>
                <w:r>
                  <w:t>(</w:t>
                </w: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SEQ ROVNICE \* ARABIC </w:instrText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  <w:r>
                  <w:t>)</w:t>
                </w:r>
              </w:p>
            </w:tc>
          </w:tr>
        </w:tbl>
        <w:p w:rsidR="00374EA5" w:rsidRDefault="00374EA5"/>
      </w:docPartBody>
    </w:docPart>
    <w:docPart>
      <w:docPartPr>
        <w:name w:val="7EDFFB7D93BE44779EA21576503807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0E9CACD-7A5B-4ACA-9D5A-6F31B70AA1A0}"/>
      </w:docPartPr>
      <w:docPartBody>
        <w:p w:rsidR="00374EA5" w:rsidRDefault="00F3253A" w:rsidP="00F3253A">
          <w:pPr>
            <w:pStyle w:val="7EDFFB7D93BE44779EA2157650380793"/>
          </w:pPr>
          <w:r w:rsidRPr="00EF215D">
            <w:rPr>
              <w:rFonts w:eastAsiaTheme="majorEastAsia"/>
            </w:rPr>
            <w:t xml:space="preserve">[Uveďte zdroj </w:t>
          </w:r>
          <w:r>
            <w:rPr>
              <w:rFonts w:eastAsiaTheme="majorEastAsia"/>
            </w:rPr>
            <w:t>grafu</w:t>
          </w:r>
          <w:r w:rsidRPr="00EF215D">
            <w:rPr>
              <w:rFonts w:eastAsiaTheme="majorEastAsia"/>
            </w:rPr>
            <w:t>.]</w:t>
          </w:r>
        </w:p>
      </w:docPartBody>
    </w:docPart>
    <w:docPart>
      <w:docPartPr>
        <w:name w:val="GRAF (s uvedením zdroje)"/>
        <w:style w:val="Obrázek"/>
        <w:category>
          <w:name w:val="Šablona UTB"/>
          <w:gallery w:val="docParts"/>
        </w:category>
        <w:behaviors>
          <w:behavior w:val="content"/>
        </w:behaviors>
        <w:guid w:val="{A5C2D507-063B-4C6C-AD19-2464A5DD58A7}"/>
      </w:docPartPr>
      <w:docPartBody>
        <w:sdt>
          <w:sdtPr>
            <w:rPr>
              <w:lang w:eastAsia="sk-SK"/>
            </w:rPr>
            <w:id w:val="-648749218"/>
            <w:showingPlcHdr/>
            <w:picture/>
          </w:sdtPr>
          <w:sdtEndPr/>
          <w:sdtContent>
            <w:p w:rsidR="00F3253A" w:rsidRDefault="00F3253A" w:rsidP="00E57D2F">
              <w:pPr>
                <w:pStyle w:val="Obrzek"/>
                <w:rPr>
                  <w:lang w:eastAsia="sk-SK"/>
                </w:rPr>
              </w:pPr>
              <w:r>
                <w:rPr>
                  <w:noProof/>
                </w:rPr>
                <w:drawing>
                  <wp:inline distT="0" distB="0" distL="0" distR="0" wp14:anchorId="48D5C4A1" wp14:editId="4BE5233D">
                    <wp:extent cx="1908000" cy="1908000"/>
                    <wp:effectExtent l="0" t="0" r="0" b="0"/>
                    <wp:docPr id="1681465998" name="obrázek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F3253A" w:rsidRDefault="00F3253A" w:rsidP="00E57D2F">
          <w:pPr>
            <w:pStyle w:val="Titulekobrzkusezdrojem"/>
          </w:pPr>
          <w:r>
            <w:t xml:space="preserve">Diagramm </w:t>
          </w:r>
          <w:r w:rsidR="003B5C05">
            <w:fldChar w:fldCharType="begin"/>
          </w:r>
          <w:r w:rsidR="003B5C05">
            <w:instrText xml:space="preserve"> SEQ Diagramm \* ARABIC </w:instrText>
          </w:r>
          <w:r w:rsidR="003B5C05">
            <w:fldChar w:fldCharType="separate"/>
          </w:r>
          <w:r>
            <w:rPr>
              <w:noProof/>
            </w:rPr>
            <w:t>3</w:t>
          </w:r>
          <w:r w:rsidR="003B5C05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-2041036129"/>
              <w:placeholder>
                <w:docPart w:val="80F706DCE9B44902A9C134249B571A69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 xml:space="preserve">[Titulek </w:t>
              </w:r>
              <w:r>
                <w:rPr>
                  <w:rFonts w:eastAsiaTheme="majorEastAsia"/>
                </w:rPr>
                <w:t>grafu</w:t>
              </w:r>
              <w:r w:rsidRPr="00EF215D">
                <w:rPr>
                  <w:rFonts w:eastAsiaTheme="majorEastAsia"/>
                </w:rPr>
                <w:t>]</w:t>
              </w:r>
            </w:sdtContent>
          </w:sdt>
        </w:p>
        <w:p w:rsidR="00F3253A" w:rsidRDefault="00F3253A" w:rsidP="00E57D2F">
          <w:pPr>
            <w:pStyle w:val="Zdrojobrzkutabulky"/>
          </w:pPr>
          <w:r>
            <w:t xml:space="preserve">(Quelle: </w:t>
          </w:r>
          <w:sdt>
            <w:sdtPr>
              <w:id w:val="858552067"/>
              <w:placeholder>
                <w:docPart w:val="7EDFFB7D93BE44779EA2157650380793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 xml:space="preserve">[Uveďte zdroj </w:t>
              </w:r>
              <w:r>
                <w:rPr>
                  <w:rFonts w:eastAsiaTheme="majorEastAsia"/>
                </w:rPr>
                <w:t>grafu</w:t>
              </w:r>
              <w:r w:rsidRPr="00EF215D">
                <w:rPr>
                  <w:rFonts w:eastAsiaTheme="majorEastAsia"/>
                </w:rPr>
                <w:t>.]</w:t>
              </w:r>
            </w:sdtContent>
          </w:sdt>
          <w:r>
            <w:t>)</w:t>
          </w:r>
        </w:p>
        <w:p w:rsidR="00374EA5" w:rsidRDefault="00374EA5"/>
      </w:docPartBody>
    </w:docPart>
    <w:docPart>
      <w:docPartPr>
        <w:name w:val="GRAF (popisek dole)"/>
        <w:style w:val="Obrázek"/>
        <w:category>
          <w:name w:val="Šablona UTB"/>
          <w:gallery w:val="docParts"/>
        </w:category>
        <w:behaviors>
          <w:behavior w:val="content"/>
        </w:behaviors>
        <w:guid w:val="{CD7D5B08-9B91-418E-AF86-12A47D8E01C8}"/>
      </w:docPartPr>
      <w:docPartBody>
        <w:sdt>
          <w:sdtPr>
            <w:rPr>
              <w:lang w:eastAsia="sk-SK"/>
            </w:rPr>
            <w:id w:val="343524330"/>
            <w:showingPlcHdr/>
            <w:picture/>
          </w:sdtPr>
          <w:sdtEndPr/>
          <w:sdtContent>
            <w:p w:rsidR="00F3253A" w:rsidRDefault="00F3253A" w:rsidP="00E57D2F">
              <w:pPr>
                <w:pStyle w:val="Obrzek"/>
                <w:rPr>
                  <w:lang w:eastAsia="sk-SK"/>
                </w:rPr>
              </w:pPr>
              <w:r>
                <w:rPr>
                  <w:noProof/>
                </w:rPr>
                <w:drawing>
                  <wp:inline distT="0" distB="0" distL="0" distR="0" wp14:anchorId="48D5C4A1" wp14:editId="4BE5233D">
                    <wp:extent cx="1908000" cy="1908000"/>
                    <wp:effectExtent l="0" t="0" r="0" b="0"/>
                    <wp:docPr id="528837425" name="obrázek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F3253A" w:rsidRPr="0014534F" w:rsidRDefault="00F3253A" w:rsidP="0014534F">
          <w:pPr>
            <w:pStyle w:val="Titulek"/>
          </w:pPr>
          <w:r w:rsidRPr="0014534F">
            <w:t xml:space="preserve">Diagramm </w:t>
          </w:r>
          <w:r w:rsidR="003B5C05">
            <w:fldChar w:fldCharType="begin"/>
          </w:r>
          <w:r w:rsidR="003B5C05">
            <w:instrText xml:space="preserve"> SEQ Diagramm \* ARABIC </w:instrText>
          </w:r>
          <w:r w:rsidR="003B5C05">
            <w:fldChar w:fldCharType="separate"/>
          </w:r>
          <w:r w:rsidRPr="0014534F">
            <w:t>3</w:t>
          </w:r>
          <w:r w:rsidR="003B5C05">
            <w:fldChar w:fldCharType="end"/>
          </w:r>
          <w:r w:rsidRPr="0014534F">
            <w:t xml:space="preserve">: </w:t>
          </w:r>
          <w:sdt>
            <w:sdtPr>
              <w:id w:val="1167129805"/>
              <w:placeholder>
                <w:docPart w:val="80F706DCE9B44902A9C134249B571A69"/>
              </w:placeholder>
              <w:temporary/>
              <w:showingPlcHdr/>
              <w:text/>
            </w:sdtPr>
            <w:sdtEndPr/>
            <w:sdtContent>
              <w:r w:rsidRPr="0014534F">
                <w:t>[Titulek grafu]</w:t>
              </w:r>
            </w:sdtContent>
          </w:sdt>
        </w:p>
        <w:p w:rsidR="00374EA5" w:rsidRDefault="00374EA5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383"/>
    <w:rsid w:val="000C1233"/>
    <w:rsid w:val="001650BA"/>
    <w:rsid w:val="00374EA5"/>
    <w:rsid w:val="003B5C05"/>
    <w:rsid w:val="00582383"/>
    <w:rsid w:val="006127FC"/>
    <w:rsid w:val="006E22D1"/>
    <w:rsid w:val="00A958AE"/>
    <w:rsid w:val="00D35DBD"/>
    <w:rsid w:val="00DE7748"/>
    <w:rsid w:val="00F3253A"/>
    <w:rsid w:val="00F73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6A354F65C234CCD80D8F1FCB0CC8066">
    <w:name w:val="16A354F65C234CCD80D8F1FCB0CC8066"/>
  </w:style>
  <w:style w:type="paragraph" w:customStyle="1" w:styleId="6DD09567835C441699AEFD66C96F6E53">
    <w:name w:val="6DD09567835C441699AEFD66C96F6E53"/>
  </w:style>
  <w:style w:type="paragraph" w:customStyle="1" w:styleId="F77FD644FE754D48976B50505F1B6DD6">
    <w:name w:val="F77FD644FE754D48976B50505F1B6DD6"/>
  </w:style>
  <w:style w:type="paragraph" w:customStyle="1" w:styleId="0481996E89C34C8DACA5C4EE14778B2A">
    <w:name w:val="0481996E89C34C8DACA5C4EE14778B2A"/>
  </w:style>
  <w:style w:type="paragraph" w:customStyle="1" w:styleId="49E94AB5334C4FEA879CE30F25C78EF8">
    <w:name w:val="49E94AB5334C4FEA879CE30F25C78EF8"/>
  </w:style>
  <w:style w:type="paragraph" w:customStyle="1" w:styleId="BF78C494740F4688807D65C28EA75904">
    <w:name w:val="BF78C494740F4688807D65C28EA75904"/>
  </w:style>
  <w:style w:type="paragraph" w:customStyle="1" w:styleId="FC896D98AACD4DA1A186E15DC25A9807">
    <w:name w:val="FC896D98AACD4DA1A186E15DC25A9807"/>
  </w:style>
  <w:style w:type="paragraph" w:customStyle="1" w:styleId="08748A0DE10748E9BD45BDF481F1F499">
    <w:name w:val="08748A0DE10748E9BD45BDF481F1F499"/>
  </w:style>
  <w:style w:type="character" w:styleId="Zstupntext">
    <w:name w:val="Placeholder Text"/>
    <w:basedOn w:val="Standardnpsmoodstavce"/>
    <w:uiPriority w:val="99"/>
    <w:semiHidden/>
    <w:rsid w:val="00F3253A"/>
    <w:rPr>
      <w:color w:val="666666"/>
    </w:rPr>
  </w:style>
  <w:style w:type="paragraph" w:customStyle="1" w:styleId="170AC57658BD43779E70D01C48F97FA0">
    <w:name w:val="170AC57658BD43779E70D01C48F97FA0"/>
  </w:style>
  <w:style w:type="paragraph" w:customStyle="1" w:styleId="97E9F11BA966480C9E647B1FCA616107">
    <w:name w:val="97E9F11BA966480C9E647B1FCA616107"/>
  </w:style>
  <w:style w:type="paragraph" w:customStyle="1" w:styleId="352E86B3FF164F7F8E93711BC4CEBF87">
    <w:name w:val="352E86B3FF164F7F8E93711BC4CEBF87"/>
  </w:style>
  <w:style w:type="paragraph" w:customStyle="1" w:styleId="9C9CBEAB93484417903D67462DB4549C">
    <w:name w:val="9C9CBEAB93484417903D67462DB4549C"/>
  </w:style>
  <w:style w:type="paragraph" w:customStyle="1" w:styleId="EF6BF636D49D453184A380C108687782">
    <w:name w:val="EF6BF636D49D453184A380C108687782"/>
  </w:style>
  <w:style w:type="paragraph" w:customStyle="1" w:styleId="C41ECAFDE5EF4ABBA081E6883B9FD811">
    <w:name w:val="C41ECAFDE5EF4ABBA081E6883B9FD811"/>
  </w:style>
  <w:style w:type="paragraph" w:customStyle="1" w:styleId="A3231D7AC68D4F5DB8F95B96D1F251F7">
    <w:name w:val="A3231D7AC68D4F5DB8F95B96D1F251F7"/>
  </w:style>
  <w:style w:type="paragraph" w:customStyle="1" w:styleId="447F967D8E1944C5AAB61F9BA5E0856D">
    <w:name w:val="447F967D8E1944C5AAB61F9BA5E0856D"/>
  </w:style>
  <w:style w:type="paragraph" w:customStyle="1" w:styleId="7B65D35C13E8416C9D59ACD3D88A482F">
    <w:name w:val="7B65D35C13E8416C9D59ACD3D88A482F"/>
  </w:style>
  <w:style w:type="paragraph" w:customStyle="1" w:styleId="D503BC504CD7484284BF899A32F99101">
    <w:name w:val="D503BC504CD7484284BF899A32F99101"/>
  </w:style>
  <w:style w:type="paragraph" w:customStyle="1" w:styleId="70A1A69B1FDC4AD8BAD4FB1C55B4E921">
    <w:name w:val="70A1A69B1FDC4AD8BAD4FB1C55B4E921"/>
  </w:style>
  <w:style w:type="paragraph" w:customStyle="1" w:styleId="95F2A2ED40634E86A62ACF47FF6A1222">
    <w:name w:val="95F2A2ED40634E86A62ACF47FF6A1222"/>
  </w:style>
  <w:style w:type="paragraph" w:customStyle="1" w:styleId="A0DE8F137A994E47869A34C73C743A82">
    <w:name w:val="A0DE8F137A994E47869A34C73C743A82"/>
  </w:style>
  <w:style w:type="paragraph" w:customStyle="1" w:styleId="BAF68CD9D0C54928906F058B862D7622">
    <w:name w:val="BAF68CD9D0C54928906F058B862D7622"/>
    <w:rsid w:val="00582383"/>
  </w:style>
  <w:style w:type="paragraph" w:customStyle="1" w:styleId="1206EA2CBED34B5E949DD8F2ACCCEADB">
    <w:name w:val="1206EA2CBED34B5E949DD8F2ACCCEADB"/>
    <w:rsid w:val="00582383"/>
  </w:style>
  <w:style w:type="paragraph" w:customStyle="1" w:styleId="3F0CAA7D01DF413D9FEB85DF0BB1A7DA">
    <w:name w:val="3F0CAA7D01DF413D9FEB85DF0BB1A7DA"/>
    <w:rsid w:val="00582383"/>
  </w:style>
  <w:style w:type="paragraph" w:customStyle="1" w:styleId="471800965E7B43AB991867B6E0FEEAB2">
    <w:name w:val="471800965E7B43AB991867B6E0FEEAB2"/>
    <w:rsid w:val="00582383"/>
  </w:style>
  <w:style w:type="paragraph" w:customStyle="1" w:styleId="806409EAD008400E86871476A16B1DD6">
    <w:name w:val="806409EAD008400E86871476A16B1DD6"/>
    <w:rsid w:val="00582383"/>
  </w:style>
  <w:style w:type="paragraph" w:styleId="Titulek">
    <w:name w:val="caption"/>
    <w:basedOn w:val="Normln"/>
    <w:next w:val="Normln"/>
    <w:uiPriority w:val="35"/>
    <w:qFormat/>
    <w:rsid w:val="00F3253A"/>
    <w:pPr>
      <w:suppressLineNumbers/>
      <w:suppressAutoHyphens/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Rovnice">
    <w:name w:val="Rovnice"/>
    <w:basedOn w:val="Normln"/>
    <w:next w:val="Normln"/>
    <w:qFormat/>
    <w:rsid w:val="00F3253A"/>
    <w:pPr>
      <w:framePr w:hSpace="11340" w:vSpace="240" w:wrap="around" w:vAnchor="text" w:hAnchor="text" w:xAlign="center" w:y="1"/>
      <w:suppressLineNumbers/>
      <w:suppressAutoHyphens/>
      <w:spacing w:after="0" w:line="240" w:lineRule="auto"/>
      <w:suppressOverlap/>
    </w:pPr>
    <w:rPr>
      <w:rFonts w:ascii="Cambria Math" w:eastAsiaTheme="minorHAnsi" w:hAnsi="Cambria Math"/>
      <w:i/>
      <w:szCs w:val="22"/>
      <w:lang w:eastAsia="en-US"/>
    </w:rPr>
  </w:style>
  <w:style w:type="paragraph" w:customStyle="1" w:styleId="Rovnicetitulek">
    <w:name w:val="Rovnice titulek"/>
    <w:basedOn w:val="Titulek"/>
    <w:qFormat/>
    <w:rsid w:val="00F3253A"/>
    <w:pPr>
      <w:framePr w:hSpace="11340" w:vSpace="240" w:wrap="around" w:vAnchor="text" w:hAnchor="text" w:xAlign="center" w:y="1"/>
      <w:suppressOverlap/>
      <w:jc w:val="right"/>
    </w:pPr>
    <w:rPr>
      <w:b w:val="0"/>
    </w:rPr>
  </w:style>
  <w:style w:type="table" w:customStyle="1" w:styleId="Tabulkarovnice">
    <w:name w:val="Tabulka rovnice"/>
    <w:basedOn w:val="Normlntabulka"/>
    <w:uiPriority w:val="99"/>
    <w:rsid w:val="00F3253A"/>
    <w:pPr>
      <w:spacing w:after="0" w:line="240" w:lineRule="auto"/>
    </w:pPr>
    <w:rPr>
      <w:rFonts w:ascii="Cambria Math" w:eastAsiaTheme="minorHAnsi" w:hAnsi="Cambria Math"/>
      <w:szCs w:val="22"/>
      <w:lang w:eastAsia="en-US"/>
    </w:rPr>
    <w:tblPr/>
  </w:style>
  <w:style w:type="paragraph" w:customStyle="1" w:styleId="Obrzek">
    <w:name w:val="Obrázek"/>
    <w:basedOn w:val="Normln"/>
    <w:qFormat/>
    <w:rsid w:val="00F3253A"/>
    <w:pPr>
      <w:keepNext/>
      <w:suppressLineNumbers/>
      <w:suppressAutoHyphens/>
      <w:spacing w:before="240" w:after="0" w:line="300" w:lineRule="atLeast"/>
      <w:jc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Zdrojobrzkutabulky">
    <w:name w:val="Zdroj obrázku/tabulky"/>
    <w:basedOn w:val="Normln"/>
    <w:next w:val="Normln"/>
    <w:qFormat/>
    <w:rsid w:val="00F3253A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Titulekobrzkusezdrojem">
    <w:name w:val="Titulek obrázku (se zdrojem)"/>
    <w:basedOn w:val="Titulek"/>
    <w:next w:val="Zdrojobrzkutabulky"/>
    <w:qFormat/>
    <w:rsid w:val="00F3253A"/>
    <w:pPr>
      <w:keepNext/>
      <w:spacing w:after="0"/>
    </w:pPr>
  </w:style>
  <w:style w:type="paragraph" w:customStyle="1" w:styleId="Titulektabulky">
    <w:name w:val="Titulek tabulky"/>
    <w:basedOn w:val="Titulek"/>
    <w:next w:val="Normln"/>
    <w:qFormat/>
    <w:rsid w:val="00582383"/>
    <w:pPr>
      <w:keepNext/>
      <w:spacing w:before="240" w:after="120"/>
    </w:pPr>
  </w:style>
  <w:style w:type="paragraph" w:customStyle="1" w:styleId="16A354F65C234CCD80D8F1FCB0CC80661">
    <w:name w:val="16A354F65C234CCD80D8F1FCB0CC80661"/>
    <w:rsid w:val="00A958AE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EF6BF636D49D453184A380C1086877821">
    <w:name w:val="EF6BF636D49D453184A380C1086877821"/>
    <w:rsid w:val="00A958AE"/>
    <w:pPr>
      <w:suppressLineNumbers/>
      <w:tabs>
        <w:tab w:val="left" w:pos="1985"/>
        <w:tab w:val="left" w:pos="2268"/>
        <w:tab w:val="right" w:pos="8787"/>
      </w:tabs>
      <w:suppressAutoHyphens/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C41ECAFDE5EF4ABBA081E6883B9FD8111">
    <w:name w:val="C41ECAFDE5EF4ABBA081E6883B9FD8111"/>
    <w:rsid w:val="00A958AE"/>
    <w:pPr>
      <w:suppressLineNumbers/>
      <w:tabs>
        <w:tab w:val="left" w:pos="1985"/>
        <w:tab w:val="left" w:pos="2268"/>
        <w:tab w:val="right" w:pos="8787"/>
      </w:tabs>
      <w:suppressAutoHyphens/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A3231D7AC68D4F5DB8F95B96D1F251F71">
    <w:name w:val="A3231D7AC68D4F5DB8F95B96D1F251F71"/>
    <w:rsid w:val="00A958AE"/>
    <w:pPr>
      <w:suppressLineNumbers/>
      <w:tabs>
        <w:tab w:val="left" w:pos="1985"/>
        <w:tab w:val="left" w:pos="2268"/>
        <w:tab w:val="right" w:pos="8787"/>
      </w:tabs>
      <w:suppressAutoHyphens/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447F967D8E1944C5AAB61F9BA5E0856D1">
    <w:name w:val="447F967D8E1944C5AAB61F9BA5E0856D1"/>
    <w:rsid w:val="00A958AE"/>
    <w:pPr>
      <w:suppressLineNumbers/>
      <w:suppressAutoHyphen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7B65D35C13E8416C9D59ACD3D88A482F1">
    <w:name w:val="7B65D35C13E8416C9D59ACD3D88A482F1"/>
    <w:rsid w:val="00A958AE"/>
    <w:pPr>
      <w:suppressLineNumbers/>
      <w:suppressAutoHyphen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70A1A69B1FDC4AD8BAD4FB1C55B4E9211">
    <w:name w:val="70A1A69B1FDC4AD8BAD4FB1C55B4E9211"/>
    <w:rsid w:val="00A958AE"/>
    <w:pPr>
      <w:suppressLineNumbers/>
      <w:suppressAutoHyphen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A0DE8F137A994E47869A34C73C743A821">
    <w:name w:val="A0DE8F137A994E47869A34C73C743A821"/>
    <w:rsid w:val="00A958AE"/>
    <w:pPr>
      <w:suppressLineNumbers/>
      <w:suppressAutoHyphen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D23EAE38B49B4C83B680A3A132E1D2AB">
    <w:name w:val="D23EAE38B49B4C83B680A3A132E1D2AB"/>
    <w:rsid w:val="00A958AE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80F706DCE9B44902A9C134249B571A69">
    <w:name w:val="80F706DCE9B44902A9C134249B571A69"/>
    <w:rsid w:val="00A958AE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5308A373A7EF468BA4681BCE8AD2BCAE">
    <w:name w:val="5308A373A7EF468BA4681BCE8AD2BCAE"/>
    <w:rsid w:val="00A958AE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16A354F65C234CCD80D8F1FCB0CC80662">
    <w:name w:val="16A354F65C234CCD80D8F1FCB0CC80662"/>
    <w:rsid w:val="00A958AE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EF6BF636D49D453184A380C1086877822">
    <w:name w:val="EF6BF636D49D453184A380C1086877822"/>
    <w:rsid w:val="00A958AE"/>
    <w:pPr>
      <w:suppressLineNumbers/>
      <w:tabs>
        <w:tab w:val="left" w:pos="1985"/>
        <w:tab w:val="left" w:pos="2268"/>
        <w:tab w:val="right" w:pos="8787"/>
      </w:tabs>
      <w:suppressAutoHyphens/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C41ECAFDE5EF4ABBA081E6883B9FD8112">
    <w:name w:val="C41ECAFDE5EF4ABBA081E6883B9FD8112"/>
    <w:rsid w:val="00A958AE"/>
    <w:pPr>
      <w:suppressLineNumbers/>
      <w:tabs>
        <w:tab w:val="left" w:pos="1985"/>
        <w:tab w:val="left" w:pos="2268"/>
        <w:tab w:val="right" w:pos="8787"/>
      </w:tabs>
      <w:suppressAutoHyphens/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A3231D7AC68D4F5DB8F95B96D1F251F72">
    <w:name w:val="A3231D7AC68D4F5DB8F95B96D1F251F72"/>
    <w:rsid w:val="00A958AE"/>
    <w:pPr>
      <w:suppressLineNumbers/>
      <w:tabs>
        <w:tab w:val="left" w:pos="1985"/>
        <w:tab w:val="left" w:pos="2268"/>
        <w:tab w:val="right" w:pos="8787"/>
      </w:tabs>
      <w:suppressAutoHyphens/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447F967D8E1944C5AAB61F9BA5E0856D2">
    <w:name w:val="447F967D8E1944C5AAB61F9BA5E0856D2"/>
    <w:rsid w:val="00A958AE"/>
    <w:pPr>
      <w:suppressLineNumbers/>
      <w:suppressAutoHyphen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7B65D35C13E8416C9D59ACD3D88A482F2">
    <w:name w:val="7B65D35C13E8416C9D59ACD3D88A482F2"/>
    <w:rsid w:val="00A958AE"/>
    <w:pPr>
      <w:suppressLineNumbers/>
      <w:suppressAutoHyphen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206EA2CBED34B5E949DD8F2ACCCEADB1">
    <w:name w:val="1206EA2CBED34B5E949DD8F2ACCCEADB1"/>
    <w:rsid w:val="00A958AE"/>
    <w:pPr>
      <w:keepNext/>
      <w:suppressLineNumbers/>
      <w:suppressAutoHyphens/>
      <w:spacing w:before="120" w:after="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3F0CAA7D01DF413D9FEB85DF0BB1A7DA1">
    <w:name w:val="3F0CAA7D01DF413D9FEB85DF0BB1A7DA1"/>
    <w:rsid w:val="00A958AE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D23EAE38B49B4C83B680A3A132E1D2AB1">
    <w:name w:val="D23EAE38B49B4C83B680A3A132E1D2AB1"/>
    <w:rsid w:val="00A958AE"/>
    <w:pPr>
      <w:suppressLineNumbers/>
      <w:suppressAutoHyphens/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80F706DCE9B44902A9C134249B571A691">
    <w:name w:val="80F706DCE9B44902A9C134249B571A691"/>
    <w:rsid w:val="00A958AE"/>
    <w:pPr>
      <w:keepNext/>
      <w:suppressLineNumbers/>
      <w:suppressAutoHyphens/>
      <w:spacing w:before="120" w:after="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5308A373A7EF468BA4681BCE8AD2BCAE1">
    <w:name w:val="5308A373A7EF468BA4681BCE8AD2BCAE1"/>
    <w:rsid w:val="00A958AE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70A1A69B1FDC4AD8BAD4FB1C55B4E9212">
    <w:name w:val="70A1A69B1FDC4AD8BAD4FB1C55B4E9212"/>
    <w:rsid w:val="00A958AE"/>
    <w:pPr>
      <w:suppressLineNumbers/>
      <w:suppressAutoHyphen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A0DE8F137A994E47869A34C73C743A822">
    <w:name w:val="A0DE8F137A994E47869A34C73C743A822"/>
    <w:rsid w:val="00A958AE"/>
    <w:pPr>
      <w:suppressLineNumbers/>
      <w:suppressAutoHyphen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7EDFFB7D93BE44779EA2157650380793">
    <w:name w:val="7EDFFB7D93BE44779EA2157650380793"/>
    <w:rsid w:val="00F3253A"/>
  </w:style>
  <w:style w:type="paragraph" w:customStyle="1" w:styleId="16A354F65C234CCD80D8F1FCB0CC80663">
    <w:name w:val="16A354F65C234CCD80D8F1FCB0CC80663"/>
    <w:rsid w:val="00F3253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EF6BF636D49D453184A380C1086877823">
    <w:name w:val="EF6BF636D49D453184A380C1086877823"/>
    <w:rsid w:val="00F3253A"/>
    <w:pPr>
      <w:suppressLineNumbers/>
      <w:tabs>
        <w:tab w:val="left" w:pos="1985"/>
        <w:tab w:val="left" w:pos="2268"/>
        <w:tab w:val="right" w:pos="8787"/>
      </w:tabs>
      <w:suppressAutoHyphens/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C41ECAFDE5EF4ABBA081E6883B9FD8113">
    <w:name w:val="C41ECAFDE5EF4ABBA081E6883B9FD8113"/>
    <w:rsid w:val="00F3253A"/>
    <w:pPr>
      <w:suppressLineNumbers/>
      <w:tabs>
        <w:tab w:val="left" w:pos="1985"/>
        <w:tab w:val="left" w:pos="2268"/>
        <w:tab w:val="right" w:pos="8787"/>
      </w:tabs>
      <w:suppressAutoHyphens/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A3231D7AC68D4F5DB8F95B96D1F251F73">
    <w:name w:val="A3231D7AC68D4F5DB8F95B96D1F251F73"/>
    <w:rsid w:val="00F3253A"/>
    <w:pPr>
      <w:suppressLineNumbers/>
      <w:tabs>
        <w:tab w:val="left" w:pos="1985"/>
        <w:tab w:val="left" w:pos="2268"/>
        <w:tab w:val="right" w:pos="8787"/>
      </w:tabs>
      <w:suppressAutoHyphens/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447F967D8E1944C5AAB61F9BA5E0856D3">
    <w:name w:val="447F967D8E1944C5AAB61F9BA5E0856D3"/>
    <w:rsid w:val="00F3253A"/>
    <w:pPr>
      <w:suppressLineNumbers/>
      <w:suppressAutoHyphen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7B65D35C13E8416C9D59ACD3D88A482F3">
    <w:name w:val="7B65D35C13E8416C9D59ACD3D88A482F3"/>
    <w:rsid w:val="00F3253A"/>
    <w:pPr>
      <w:suppressLineNumbers/>
      <w:suppressAutoHyphen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70A1A69B1FDC4AD8BAD4FB1C55B4E9213">
    <w:name w:val="70A1A69B1FDC4AD8BAD4FB1C55B4E9213"/>
    <w:rsid w:val="00F3253A"/>
    <w:pPr>
      <w:suppressLineNumbers/>
      <w:suppressAutoHyphen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A0DE8F137A994E47869A34C73C743A823">
    <w:name w:val="A0DE8F137A994E47869A34C73C743A823"/>
    <w:rsid w:val="00F3253A"/>
    <w:pPr>
      <w:suppressLineNumbers/>
      <w:suppressAutoHyphen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Dalodstavceprce">
    <w:name w:val="Další odstavce práce"/>
    <w:basedOn w:val="Normln"/>
    <w:link w:val="DalodstavceprceChar"/>
    <w:uiPriority w:val="10"/>
    <w:qFormat/>
    <w:rsid w:val="00F3253A"/>
    <w:pPr>
      <w:suppressLineNumbers/>
      <w:suppressAutoHyphens/>
      <w:spacing w:after="0" w:line="300" w:lineRule="atLeast"/>
      <w:ind w:firstLine="454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DalodstavceprceChar">
    <w:name w:val="Další odstavce práce Char"/>
    <w:basedOn w:val="Standardnpsmoodstavce"/>
    <w:link w:val="Dalodstavceprce"/>
    <w:uiPriority w:val="10"/>
    <w:rsid w:val="00F3253A"/>
    <w:rPr>
      <w:rFonts w:ascii="Times New Roman" w:eastAsia="Times New Roman" w:hAnsi="Times New Roman" w:cs="Times New Roman"/>
      <w:kern w:val="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8C5E56B-2045-4F22-B265-36C847C525C9}">
  <we:reference id="7ab57287-cf87-4c15-a029-cd6b0b3ebfbb" version="1.2.5.0" store="EXCatalog" storeType="EXCatalog"/>
  <we:alternateReferences>
    <we:reference id="WA200005176" version="1.2.5.0" store="cs-CZ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CE455-0DB0-4114-BB1B-A68C026E7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sablona_UTB_BPDP_2026_CZ-GE</Template>
  <TotalTime>56</TotalTime>
  <Pages>24</Pages>
  <Words>1090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Hrabinova</dc:creator>
  <cp:keywords>Sablona UTB_2025-09</cp:keywords>
  <dc:description/>
  <cp:lastModifiedBy>Světlana Hrabinová</cp:lastModifiedBy>
  <cp:revision>14</cp:revision>
  <cp:lastPrinted>2025-09-18T13:19:00Z</cp:lastPrinted>
  <dcterms:created xsi:type="dcterms:W3CDTF">2025-09-18T20:59:00Z</dcterms:created>
  <dcterms:modified xsi:type="dcterms:W3CDTF">2026-09-15T13:12:00Z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-173911797</vt:i4>
  </property>
</Properties>
</file>