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208960416"/>
    <w:p w14:paraId="009B01CB" w14:textId="77777777" w:rsidR="006F4BBB" w:rsidRPr="00540664" w:rsidRDefault="006F4BBB" w:rsidP="006F4BBB">
      <w:pPr>
        <w:pStyle w:val="9556896D55254894825BAA4CFD7290421"/>
        <w:rPr>
          <w:i w:val="0"/>
          <w:iCs/>
        </w:rPr>
      </w:pPr>
      <w:r>
        <w:rPr>
          <w:noProof/>
          <w:lang w:eastAsia="cs-CZ"/>
          <w14:ligatures w14:val="standardContextual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5B037640" wp14:editId="2EDC6DBC">
                <wp:simplePos x="0" y="0"/>
                <wp:positionH relativeFrom="column">
                  <wp:posOffset>70182</wp:posOffset>
                </wp:positionH>
                <wp:positionV relativeFrom="paragraph">
                  <wp:posOffset>4826426</wp:posOffset>
                </wp:positionV>
                <wp:extent cx="5939790" cy="3631584"/>
                <wp:effectExtent l="0" t="0" r="3810" b="6985"/>
                <wp:wrapNone/>
                <wp:docPr id="1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39790" cy="3631584"/>
                          <a:chOff x="0" y="0"/>
                          <a:chExt cx="5939790" cy="3631584"/>
                        </a:xfrm>
                      </wpg:grpSpPr>
                      <pic:pic xmlns:pic="http://schemas.openxmlformats.org/drawingml/2006/picture">
                        <pic:nvPicPr>
                          <pic:cNvPr id="1326772252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340592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8767278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480146" name="Obrázek 1"/>
                          <pic:cNvPicPr>
                            <a:picLocks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03009"/>
                            <a:ext cx="5939790" cy="2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11D3050" id="Skupina 1" o:spid="_x0000_s1026" style="position:absolute;margin-left:5.55pt;margin-top:380.05pt;width:467.7pt;height:285.95pt;z-index:-251653120" coordsize="59397,363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QK&#10;KKK/y7P9I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7" type="#_x0000_t75" style="position:absolute;top:23405;width:5939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">
                  <v:imagedata r:id="rId9" o:title=""/>
                  <v:path arrowok="t"/>
                  <o:lock v:ext="edit" aspectratio="f"/>
                </v:shape>
                <v:shape id="Obrázek 1" o:spid="_x0000_s1028" type="#_x0000_t75" style="position:absolute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">
                  <v:imagedata r:id="rId9" o:title=""/>
                  <v:path arrowok="t"/>
                  <o:lock v:ext="edit" aspectratio="f"/>
                </v:shape>
                <v:shape id="Obrázek 1" o:spid="_x0000_s1029" type="#_x0000_t75" style="position:absolute;top:36030;width:59397;height: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">
                  <v:imagedata r:id="rId9" o:title=""/>
                  <v:path arrowok="t"/>
                  <o:lock v:ext="edit" aspectratio="f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6AA222" wp14:editId="6ADACE36">
                <wp:simplePos x="0" y="0"/>
                <wp:positionH relativeFrom="margin">
                  <wp:align>right</wp:align>
                </wp:positionH>
                <wp:positionV relativeFrom="page">
                  <wp:posOffset>3708400</wp:posOffset>
                </wp:positionV>
                <wp:extent cx="5760000" cy="2318400"/>
                <wp:effectExtent l="0" t="0" r="0" b="5715"/>
                <wp:wrapNone/>
                <wp:docPr id="45412132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231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ED54C6" w14:textId="77777777" w:rsidR="006F4BBB" w:rsidRPr="00A03478" w:rsidRDefault="006F4BBB" w:rsidP="006F4BBB">
                            <w:pPr>
                              <w:pStyle w:val="Titulkanzev"/>
                            </w:pPr>
                            <w:r>
                              <w:t>Název práce (max. 7. řádků)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6AA222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left:0;text-align:left;margin-left:402.35pt;margin-top:292pt;width:453.55pt;height:182.5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" fillcolor="white [3201]" stroked="f" strokeweight=".5pt">
                <v:textbox>
                  <w:txbxContent>
                    <w:p w14:paraId="6DED54C6" w14:textId="77777777" w:rsidR="006F4BBB" w:rsidRPr="00A03478" w:rsidRDefault="006F4BBB" w:rsidP="006F4BBB">
                      <w:pPr>
                        <w:pStyle w:val="Titulkanzev"/>
                      </w:pPr>
                      <w:r>
                        <w:t>Název práce (max. 7. řádků)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25E1FB" wp14:editId="335B3778">
                <wp:simplePos x="0" y="0"/>
                <wp:positionH relativeFrom="margin">
                  <wp:align>right</wp:align>
                </wp:positionH>
                <wp:positionV relativeFrom="page">
                  <wp:posOffset>6588760</wp:posOffset>
                </wp:positionV>
                <wp:extent cx="5580000" cy="1472400"/>
                <wp:effectExtent l="0" t="0" r="1905" b="0"/>
                <wp:wrapNone/>
                <wp:docPr id="125734099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000" cy="1472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D9F5A7" w14:textId="77777777" w:rsidR="006F4BBB" w:rsidRDefault="006F4BBB" w:rsidP="006F4BBB">
                            <w:pPr>
                              <w:pStyle w:val="Titulkaautor"/>
                            </w:pPr>
                            <w:r>
                              <w:t>Jméno a příjmení autora práce včetně titulů</w:t>
                            </w:r>
                          </w:p>
                          <w:p w14:paraId="21B1AB7C" w14:textId="77777777" w:rsidR="006F4BBB" w:rsidRPr="00937E70" w:rsidRDefault="006F4BBB" w:rsidP="006F4BBB">
                            <w:pPr>
                              <w:pStyle w:val="Titulkainfoprce"/>
                            </w:pPr>
                            <w:r>
                              <w:rPr>
                                <w:kern w:val="0"/>
                              </w:rPr>
                              <w:t xml:space="preserve">Seminární práce </w:t>
                            </w:r>
                            <w:r>
                              <w:t>| 202X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5E1FB" id="_x0000_s1027" type="#_x0000_t202" style="position:absolute;left:0;text-align:left;margin-left:388.15pt;margin-top:518.8pt;width:439.35pt;height:115.9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" fillcolor="white [3201]" stroked="f" strokeweight=".5pt">
                <v:textbox>
                  <w:txbxContent>
                    <w:p w14:paraId="01D9F5A7" w14:textId="77777777" w:rsidR="006F4BBB" w:rsidRDefault="006F4BBB" w:rsidP="006F4BBB">
                      <w:pPr>
                        <w:pStyle w:val="Titulkaautor"/>
                      </w:pPr>
                      <w:r>
                        <w:t>Jméno a příjmení autora práce včetně titulů</w:t>
                      </w:r>
                    </w:p>
                    <w:p w14:paraId="21B1AB7C" w14:textId="77777777" w:rsidR="006F4BBB" w:rsidRPr="00937E70" w:rsidRDefault="006F4BBB" w:rsidP="006F4BBB">
                      <w:pPr>
                        <w:pStyle w:val="Titulkainfoprce"/>
                      </w:pPr>
                      <w:r>
                        <w:rPr>
                          <w:kern w:val="0"/>
                        </w:rPr>
                        <w:t xml:space="preserve">Seminární práce </w:t>
                      </w:r>
                      <w:r>
                        <w:t>| 202X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BD5E7" wp14:editId="3CF9DA8E">
                <wp:simplePos x="0" y="0"/>
                <wp:positionH relativeFrom="margin">
                  <wp:align>right</wp:align>
                </wp:positionH>
                <wp:positionV relativeFrom="page">
                  <wp:posOffset>8712835</wp:posOffset>
                </wp:positionV>
                <wp:extent cx="3884400" cy="730800"/>
                <wp:effectExtent l="0" t="0" r="1905" b="0"/>
                <wp:wrapNone/>
                <wp:docPr id="1213198117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4400" cy="73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FB2337" w14:textId="77777777" w:rsidR="006F4BBB" w:rsidRPr="00104B5A" w:rsidRDefault="006F4BBB" w:rsidP="006F4BBB">
                            <w:pPr>
                              <w:pStyle w:val="Titulkauniverzita"/>
                            </w:pPr>
                            <w:r w:rsidRPr="00104B5A">
                              <w:t>Univerzita Tomáše Bati ve Zlíně</w:t>
                            </w:r>
                          </w:p>
                          <w:sdt>
                            <w:sdtPr>
                              <w:alias w:val="Výběr fakulty"/>
                              <w:tag w:val="Výběr fakulty"/>
                              <w:id w:val="-1487778563"/>
                              <w15:color w:val="FF6600"/>
                              <w:dropDownList>
                                <w:listItem w:displayText="[Vyberte svou fakultu]" w:value="[Vyberte svou fakultu]"/>
                                <w:listItem w:displayText="Fakulta technologická" w:value="Fakulta technologická"/>
                                <w:listItem w:displayText="Fakulta managementu a ekonomiky" w:value="Fakulta managementu a ekonomiky"/>
                                <w:listItem w:displayText="Fakulta multimediálních komunikací" w:value="Fakulta multimediálních komunikací"/>
                                <w:listItem w:displayText="Fakulta aplikované informatiky" w:value="Fakulta aplikované informatiky"/>
                                <w:listItem w:displayText="Fakulta humanitních studií" w:value="Fakulta humanitních studií"/>
                                <w:listItem w:displayText="Fakulta logistiky a krizového řízení" w:value="Fakulta logistiky a krizového řízení"/>
                              </w:dropDownList>
                            </w:sdtPr>
                            <w:sdtEndPr/>
                            <w:sdtContent>
                              <w:p w14:paraId="0582F111" w14:textId="77777777" w:rsidR="006F4BBB" w:rsidRPr="00515B26" w:rsidRDefault="006F4BBB" w:rsidP="006F4BBB">
                                <w:pPr>
                                  <w:pStyle w:val="Titulkafakulta"/>
                                </w:pPr>
                                <w:r>
                                  <w:t>[Vyberte svou fakultu]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BD5E7" id="_x0000_s1028" type="#_x0000_t202" style="position:absolute;left:0;text-align:left;margin-left:254.65pt;margin-top:686.05pt;width:305.85pt;height:57.5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" fillcolor="white [3201]" stroked="f" strokeweight=".5pt">
                <v:textbox>
                  <w:txbxContent>
                    <w:p w14:paraId="68FB2337" w14:textId="77777777" w:rsidR="006F4BBB" w:rsidRPr="00104B5A" w:rsidRDefault="006F4BBB" w:rsidP="006F4BBB">
                      <w:pPr>
                        <w:pStyle w:val="Titulkauniverzita"/>
                      </w:pPr>
                      <w:r w:rsidRPr="00104B5A">
                        <w:t>Univerzita Tomáše Bati ve Zlíně</w:t>
                      </w:r>
                    </w:p>
                    <w:sdt>
                      <w:sdtPr>
                        <w:alias w:val="Výběr fakulty"/>
                        <w:tag w:val="Výběr fakulty"/>
                        <w:id w:val="-1487778563"/>
                        <w15:color w:val="FF6600"/>
                        <w:dropDownList>
                          <w:listItem w:displayText="[Vyberte svou fakultu]" w:value="[Vyberte svou fakultu]"/>
                          <w:listItem w:displayText="Fakulta technologická" w:value="Fakulta technologická"/>
                          <w:listItem w:displayText="Fakulta managementu a ekonomiky" w:value="Fakulta managementu a ekonomiky"/>
                          <w:listItem w:displayText="Fakulta multimediálních komunikací" w:value="Fakulta multimediálních komunikací"/>
                          <w:listItem w:displayText="Fakulta aplikované informatiky" w:value="Fakulta aplikované informatiky"/>
                          <w:listItem w:displayText="Fakulta humanitních studií" w:value="Fakulta humanitních studií"/>
                          <w:listItem w:displayText="Fakulta logistiky a krizového řízení" w:value="Fakulta logistiky a krizového řízení"/>
                        </w:dropDownList>
                      </w:sdtPr>
                      <w:sdtEndPr/>
                      <w:sdtContent>
                        <w:p w14:paraId="0582F111" w14:textId="77777777" w:rsidR="006F4BBB" w:rsidRPr="00515B26" w:rsidRDefault="006F4BBB" w:rsidP="006F4BBB">
                          <w:pPr>
                            <w:pStyle w:val="Titulkafakulta"/>
                          </w:pPr>
                          <w:r>
                            <w:t>[Vyberte svou fakultu]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842590B" wp14:editId="045EE493">
            <wp:simplePos x="0" y="0"/>
            <wp:positionH relativeFrom="column">
              <wp:posOffset>4176395</wp:posOffset>
            </wp:positionH>
            <wp:positionV relativeFrom="paragraph">
              <wp:posOffset>8785225</wp:posOffset>
            </wp:positionV>
            <wp:extent cx="1616400" cy="162000"/>
            <wp:effectExtent l="0" t="0" r="3175" b="9525"/>
            <wp:wrapNone/>
            <wp:docPr id="126360280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360280" name="Obrázek 6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A0825D" w14:textId="77777777" w:rsidR="006F4BBB" w:rsidRDefault="006F4BBB" w:rsidP="006F4BBB">
      <w:pPr>
        <w:sectPr w:rsidR="006F4BBB" w:rsidSect="00F94A11">
          <w:footerReference w:type="default" r:id="rId11"/>
          <w:pgSz w:w="11906" w:h="16838" w:code="9"/>
          <w:pgMar w:top="1985" w:right="652" w:bottom="680" w:left="1134" w:header="680" w:footer="680" w:gutter="851"/>
          <w:cols w:space="708"/>
          <w:docGrid w:linePitch="360"/>
        </w:sectPr>
      </w:pPr>
    </w:p>
    <w:sdt>
      <w:sdtPr>
        <w:alias w:val="Upozornění"/>
        <w:tag w:val="POLE_UPOZORNENI"/>
        <w:id w:val="-1539660429"/>
        <w:placeholder>
          <w:docPart w:val="55F0396AE82D4EF09B048715DFA13F84"/>
        </w:placeholder>
        <w:temporary/>
        <w:showingPlcHdr/>
        <w15:color w:val="FF6600"/>
        <w:text/>
      </w:sdtPr>
      <w:sdtEndPr/>
      <w:sdtContent>
        <w:p w14:paraId="09B61DC7" w14:textId="77777777" w:rsidR="006F4BBB" w:rsidRDefault="006F4BBB" w:rsidP="006F4BBB">
          <w:pPr>
            <w:pStyle w:val="Upozornn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sdtContent>
    </w:sdt>
    <w:p w14:paraId="2AA12121" w14:textId="77777777" w:rsidR="006F4BBB" w:rsidRDefault="006F4BBB" w:rsidP="006F4BBB"/>
    <w:p w14:paraId="0280AD8F" w14:textId="77777777" w:rsidR="006F4BBB" w:rsidRDefault="006F4BBB" w:rsidP="006F4BBB">
      <w:pPr>
        <w:sectPr w:rsidR="006F4BBB" w:rsidSect="00F94A11">
          <w:footerReference w:type="default" r:id="rId12"/>
          <w:type w:val="oddPage"/>
          <w:pgSz w:w="11906" w:h="16838" w:code="9"/>
          <w:pgMar w:top="1985" w:right="652" w:bottom="680" w:left="1134" w:header="709" w:footer="709" w:gutter="851"/>
          <w:cols w:space="708"/>
          <w:docGrid w:linePitch="360"/>
        </w:sect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1" layoutInCell="1" allowOverlap="0" wp14:anchorId="47738C41" wp14:editId="36D883F0">
            <wp:simplePos x="0" y="0"/>
            <wp:positionH relativeFrom="margin">
              <wp:posOffset>4176395</wp:posOffset>
            </wp:positionH>
            <wp:positionV relativeFrom="page">
              <wp:posOffset>10045065</wp:posOffset>
            </wp:positionV>
            <wp:extent cx="1616400" cy="162000"/>
            <wp:effectExtent l="0" t="0" r="3175" b="9525"/>
            <wp:wrapNone/>
            <wp:docPr id="207142674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426748" name="Obrázek 5" descr="Obsah obrázku text, Písmo, snímek obrazovky, bílé&#10;&#10;Obsah vygenerovaný umělou inteligencí může být nesprávný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400" cy="1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dt>
      <w:sdtPr>
        <w:rPr>
          <w:rFonts w:ascii="Times New Roman" w:eastAsiaTheme="minorHAnsi" w:hAnsi="Times New Roman" w:cstheme="minorBidi"/>
          <w:b w:val="0"/>
          <w:color w:val="auto"/>
          <w:kern w:val="2"/>
          <w:sz w:val="24"/>
          <w:szCs w:val="22"/>
          <w:lang w:eastAsia="en-US"/>
          <w14:ligatures w14:val="standardContextual"/>
        </w:rPr>
        <w:id w:val="1308208389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1D8EEDC4" w14:textId="77777777" w:rsidR="006F4BBB" w:rsidRDefault="006F4BBB" w:rsidP="006F4BBB">
          <w:pPr>
            <w:pStyle w:val="Nadpisobsahu"/>
          </w:pPr>
          <w:r>
            <w:t>Obsah</w:t>
          </w:r>
        </w:p>
        <w:bookmarkStart w:id="1" w:name="_GoBack"/>
        <w:bookmarkEnd w:id="1"/>
        <w:p w14:paraId="11447A8A" w14:textId="79F92914" w:rsidR="00133F3F" w:rsidRDefault="006F4BBB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0379427" w:history="1">
            <w:r w:rsidR="00133F3F" w:rsidRPr="0055742E">
              <w:rPr>
                <w:rStyle w:val="Hypertextovodkaz"/>
                <w:noProof/>
              </w:rPr>
              <w:t>Seznam obrázků</w:t>
            </w:r>
            <w:r w:rsidR="00133F3F">
              <w:rPr>
                <w:noProof/>
                <w:webHidden/>
              </w:rPr>
              <w:tab/>
            </w:r>
            <w:r w:rsidR="00133F3F">
              <w:rPr>
                <w:noProof/>
                <w:webHidden/>
              </w:rPr>
              <w:fldChar w:fldCharType="begin"/>
            </w:r>
            <w:r w:rsidR="00133F3F">
              <w:rPr>
                <w:noProof/>
                <w:webHidden/>
              </w:rPr>
              <w:instrText xml:space="preserve"> PAGEREF _Toc240379427 \h </w:instrText>
            </w:r>
            <w:r w:rsidR="00133F3F">
              <w:rPr>
                <w:noProof/>
                <w:webHidden/>
              </w:rPr>
            </w:r>
            <w:r w:rsidR="00133F3F">
              <w:rPr>
                <w:noProof/>
                <w:webHidden/>
              </w:rPr>
              <w:fldChar w:fldCharType="separate"/>
            </w:r>
            <w:r w:rsidR="00133F3F">
              <w:rPr>
                <w:noProof/>
                <w:webHidden/>
              </w:rPr>
              <w:t>7</w:t>
            </w:r>
            <w:r w:rsidR="00133F3F">
              <w:rPr>
                <w:noProof/>
                <w:webHidden/>
              </w:rPr>
              <w:fldChar w:fldCharType="end"/>
            </w:r>
          </w:hyperlink>
        </w:p>
        <w:p w14:paraId="0B1DB2B7" w14:textId="466BC5CA" w:rsidR="00133F3F" w:rsidRDefault="00133F3F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28" w:history="1">
            <w:r w:rsidRPr="0055742E">
              <w:rPr>
                <w:rStyle w:val="Hypertextovodkaz"/>
                <w:noProof/>
              </w:rPr>
              <w:t>Seznam tabulek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DBAE6" w14:textId="69418AA6" w:rsidR="00133F3F" w:rsidRDefault="00133F3F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29" w:history="1">
            <w:r w:rsidRPr="0055742E">
              <w:rPr>
                <w:rStyle w:val="Hypertextovodkaz"/>
                <w:noProof/>
              </w:rPr>
              <w:t>Seznam použitých symbolů a zkratek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D7C7AB" w14:textId="5CA7FE15" w:rsidR="00133F3F" w:rsidRDefault="00133F3F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30" w:history="1">
            <w:r w:rsidRPr="0055742E">
              <w:rPr>
                <w:rStyle w:val="Hypertextovodkaz"/>
                <w:noProof/>
              </w:rPr>
              <w:t>Seznam příloh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13DB36" w14:textId="46D7F82B" w:rsidR="00133F3F" w:rsidRDefault="00133F3F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31" w:history="1">
            <w:r w:rsidRPr="0055742E">
              <w:rPr>
                <w:rStyle w:val="Hypertextovodkaz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CD9CA1" w14:textId="1C57CBAC" w:rsidR="00133F3F" w:rsidRDefault="00133F3F">
          <w:pPr>
            <w:pStyle w:val="Obsah1"/>
            <w:tabs>
              <w:tab w:val="left" w:pos="482"/>
            </w:tabs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32" w:history="1">
            <w:r w:rsidRPr="0055742E">
              <w:rPr>
                <w:rStyle w:val="Hypertextovodkaz"/>
                <w:noProof/>
              </w:rPr>
              <w:t>1</w:t>
            </w:r>
            <w:r>
              <w:rPr>
                <w:rFonts w:asciiTheme="minorHAnsi" w:eastAsiaTheme="minorEastAsia" w:hAnsiTheme="minorHAnsi"/>
                <w:b w:val="0"/>
                <w:noProof/>
                <w:kern w:val="0"/>
                <w:sz w:val="22"/>
                <w:lang w:eastAsia="cs-CZ"/>
                <w14:ligatures w14:val="none"/>
              </w:rPr>
              <w:tab/>
            </w:r>
            <w:r w:rsidRPr="0055742E">
              <w:rPr>
                <w:rStyle w:val="Hypertextovodkaz"/>
                <w:noProof/>
              </w:rPr>
              <w:t>Nadpis hlavní kapitoly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FEA9A0" w14:textId="7EC0D7AC" w:rsidR="00133F3F" w:rsidRDefault="00133F3F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33" w:history="1">
            <w:r w:rsidRPr="0055742E">
              <w:rPr>
                <w:rStyle w:val="Hypertextovodkaz"/>
                <w:noProof/>
              </w:rPr>
              <w:t>Závěr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BE307F" w14:textId="4D48150B" w:rsidR="00133F3F" w:rsidRDefault="00133F3F">
          <w:pPr>
            <w:pStyle w:val="Obsah1"/>
            <w:rPr>
              <w:rFonts w:asciiTheme="minorHAnsi" w:eastAsiaTheme="minorEastAsia" w:hAnsiTheme="minorHAnsi"/>
              <w:b w:val="0"/>
              <w:noProof/>
              <w:kern w:val="0"/>
              <w:sz w:val="22"/>
              <w:lang w:eastAsia="cs-CZ"/>
              <w14:ligatures w14:val="none"/>
            </w:rPr>
          </w:pPr>
          <w:hyperlink w:anchor="_Toc240379434" w:history="1">
            <w:r w:rsidRPr="0055742E">
              <w:rPr>
                <w:rStyle w:val="Hypertextovodkaz"/>
                <w:noProof/>
              </w:rPr>
              <w:t>Seznam použité literatury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_Toc240379434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618E51" w14:textId="6E4CBEE6" w:rsidR="006F4BBB" w:rsidRDefault="006F4BBB" w:rsidP="006F4BBB">
          <w:r>
            <w:rPr>
              <w:b/>
              <w:bCs/>
            </w:rPr>
            <w:fldChar w:fldCharType="end"/>
          </w:r>
        </w:p>
      </w:sdtContent>
    </w:sdt>
    <w:p w14:paraId="6E9D8D6B" w14:textId="77777777" w:rsidR="006F4BBB" w:rsidRDefault="006F4BBB" w:rsidP="006F4BBB">
      <w:pPr>
        <w:pStyle w:val="Textyostatn"/>
      </w:pPr>
    </w:p>
    <w:p w14:paraId="2D473377" w14:textId="77777777" w:rsidR="006F4BBB" w:rsidRDefault="006F4BBB" w:rsidP="006F4BBB">
      <w:pPr>
        <w:pStyle w:val="Textyostatn"/>
      </w:pPr>
    </w:p>
    <w:p w14:paraId="1F8E1DCC" w14:textId="77777777" w:rsidR="006F4BBB" w:rsidRDefault="006F4BBB" w:rsidP="006F4BBB">
      <w:pPr>
        <w:pStyle w:val="Textyostatn"/>
        <w:sectPr w:rsidR="006F4BBB" w:rsidSect="006A200B">
          <w:footerReference w:type="default" r:id="rId13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2A19CC1D" w14:textId="77777777" w:rsidR="006F4BBB" w:rsidRDefault="006F4BBB" w:rsidP="006F4BBB">
      <w:pPr>
        <w:pStyle w:val="Nadpisyseznamy"/>
      </w:pPr>
      <w:bookmarkStart w:id="2" w:name="_Toc240379427"/>
      <w:r>
        <w:lastRenderedPageBreak/>
        <w:t>Seznam obrázků</w:t>
      </w:r>
      <w:bookmarkEnd w:id="2"/>
    </w:p>
    <w:p w14:paraId="3AB8466F" w14:textId="77777777" w:rsidR="006F4BBB" w:rsidRDefault="006F4BBB" w:rsidP="006F4BBB">
      <w:pPr>
        <w:spacing w:after="160" w:line="259" w:lineRule="auto"/>
      </w:pPr>
      <w:fldSimple w:instr=" TOC \h \z \c &quot;Obr.&quot; ">
        <w:r>
          <w:rPr>
            <w:b/>
            <w:bCs/>
            <w:noProof/>
          </w:rPr>
          <w:t>Nenalezena položka seznamu obrázků.</w:t>
        </w:r>
      </w:fldSimple>
      <w:r>
        <w:br w:type="page"/>
      </w:r>
    </w:p>
    <w:p w14:paraId="4A72D841" w14:textId="77777777" w:rsidR="006F4BBB" w:rsidRDefault="006F4BBB" w:rsidP="006F4BBB">
      <w:pPr>
        <w:pStyle w:val="Nadpisyseznamy"/>
      </w:pPr>
      <w:bookmarkStart w:id="3" w:name="_Toc240379428"/>
      <w:r>
        <w:lastRenderedPageBreak/>
        <w:t>Seznam tabulek</w:t>
      </w:r>
      <w:bookmarkEnd w:id="3"/>
    </w:p>
    <w:p w14:paraId="32DF1DD7" w14:textId="77777777" w:rsidR="006F4BBB" w:rsidRDefault="006F4BBB" w:rsidP="006F4BBB">
      <w:pPr>
        <w:spacing w:after="160" w:line="259" w:lineRule="auto"/>
      </w:pPr>
      <w:fldSimple w:instr=" TOC \h \z \c &quot;Tab.&quot; ">
        <w:r>
          <w:rPr>
            <w:b/>
            <w:bCs/>
            <w:noProof/>
          </w:rPr>
          <w:t>Nenalezena položka seznamu obrázků.</w:t>
        </w:r>
      </w:fldSimple>
      <w:r>
        <w:br w:type="page"/>
      </w:r>
    </w:p>
    <w:p w14:paraId="34888DFC" w14:textId="77777777" w:rsidR="006F4BBB" w:rsidRDefault="006F4BBB" w:rsidP="006F4BBB">
      <w:pPr>
        <w:pStyle w:val="Nadpisyseznamy"/>
      </w:pPr>
      <w:bookmarkStart w:id="4" w:name="_Toc240379429"/>
      <w:r>
        <w:lastRenderedPageBreak/>
        <w:t>Seznam použitých symbolů a zkratek</w:t>
      </w:r>
      <w:bookmarkEnd w:id="4"/>
    </w:p>
    <w:sdt>
      <w:sdtPr>
        <w:alias w:val="Seznam zkratek"/>
        <w:tag w:val="ZKRATKY"/>
        <w:id w:val="1914736146"/>
        <w15:color w:val="FF6600"/>
        <w15:repeatingSection/>
      </w:sdtPr>
      <w:sdtEndPr/>
      <w:sdtContent>
        <w:sdt>
          <w:sdtPr>
            <w:id w:val="293645189"/>
            <w:placeholder>
              <w:docPart w:val="042B633F2E6D4CA7ADDDEF350A5242EE"/>
            </w:placeholder>
            <w15:color w:val="FF6600"/>
            <w15:repeatingSectionItem/>
          </w:sdtPr>
          <w:sdtEndPr/>
          <w:sdtContent>
            <w:p w14:paraId="75BBBDF5" w14:textId="77777777" w:rsidR="006F4BBB" w:rsidRDefault="00F524AC" w:rsidP="006F4BBB">
              <w:pPr>
                <w:pStyle w:val="Seznamzkratek"/>
              </w:pPr>
              <w:sdt>
                <w:sdtPr>
                  <w:id w:val="-783184982"/>
                  <w:placeholder>
                    <w:docPart w:val="59AC11C9AD464D7FBDD1CC92156F8BFF"/>
                  </w:placeholder>
                  <w:temporary/>
                  <w:showingPlcHdr/>
                  <w:text/>
                </w:sdtPr>
                <w:sdtEndPr/>
                <w:sdtContent>
                  <w:r w:rsidR="006F4BBB" w:rsidRPr="00A027B0">
                    <w:t>[Zkratka]</w:t>
                  </w:r>
                </w:sdtContent>
              </w:sdt>
              <w:r w:rsidR="006F4BBB">
                <w:tab/>
              </w:r>
              <w:sdt>
                <w:sdtPr>
                  <w:id w:val="1660576588"/>
                  <w:placeholder>
                    <w:docPart w:val="65D6732AD70D45CCB13817888C755B31"/>
                  </w:placeholder>
                  <w:temporary/>
                  <w:showingPlcHdr/>
                  <w:text/>
                </w:sdtPr>
                <w:sdtEndPr/>
                <w:sdtContent>
                  <w:r w:rsidR="006F4BBB" w:rsidRPr="00A027B0">
                    <w:t>[Význam zkratky]</w:t>
                  </w:r>
                </w:sdtContent>
              </w:sdt>
            </w:p>
          </w:sdtContent>
        </w:sdt>
      </w:sdtContent>
    </w:sdt>
    <w:p w14:paraId="3E734FCC" w14:textId="77777777" w:rsidR="006F4BBB" w:rsidRDefault="006F4BBB" w:rsidP="006F4BBB">
      <w:pPr>
        <w:spacing w:after="160" w:line="259" w:lineRule="auto"/>
      </w:pPr>
      <w:r>
        <w:br w:type="page"/>
      </w:r>
    </w:p>
    <w:p w14:paraId="68C91F3F" w14:textId="77777777" w:rsidR="006F4BBB" w:rsidRDefault="006F4BBB" w:rsidP="006F4BBB">
      <w:pPr>
        <w:pStyle w:val="Nadpisyseznamy"/>
      </w:pPr>
      <w:bookmarkStart w:id="5" w:name="_Toc240379430"/>
      <w:r w:rsidRPr="001214C2">
        <w:lastRenderedPageBreak/>
        <w:t>Seznam příloh</w:t>
      </w:r>
      <w:bookmarkEnd w:id="5"/>
    </w:p>
    <w:p w14:paraId="06C0A170" w14:textId="77777777" w:rsidR="006F4BBB" w:rsidRPr="003C1A17" w:rsidRDefault="006F4BBB" w:rsidP="006F4BBB">
      <w:pPr>
        <w:pStyle w:val="Textyostatn"/>
        <w:spacing w:after="240"/>
        <w:rPr>
          <w:rFonts w:ascii="Arial" w:hAnsi="Arial" w:cs="Arial"/>
          <w:b/>
          <w:sz w:val="28"/>
        </w:rPr>
      </w:pPr>
      <w:r w:rsidRPr="003C1A17">
        <w:rPr>
          <w:rFonts w:ascii="Arial" w:hAnsi="Arial" w:cs="Arial"/>
          <w:b/>
          <w:sz w:val="28"/>
        </w:rPr>
        <w:t>Přílohy vložené v závěrečné práci</w:t>
      </w:r>
    </w:p>
    <w:p w14:paraId="26FDE83B" w14:textId="77777777" w:rsidR="006F4BBB" w:rsidRDefault="006F4BBB" w:rsidP="006F4BBB">
      <w:pPr>
        <w:pStyle w:val="Obsah9"/>
        <w:rPr>
          <w:rFonts w:asciiTheme="minorHAnsi" w:eastAsiaTheme="minorEastAsia" w:hAnsiTheme="minorHAnsi"/>
          <w:noProof/>
          <w:szCs w:val="24"/>
          <w:lang w:eastAsia="cs-CZ"/>
        </w:rPr>
      </w:pPr>
      <w:r>
        <w:rPr>
          <w:b/>
        </w:rPr>
        <w:fldChar w:fldCharType="begin"/>
      </w:r>
      <w:r>
        <w:rPr>
          <w:b/>
        </w:rPr>
        <w:instrText xml:space="preserve"> TOC \n \h \z \t "Příloha 1;9" </w:instrText>
      </w:r>
      <w:r>
        <w:rPr>
          <w:b/>
        </w:rPr>
        <w:fldChar w:fldCharType="separate"/>
      </w:r>
      <w:hyperlink w:anchor="_Toc208960897" w:history="1">
        <w:r w:rsidRPr="008D5906">
          <w:rPr>
            <w:rStyle w:val="Hypertextovodkaz"/>
            <w:noProof/>
          </w:rPr>
          <w:t>Příloha A:</w:t>
        </w:r>
        <w:r>
          <w:rPr>
            <w:rFonts w:asciiTheme="minorHAnsi" w:eastAsiaTheme="minorEastAsia" w:hAnsiTheme="minorHAnsi"/>
            <w:noProof/>
            <w:szCs w:val="24"/>
            <w:lang w:eastAsia="cs-CZ"/>
          </w:rPr>
          <w:tab/>
        </w:r>
        <w:r w:rsidRPr="008D5906">
          <w:rPr>
            <w:rStyle w:val="Hypertextovodkaz"/>
            <w:noProof/>
          </w:rPr>
          <w:t>[Název přílohy]</w:t>
        </w:r>
      </w:hyperlink>
    </w:p>
    <w:p w14:paraId="75C2EF28" w14:textId="77777777" w:rsidR="006F4BBB" w:rsidRDefault="006F4BBB" w:rsidP="006F4BBB">
      <w:pPr>
        <w:pStyle w:val="Obsah9"/>
        <w:rPr>
          <w:b/>
        </w:rPr>
      </w:pPr>
      <w:r>
        <w:rPr>
          <w:b/>
        </w:rPr>
        <w:fldChar w:fldCharType="end"/>
      </w:r>
    </w:p>
    <w:p w14:paraId="525DB58F" w14:textId="77777777" w:rsidR="006F4BBB" w:rsidRPr="00870B8B" w:rsidRDefault="006F4BBB" w:rsidP="006F4BBB">
      <w:pPr>
        <w:pStyle w:val="Textyostatn"/>
        <w:spacing w:after="240"/>
        <w:rPr>
          <w:rFonts w:ascii="Arial" w:hAnsi="Arial" w:cs="Arial"/>
          <w:b/>
          <w:sz w:val="28"/>
        </w:rPr>
      </w:pPr>
      <w:r w:rsidRPr="00870B8B">
        <w:rPr>
          <w:rFonts w:ascii="Arial" w:hAnsi="Arial" w:cs="Arial"/>
          <w:b/>
          <w:sz w:val="28"/>
        </w:rPr>
        <w:t>Ostatní přílohy</w:t>
      </w:r>
    </w:p>
    <w:sdt>
      <w:sdtPr>
        <w:alias w:val="Ostatní přílohy"/>
        <w:tag w:val="PŘÍLOHY OSTATNÍ"/>
        <w:id w:val="1453055415"/>
        <w15:color w:val="FF6600"/>
        <w15:repeatingSection/>
      </w:sdtPr>
      <w:sdtEndPr/>
      <w:sdtContent>
        <w:sdt>
          <w:sdtPr>
            <w:id w:val="-1493642698"/>
            <w:placeholder>
              <w:docPart w:val="AC99EEF451DA45FA98CFBA5FF65209CD"/>
            </w:placeholder>
            <w15:color w:val="FF6600"/>
            <w15:repeatingSectionItem/>
          </w:sdtPr>
          <w:sdtEndPr/>
          <w:sdtContent>
            <w:p w14:paraId="700B1BAB" w14:textId="77777777" w:rsidR="006F4BBB" w:rsidRDefault="00F524AC" w:rsidP="006F4BBB">
              <w:pPr>
                <w:pStyle w:val="Seznamploh"/>
                <w:tabs>
                  <w:tab w:val="clear" w:pos="1985"/>
                  <w:tab w:val="left" w:pos="1134"/>
                </w:tabs>
              </w:pPr>
              <w:sdt>
                <w:sdtPr>
                  <w:id w:val="315386950"/>
                  <w:placeholder>
                    <w:docPart w:val="3C64DAC2E66F4084A4AD6CE0F5B3493F"/>
                  </w:placeholder>
                  <w:showingPlcHdr/>
                  <w:comboBox>
                    <w:listItem w:value="Označení"/>
                    <w:listItem w:displayText="Příloha A:" w:value="Příloha A:"/>
                    <w:listItem w:displayText="Příloha B:" w:value="Příloha B:"/>
                    <w:listItem w:displayText="Příloha C:" w:value="Příloha C:"/>
                    <w:listItem w:displayText="Příloha D:" w:value="Příloha D:"/>
                    <w:listItem w:displayText="Příloha E:" w:value="Příloha E:"/>
                    <w:listItem w:displayText="Příloha F:" w:value="Příloha F:"/>
                    <w:listItem w:displayText="Příloha G:" w:value="Příloha G:"/>
                    <w:listItem w:displayText="Příloha H:" w:value="Příloha H:"/>
                    <w:listItem w:displayText="Příloha I:" w:value="Příloha I:"/>
                    <w:listItem w:displayText="Příloha J:" w:value="Příloha J:"/>
                    <w:listItem w:displayText="Příloha K:" w:value="Příloha K:"/>
                    <w:listItem w:displayText="Příloha L:" w:value="Příloha L:"/>
                    <w:listItem w:displayText="Příloha M:" w:value="Příloha M:"/>
                    <w:listItem w:displayText="Příloha N:" w:value="Příloha N:"/>
                    <w:listItem w:displayText="Příloha O:" w:value="Příloha O:"/>
                    <w:listItem w:displayText="Příloha P:" w:value="Příloha P:"/>
                    <w:listItem w:displayText="Příloha Q:" w:value="Příloha Q:"/>
                    <w:listItem w:displayText="Příloha R:" w:value="Příloha R:"/>
                    <w:listItem w:displayText="Příloha S:" w:value="Příloha S:"/>
                    <w:listItem w:displayText="Příloha T:" w:value="Příloha T:"/>
                    <w:listItem w:displayText="Příloha U:" w:value="Příloha U:"/>
                    <w:listItem w:displayText="Příloha V:" w:value="Příloha V:"/>
                    <w:listItem w:displayText="Příloha W:" w:value="Příloha W:"/>
                    <w:listItem w:displayText="Příloha X:" w:value="Příloha X:"/>
                    <w:listItem w:displayText="Příloha Y:" w:value="Příloha Y:"/>
                    <w:listItem w:displayText="Příloha Z:" w:value="Příloha Z:"/>
                  </w:comboBox>
                </w:sdtPr>
                <w:sdtEndPr/>
                <w:sdtContent>
                  <w:r w:rsidR="006F4BBB">
                    <w:rPr>
                      <w:rStyle w:val="Zstupntext"/>
                      <w:rFonts w:eastAsiaTheme="majorEastAsia"/>
                      <w:lang w:val="en-US"/>
                    </w:rPr>
                    <w:t>[</w:t>
                  </w:r>
                  <w:r w:rsidR="006F4BBB">
                    <w:rPr>
                      <w:rStyle w:val="Zstupntext"/>
                      <w:rFonts w:eastAsiaTheme="majorEastAsia"/>
                    </w:rPr>
                    <w:t>Označení</w:t>
                  </w:r>
                  <w:r w:rsidR="006F4BBB">
                    <w:rPr>
                      <w:rStyle w:val="Zstupntext"/>
                      <w:rFonts w:eastAsiaTheme="majorEastAsia"/>
                      <w:lang w:val="en-US"/>
                    </w:rPr>
                    <w:t>]</w:t>
                  </w:r>
                </w:sdtContent>
              </w:sdt>
              <w:r w:rsidR="006F4BBB">
                <w:tab/>
              </w:r>
              <w:sdt>
                <w:sdtPr>
                  <w:id w:val="68854165"/>
                  <w:placeholder>
                    <w:docPart w:val="9EDCAC46F0C54B319C7C2EEBDADB7DE5"/>
                  </w:placeholder>
                  <w:showingPlcHdr/>
                  <w:text/>
                </w:sdtPr>
                <w:sdtEndPr/>
                <w:sdtContent>
                  <w:r w:rsidR="006F4BBB">
                    <w:rPr>
                      <w:rStyle w:val="Zstupntext"/>
                    </w:rPr>
                    <w:t>[Název přílohy</w:t>
                  </w:r>
                  <w:r w:rsidR="006F4BBB">
                    <w:rPr>
                      <w:rStyle w:val="Zstupntext"/>
                      <w:lang w:val="en-US"/>
                    </w:rPr>
                    <w:t>]</w:t>
                  </w:r>
                </w:sdtContent>
              </w:sdt>
              <w:r w:rsidR="006F4BBB">
                <w:tab/>
              </w:r>
              <w:sdt>
                <w:sdtPr>
                  <w:id w:val="1752005513"/>
                  <w:placeholder>
                    <w:docPart w:val="A734E8452BCA45458333FDAB56201EEB"/>
                  </w:placeholder>
                  <w:showingPlcHdr/>
                  <w:text/>
                </w:sdtPr>
                <w:sdtEndPr/>
                <w:sdtContent>
                  <w:r w:rsidR="006F4BBB" w:rsidRPr="00C87925">
                    <w:rPr>
                      <w:rStyle w:val="Zstupntext"/>
                    </w:rPr>
                    <w:t>[soubor]</w:t>
                  </w:r>
                </w:sdtContent>
              </w:sdt>
            </w:p>
          </w:sdtContent>
        </w:sdt>
      </w:sdtContent>
    </w:sdt>
    <w:p w14:paraId="75315E76" w14:textId="77777777" w:rsidR="006F4BBB" w:rsidRDefault="006F4BBB" w:rsidP="006F4BBB">
      <w:pPr>
        <w:pStyle w:val="ZPSeznamzkratek"/>
      </w:pPr>
    </w:p>
    <w:p w14:paraId="0201D214" w14:textId="77777777" w:rsidR="006F4BBB" w:rsidRPr="000E5AC6" w:rsidRDefault="006F4BBB" w:rsidP="006F4BBB"/>
    <w:p w14:paraId="1AE4EA76" w14:textId="77777777" w:rsidR="006F4BBB" w:rsidRPr="00CB55F3" w:rsidRDefault="006F4BBB" w:rsidP="006F4BBB">
      <w:pPr>
        <w:sectPr w:rsidR="006F4BBB" w:rsidRPr="00CB55F3" w:rsidSect="006A200B">
          <w:footerReference w:type="even" r:id="rId14"/>
          <w:footerReference w:type="default" r:id="rId15"/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p w14:paraId="00E6BABC" w14:textId="77777777" w:rsidR="00B2455C" w:rsidRDefault="009B7C67" w:rsidP="00C53D7A">
      <w:pPr>
        <w:pStyle w:val="Nadpisyvodazvr"/>
      </w:pPr>
      <w:bookmarkStart w:id="6" w:name="_Toc240379431"/>
      <w:r>
        <w:lastRenderedPageBreak/>
        <w:t>Úvod</w:t>
      </w:r>
      <w:bookmarkEnd w:id="0"/>
      <w:bookmarkEnd w:id="6"/>
    </w:p>
    <w:bookmarkStart w:id="7" w:name="_Hlk196338036" w:displacedByCustomXml="next"/>
    <w:sdt>
      <w:sdtPr>
        <w:alias w:val="Úvodní text"/>
        <w:tag w:val="ÚVOD"/>
        <w:id w:val="-820345443"/>
        <w:placeholder>
          <w:docPart w:val="6CCBDECDE4AA43DE993C927AE12D6930"/>
        </w:placeholder>
        <w:temporary/>
        <w:showingPlcHdr/>
        <w15:color w:val="FF6600"/>
        <w:text/>
      </w:sdtPr>
      <w:sdtEndPr/>
      <w:sdtContent>
        <w:p w14:paraId="2E966CAE" w14:textId="77777777" w:rsidR="009B7C67" w:rsidRDefault="009B7C67" w:rsidP="00504AE1">
          <w:pPr>
            <w:pStyle w:val="Prvnodstavecprce"/>
          </w:pPr>
          <w:r w:rsidRPr="00A50D5A">
            <w:t xml:space="preserve">Pro základní text jsou v šabloně připravené dva styly: </w:t>
          </w:r>
          <w:r w:rsidR="00DE773B">
            <w:rPr>
              <w:b/>
              <w:bCs/>
            </w:rPr>
            <w:t>První odstavec práce</w:t>
          </w:r>
          <w:r w:rsidR="00DE773B">
            <w:t xml:space="preserve"> </w:t>
          </w:r>
          <w:r w:rsidRPr="00A50D5A">
            <w:t>a </w:t>
          </w:r>
          <w:r w:rsidR="00DE773B">
            <w:rPr>
              <w:b/>
              <w:bCs/>
            </w:rPr>
            <w:t>Další odstavce práce</w:t>
          </w:r>
          <w:r w:rsidRPr="00A50D5A">
            <w:t>. Styl „</w:t>
          </w:r>
          <w:r w:rsidR="00DE773B"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 w:rsidR="000205AE">
            <w:t xml:space="preserve">stavce po nadpisových stylech. </w:t>
          </w:r>
          <w:r w:rsidRPr="00A50D5A">
            <w:t>Následující odstavce jsou naformátované pomocí stylu „</w:t>
          </w:r>
          <w:r w:rsidR="00DE773B" w:rsidRPr="00DE773B">
            <w:t>Další odstavce práce</w:t>
          </w:r>
          <w:r w:rsidRPr="00A50D5A">
            <w:t>“, který je vyznačen odstavcovou zarážkou</w:t>
          </w:r>
          <w:r w:rsidR="00453E5F">
            <w:t xml:space="preserve"> (0,8 cm)</w:t>
          </w:r>
          <w:r w:rsidRPr="00A50D5A">
            <w:t xml:space="preserve"> a je </w:t>
          </w:r>
          <w:r w:rsidR="00DE773B">
            <w:t>určen pro ostatní od</w:t>
          </w:r>
          <w:r w:rsidRPr="00A50D5A">
            <w:t xml:space="preserve">stavce kromě prvního. Je nastaven jako styl následujícího odstavce po stylu </w:t>
          </w:r>
          <w:r w:rsidR="00DE773B" w:rsidRPr="00DE773B">
            <w:t>První odstavec práce</w:t>
          </w:r>
          <w:r w:rsidRPr="00A50D5A">
            <w:t>.</w:t>
          </w:r>
          <w:r w:rsidR="000205AE">
            <w:t xml:space="preserve"> </w:t>
          </w:r>
          <w:r w:rsidR="000205AE" w:rsidRPr="000205AE">
            <w:t>Klepněte do rámečku a začněte psát.</w:t>
          </w:r>
        </w:p>
      </w:sdtContent>
    </w:sdt>
    <w:bookmarkEnd w:id="7" w:displacedByCustomXml="prev"/>
    <w:p w14:paraId="5BD41365" w14:textId="77777777" w:rsidR="00E81E5F" w:rsidRDefault="00A24E3A" w:rsidP="00A24E3A">
      <w:pPr>
        <w:pStyle w:val="Nadpis1"/>
      </w:pPr>
      <w:bookmarkStart w:id="8" w:name="_Toc208960417"/>
      <w:bookmarkStart w:id="9" w:name="_Toc240379432"/>
      <w:r>
        <w:lastRenderedPageBreak/>
        <w:t>Nadpis hlavní kapitoly</w:t>
      </w:r>
      <w:bookmarkEnd w:id="8"/>
      <w:bookmarkEnd w:id="9"/>
    </w:p>
    <w:p w14:paraId="71F8FA45" w14:textId="77777777" w:rsidR="00EE7CBB" w:rsidRPr="00EF79FE" w:rsidRDefault="00F524AC" w:rsidP="00F75701">
      <w:pPr>
        <w:pStyle w:val="Prvnodstavecprce"/>
      </w:pPr>
      <w:sdt>
        <w:sdtPr>
          <w:alias w:val="Dělení šablony"/>
          <w:tag w:val="DĚLENÍ ŠABLONY"/>
          <w:id w:val="1826009647"/>
          <w:placeholder>
            <w:docPart w:val="64CBF9C822FE4FB09607C7B94A2C87AC"/>
          </w:placeholder>
          <w:temporary/>
          <w:showingPlcHdr/>
          <w15:color w:val="FF6600"/>
          <w:text/>
        </w:sdtPr>
        <w:sdtEndPr/>
        <w:sdtContent>
          <w:r w:rsidR="00A24E3A"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 w:rsidR="00A24E3A">
            <w:rPr>
              <w:b/>
            </w:rPr>
            <w:t>Nadpis 1</w:t>
          </w:r>
          <w:r w:rsidR="00A24E3A">
            <w:t xml:space="preserve">. Dělená šablona využívá nadpisu první úrovně </w:t>
          </w:r>
          <w:r w:rsidR="00A24E3A" w:rsidRPr="00A24E3A">
            <w:rPr>
              <w:b/>
            </w:rPr>
            <w:t>Nadpisy části</w:t>
          </w:r>
          <w:r w:rsidR="00A24E3A"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="00A24E3A" w:rsidRPr="00A24E3A">
            <w:rPr>
              <w:b/>
            </w:rPr>
            <w:t>Nadpis 1 (po nadpisu části)</w:t>
          </w:r>
          <w:r w:rsidR="00A24E3A">
            <w:t xml:space="preserve">, který využívá stejné vlastnosti jako rodičovský Nadpis 1, ale nezačíná na nové straně. Ověřte si prosím, jaký typ šablony využívá vaše fakulta nebo ústav a podle toho </w:t>
          </w:r>
          <w:r w:rsidR="003E34D4">
            <w:t>zvolte styl pro vzorový nadpis na této stránce (výchozí nastavení je Nadpis 1, pro dělenou šablonu použijte styl Nadpisy části a velkými písmeny napište označení dané části)</w:t>
          </w:r>
          <w:r w:rsidR="00A24E3A">
            <w:t>. Nastudujte si prosím</w:t>
          </w:r>
          <w:r w:rsidR="003E34D4">
            <w:t xml:space="preserve"> </w:t>
          </w:r>
          <w:r w:rsidR="00A24E3A">
            <w:t xml:space="preserve">pokyny v manuálu. </w:t>
          </w:r>
          <w:r w:rsidR="003E34D4">
            <w:t>Klepněte do rámečku a zmáčkněte klávesu DELETE, abyste tento rámeček smazali</w:t>
          </w:r>
          <w:r w:rsidR="00A24E3A">
            <w:t>.</w:t>
          </w:r>
          <w:r w:rsidR="003E34D4">
            <w:t xml:space="preserve"> </w:t>
          </w:r>
          <w:r w:rsidR="00EF215D">
            <w:t xml:space="preserve">Poté </w:t>
          </w:r>
          <w:r w:rsidR="003E34D4">
            <w:t xml:space="preserve">ukončete </w:t>
          </w:r>
          <w:r w:rsidR="00EF215D">
            <w:t xml:space="preserve">nadpis </w:t>
          </w:r>
          <w:r w:rsidR="003E34D4">
            <w:t>stisknutím klávesy ENTER.</w:t>
          </w:r>
        </w:sdtContent>
      </w:sdt>
    </w:p>
    <w:p w14:paraId="3ABC0FF4" w14:textId="68607198" w:rsidR="005F1231" w:rsidRDefault="005F1231" w:rsidP="005F1231">
      <w:pPr>
        <w:rPr>
          <w:rFonts w:eastAsia="Times New Roman" w:cs="Times New Roman"/>
          <w:color w:val="000000" w:themeColor="text1"/>
          <w:kern w:val="0"/>
          <w:szCs w:val="24"/>
          <w:lang w:eastAsia="sk-SK"/>
          <w14:ligatures w14:val="none"/>
        </w:rPr>
      </w:pPr>
    </w:p>
    <w:p w14:paraId="392E9468" w14:textId="77777777" w:rsidR="006C4F19" w:rsidRDefault="006C4F19" w:rsidP="00C53D7A">
      <w:pPr>
        <w:pStyle w:val="Nadpisyvodazvr"/>
      </w:pPr>
      <w:bookmarkStart w:id="10" w:name="_Toc208960418"/>
      <w:bookmarkStart w:id="11" w:name="_Toc240379433"/>
      <w:r>
        <w:lastRenderedPageBreak/>
        <w:t>Závěr</w:t>
      </w:r>
      <w:bookmarkEnd w:id="10"/>
      <w:bookmarkEnd w:id="11"/>
    </w:p>
    <w:sdt>
      <w:sdtPr>
        <w:alias w:val="Závěr"/>
        <w:tag w:val="ZÁVĚR"/>
        <w:id w:val="-433062679"/>
        <w:placeholder>
          <w:docPart w:val="A5A8F5D2E17A4024805CB879719DF18E"/>
        </w:placeholder>
        <w:temporary/>
        <w:showingPlcHdr/>
        <w15:color w:val="FF6600"/>
        <w:text/>
      </w:sdtPr>
      <w:sdtEndPr/>
      <w:sdtContent>
        <w:p w14:paraId="481CDF9B" w14:textId="7B1BB790" w:rsidR="00BF7092" w:rsidRDefault="000205AE" w:rsidP="000E2D11">
          <w:pPr>
            <w:pStyle w:val="Prvnodstavecprc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sdtContent>
    </w:sdt>
    <w:p w14:paraId="715E1608" w14:textId="77777777" w:rsidR="000E2D11" w:rsidRPr="000E2D11" w:rsidRDefault="000E2D11" w:rsidP="000E2D11">
      <w:pPr>
        <w:pStyle w:val="Dalodstavceprce"/>
      </w:pPr>
    </w:p>
    <w:p w14:paraId="1D21A198" w14:textId="77777777" w:rsidR="000205AE" w:rsidRDefault="000205AE" w:rsidP="000205AE">
      <w:pPr>
        <w:pStyle w:val="Dalodstavceprce"/>
        <w:ind w:firstLine="0"/>
        <w:rPr>
          <w:color w:val="000000" w:themeColor="text1"/>
          <w:lang w:eastAsia="en-US"/>
        </w:rPr>
      </w:pPr>
    </w:p>
    <w:p w14:paraId="2E410110" w14:textId="77777777" w:rsidR="000205AE" w:rsidRDefault="000205AE" w:rsidP="000205AE">
      <w:pPr>
        <w:pStyle w:val="Dalodstavceprce"/>
        <w:ind w:firstLine="0"/>
        <w:rPr>
          <w:lang w:eastAsia="en-US"/>
        </w:rPr>
        <w:sectPr w:rsidR="000205AE" w:rsidSect="00C53C1B">
          <w:footerReference w:type="even" r:id="rId16"/>
          <w:footerReference w:type="default" r:id="rId17"/>
          <w:type w:val="oddPage"/>
          <w:pgSz w:w="11906" w:h="16838" w:code="9"/>
          <w:pgMar w:top="1985" w:right="1134" w:bottom="2381" w:left="1134" w:header="709" w:footer="680" w:gutter="851"/>
          <w:lnNumType w:countBy="1"/>
          <w:cols w:space="708"/>
          <w:docGrid w:linePitch="360"/>
        </w:sectPr>
      </w:pPr>
    </w:p>
    <w:p w14:paraId="0ED2892C" w14:textId="77777777" w:rsidR="006C4F19" w:rsidRDefault="006C4F19" w:rsidP="006C4F19">
      <w:pPr>
        <w:pStyle w:val="Nadpisyseznamy"/>
      </w:pPr>
      <w:bookmarkStart w:id="12" w:name="_Toc208960419"/>
      <w:bookmarkStart w:id="13" w:name="_Toc240379434"/>
      <w:r>
        <w:lastRenderedPageBreak/>
        <w:t>Seznam použité literatury</w:t>
      </w:r>
      <w:bookmarkEnd w:id="12"/>
      <w:bookmarkEnd w:id="13"/>
    </w:p>
    <w:sdt>
      <w:sdtPr>
        <w:alias w:val="Seznam použité literatury"/>
        <w:tag w:val="CITACE"/>
        <w:id w:val="117651416"/>
        <w:placeholder>
          <w:docPart w:val="AFCE277D126A43699B4DCA896AE90BE4"/>
        </w:placeholder>
        <w:temporary/>
        <w:showingPlcHdr/>
        <w15:color w:val="FF6600"/>
        <w:text/>
      </w:sdtPr>
      <w:sdtEndPr/>
      <w:sdtContent>
        <w:p w14:paraId="3DE525F7" w14:textId="77777777" w:rsidR="00EF215D" w:rsidRDefault="00930BB2" w:rsidP="00540664">
          <w:pPr>
            <w:pStyle w:val="Prvnodstavecprce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sdtContent>
    </w:sdt>
    <w:p w14:paraId="1AEE4B6D" w14:textId="21E098EC" w:rsidR="00EF215D" w:rsidRDefault="00EF215D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40575580" w14:textId="77777777" w:rsidR="00E04C41" w:rsidRDefault="00E04C41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58A0C210" w14:textId="77777777" w:rsidR="00E04C41" w:rsidRDefault="00E04C41" w:rsidP="005E2DAD">
      <w:pPr>
        <w:tabs>
          <w:tab w:val="left" w:pos="7377"/>
          <w:tab w:val="left" w:pos="8355"/>
        </w:tabs>
        <w:rPr>
          <w:lang w:eastAsia="cs-CZ"/>
        </w:rPr>
      </w:pPr>
    </w:p>
    <w:p w14:paraId="42D04E25" w14:textId="77777777" w:rsidR="005E2DAD" w:rsidRPr="00EF215D" w:rsidRDefault="005E2DAD" w:rsidP="005E2DAD">
      <w:pPr>
        <w:tabs>
          <w:tab w:val="left" w:pos="7377"/>
          <w:tab w:val="left" w:pos="8355"/>
        </w:tabs>
        <w:rPr>
          <w:lang w:eastAsia="cs-CZ"/>
        </w:rPr>
        <w:sectPr w:rsidR="005E2DAD" w:rsidRPr="00EF215D" w:rsidSect="006A200B">
          <w:type w:val="oddPage"/>
          <w:pgSz w:w="11906" w:h="16838" w:code="9"/>
          <w:pgMar w:top="1985" w:right="1134" w:bottom="2381" w:left="1134" w:header="709" w:footer="1418" w:gutter="851"/>
          <w:cols w:space="708"/>
          <w:docGrid w:linePitch="360"/>
        </w:sectPr>
      </w:pPr>
    </w:p>
    <w:bookmarkStart w:id="14" w:name="_Toc204082273"/>
    <w:bookmarkStart w:id="15" w:name="_Toc204082410"/>
    <w:bookmarkStart w:id="16" w:name="_Toc204082840"/>
    <w:bookmarkStart w:id="17" w:name="_Toc204082962"/>
    <w:bookmarkStart w:id="18" w:name="_Toc204083248"/>
    <w:bookmarkStart w:id="19" w:name="_Toc204083315"/>
    <w:bookmarkStart w:id="20" w:name="_Toc208960897"/>
    <w:p w14:paraId="4C52A819" w14:textId="77777777" w:rsidR="000F709C" w:rsidRDefault="00F524AC" w:rsidP="00870B8B">
      <w:pPr>
        <w:pStyle w:val="Ploha1"/>
      </w:pPr>
      <w:sdt>
        <w:sdtPr>
          <w:alias w:val="Název přílohy"/>
          <w:tag w:val="NÁZEV PŘÍLOHY"/>
          <w:id w:val="94454776"/>
          <w:placeholder>
            <w:docPart w:val="A526C17CCD204E03AD3492B139ED0E58"/>
          </w:placeholder>
          <w:temporary/>
          <w:showingPlcHdr/>
          <w15:color w:val="FF6600"/>
          <w:text/>
        </w:sdtPr>
        <w:sdtEndPr/>
        <w:sdtContent>
          <w:r w:rsidR="006D6046" w:rsidRPr="006D6046">
            <w:t>[Název přílohy]</w:t>
          </w:r>
        </w:sdtContent>
      </w:sdt>
      <w:bookmarkEnd w:id="14"/>
      <w:bookmarkEnd w:id="15"/>
      <w:bookmarkEnd w:id="16"/>
      <w:bookmarkEnd w:id="17"/>
      <w:bookmarkEnd w:id="18"/>
      <w:bookmarkEnd w:id="19"/>
      <w:bookmarkEnd w:id="20"/>
    </w:p>
    <w:p w14:paraId="1A07ABF0" w14:textId="3C524B8E" w:rsidR="00A470B3" w:rsidRDefault="00F524AC" w:rsidP="00A470B3">
      <w:pPr>
        <w:pStyle w:val="Textyostatn"/>
      </w:pPr>
      <w:sdt>
        <w:sdtPr>
          <w:alias w:val="Poděkování"/>
          <w:tag w:val="POLE_PODEKOVANI_CS"/>
          <w:id w:val="-1640188250"/>
          <w:placeholder>
            <w:docPart w:val="DEC0063215F64A2A947C2EE0BCD27395"/>
          </w:placeholder>
          <w:temporary/>
          <w:showingPlcHdr/>
          <w15:color w:val="FF6600"/>
          <w:text/>
        </w:sdtPr>
        <w:sdtEndPr/>
        <w:sdtContent>
          <w:r w:rsidR="00FB36E0" w:rsidRPr="00F94A11">
            <w:t>[</w:t>
          </w:r>
          <w:r w:rsidR="00FB36E0">
            <w:t xml:space="preserve">Pokud vaše práce neobsahuje přílohy, </w:t>
          </w:r>
          <w:r w:rsidR="001A78A9">
            <w:t xml:space="preserve">postupujte následovně: </w:t>
          </w:r>
          <w:r w:rsidR="001A78A9" w:rsidRPr="001A78A9">
            <w:rPr>
              <w:b/>
            </w:rPr>
            <w:t>1.</w:t>
          </w:r>
          <w:r w:rsidR="001A78A9">
            <w:t xml:space="preserve"> K</w:t>
          </w:r>
          <w:r w:rsidR="00FB36E0">
            <w:t xml:space="preserve">lepněte myší do nadpisu </w:t>
          </w:r>
          <w:r w:rsidR="001A78A9" w:rsidRPr="001A78A9">
            <w:rPr>
              <w:b/>
            </w:rPr>
            <w:t>Příloha</w:t>
          </w:r>
          <w:r w:rsidR="00FB36E0" w:rsidRPr="001A78A9">
            <w:rPr>
              <w:b/>
            </w:rPr>
            <w:t xml:space="preserve"> A</w:t>
          </w:r>
          <w:r w:rsidR="00FB36E0">
            <w:t xml:space="preserve">, </w:t>
          </w:r>
          <w:r w:rsidR="001A78A9">
            <w:t xml:space="preserve">jakmile se vám zvýrazní šedým podbarvením, </w:t>
          </w:r>
          <w:r w:rsidR="00FB36E0">
            <w:t xml:space="preserve">zmáčkněte </w:t>
          </w:r>
          <w:r w:rsidR="00014A2A">
            <w:t>několikrát</w:t>
          </w:r>
          <w:r w:rsidR="001A78A9">
            <w:t xml:space="preserve"> </w:t>
          </w:r>
          <w:r w:rsidR="00FB36E0">
            <w:t>klávesu DELETE</w:t>
          </w:r>
          <w:r w:rsidR="002B672A">
            <w:t xml:space="preserve"> (na MacBooku kombinace </w:t>
          </w:r>
          <w:r w:rsidR="002B672A" w:rsidRPr="002B672A">
            <w:t>fn + Backspace</w:t>
          </w:r>
          <w:r w:rsidR="002B672A">
            <w:t>)</w:t>
          </w:r>
          <w:r w:rsidR="00FB36E0">
            <w:t xml:space="preserve">, dokud vám tato strana nezmizí. </w:t>
          </w:r>
          <w:r w:rsidR="001A78A9" w:rsidRPr="001A78A9">
            <w:rPr>
              <w:b/>
            </w:rPr>
            <w:t>2.</w:t>
          </w:r>
          <w:r w:rsidR="001A78A9">
            <w:t xml:space="preserve"> Tento blok textu se následně přesune za seznam literatury. Klikněte do bloku a zmáčkněte klávesu DELETE, tím ho odstraníte. </w:t>
          </w:r>
          <w:r w:rsidR="00301168" w:rsidRPr="00301168">
            <w:rPr>
              <w:b/>
            </w:rPr>
            <w:t>3.</w:t>
          </w:r>
          <w:r w:rsidR="00301168">
            <w:t xml:space="preserve"> </w:t>
          </w:r>
          <w:r w:rsidR="00FB36E0">
            <w:t>Zároveň se ujistěte, že poslední stranou zůstal Seznam použité literatury, který využívá čísla stránek v zápatí.</w:t>
          </w:r>
          <w:r w:rsidR="00301168">
            <w:t xml:space="preserve"> 4. Podle pokynů v manuálu odstraňte Seznam příloh, který se nachází v úvodních seznamech.</w:t>
          </w:r>
          <w:r w:rsidR="00FB36E0" w:rsidRPr="00F94A11">
            <w:t>]</w:t>
          </w:r>
        </w:sdtContent>
      </w:sdt>
    </w:p>
    <w:sectPr w:rsidR="00A470B3" w:rsidSect="000205AE">
      <w:headerReference w:type="even" r:id="rId18"/>
      <w:footerReference w:type="even" r:id="rId19"/>
      <w:footerReference w:type="default" r:id="rId20"/>
      <w:type w:val="continuous"/>
      <w:pgSz w:w="11906" w:h="16838" w:code="9"/>
      <w:pgMar w:top="1985" w:right="1134" w:bottom="2381" w:left="1134" w:header="709" w:footer="1418" w:gutter="85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CA5846" w14:textId="77777777" w:rsidR="00F524AC" w:rsidRDefault="00F524AC" w:rsidP="00534E21">
      <w:r>
        <w:separator/>
      </w:r>
    </w:p>
  </w:endnote>
  <w:endnote w:type="continuationSeparator" w:id="0">
    <w:p w14:paraId="76ED9DB0" w14:textId="77777777" w:rsidR="00F524AC" w:rsidRDefault="00F524AC" w:rsidP="00534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DC2447" w14:textId="77777777" w:rsidR="006F4BBB" w:rsidRDefault="006F4BBB">
    <w:pPr>
      <w:pStyle w:val="Zpat"/>
      <w:jc w:val="right"/>
    </w:pPr>
  </w:p>
  <w:p w14:paraId="426881AC" w14:textId="77777777" w:rsidR="006F4BBB" w:rsidRDefault="006F4BB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BB645C" w14:textId="77777777" w:rsidR="006F4BBB" w:rsidRDefault="006F4BBB">
    <w:pPr>
      <w:pStyle w:val="Zpat"/>
      <w:jc w:val="right"/>
    </w:pPr>
  </w:p>
  <w:p w14:paraId="3605E893" w14:textId="77777777" w:rsidR="006F4BBB" w:rsidRDefault="006F4BB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414EA" w14:textId="77777777" w:rsidR="006F4BBB" w:rsidRDefault="006F4BBB">
    <w:pPr>
      <w:pStyle w:val="Zpat"/>
      <w:jc w:val="right"/>
    </w:pPr>
  </w:p>
  <w:p w14:paraId="7743002A" w14:textId="77777777" w:rsidR="006F4BBB" w:rsidRDefault="006F4BBB">
    <w:pPr>
      <w:pStyle w:val="Zpa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588580"/>
      <w:docPartObj>
        <w:docPartGallery w:val="Page Numbers (Bottom of Page)"/>
        <w:docPartUnique/>
      </w:docPartObj>
    </w:sdtPr>
    <w:sdtEndPr/>
    <w:sdtContent>
      <w:p w14:paraId="66B5D871" w14:textId="77777777" w:rsidR="006F4BBB" w:rsidRDefault="006F4BBB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4384" behindDoc="0" locked="1" layoutInCell="1" allowOverlap="1" wp14:anchorId="29512295" wp14:editId="28A86C05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9" name="Obdélník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4186E3" w14:textId="783D0B6E" w:rsidR="006F4BBB" w:rsidRPr="001D18D1" w:rsidRDefault="006F4BBB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133F3F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10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29512295" id="Obdélník 9" o:spid="_x0000_s1029" style="position:absolute;margin-left:0;margin-top:793.8pt;width:44.5pt;height:23.55pt;rotation:180;flip:x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" filled="f" fillcolor="#c0504d" stroked="f" strokecolor="#5c83b4" strokeweight="2.25pt">
                  <v:textbox inset=",0,,0">
                    <w:txbxContent>
                      <w:p w14:paraId="3D4186E3" w14:textId="783D0B6E" w:rsidR="006F4BBB" w:rsidRPr="001D18D1" w:rsidRDefault="006F4BBB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133F3F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10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</w:rPr>
      <w:id w:val="-510300050"/>
      <w:docPartObj>
        <w:docPartGallery w:val="Page Numbers (Bottom of Page)"/>
        <w:docPartUnique/>
      </w:docPartObj>
    </w:sdtPr>
    <w:sdtEndPr/>
    <w:sdtContent>
      <w:p w14:paraId="728127DD" w14:textId="77777777" w:rsidR="006F4BBB" w:rsidRPr="00E84ED9" w:rsidRDefault="006F4BBB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63360" behindDoc="0" locked="1" layoutInCell="1" allowOverlap="1" wp14:anchorId="6044D701" wp14:editId="4BF91D60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10" name="Obdélník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1176E5" w14:textId="70996F9E" w:rsidR="006F4BBB" w:rsidRPr="001D18D1" w:rsidRDefault="006F4BBB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133F3F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9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6044D701" id="Obdélník 10" o:spid="_x0000_s1030" style="position:absolute;margin-left:394.85pt;margin-top:793.8pt;width:44.5pt;height:23.8pt;rotation:18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" filled="f" fillcolor="#c0504d" stroked="f" strokecolor="#5c83b4" strokeweight="2.25pt">
                  <v:textbox inset=",0,,0">
                    <w:txbxContent>
                      <w:p w14:paraId="631176E5" w14:textId="70996F9E" w:rsidR="006F4BBB" w:rsidRPr="001D18D1" w:rsidRDefault="006F4BBB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133F3F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9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7731431"/>
      <w:docPartObj>
        <w:docPartGallery w:val="Page Numbers (Bottom of Page)"/>
        <w:docPartUnique/>
      </w:docPartObj>
    </w:sdtPr>
    <w:sdtEndPr/>
    <w:sdtContent>
      <w:p w14:paraId="77D9AB35" w14:textId="77777777" w:rsidR="004B6DCA" w:rsidRDefault="004B6DCA">
        <w:pPr>
          <w:pStyle w:val="Zpat"/>
        </w:pP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1" layoutInCell="1" allowOverlap="1" wp14:anchorId="49A7FA80" wp14:editId="4C41DA90">
                  <wp:simplePos x="0" y="0"/>
                  <wp:positionH relativeFrom="margin">
                    <wp:align>left</wp:align>
                  </wp:positionH>
                  <wp:positionV relativeFrom="page">
                    <wp:posOffset>10081260</wp:posOffset>
                  </wp:positionV>
                  <wp:extent cx="565200" cy="298800"/>
                  <wp:effectExtent l="0" t="0" r="0" b="6350"/>
                  <wp:wrapNone/>
                  <wp:docPr id="8" name="Obdélník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29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04EDFF" w14:textId="7FCEAFBE" w:rsidR="004B6DCA" w:rsidRPr="001D18D1" w:rsidRDefault="004B6DCA" w:rsidP="00D67E43">
                              <w:pPr>
                                <w:pBdr>
                                  <w:top w:val="single" w:sz="12" w:space="5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133F3F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12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49A7FA80" id="Obdélník 8" o:spid="_x0000_s1031" style="position:absolute;margin-left:0;margin-top:793.8pt;width:44.5pt;height:23.55pt;rotation:180;flip:x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" filled="f" fillcolor="#c0504d" stroked="f" strokecolor="#5c83b4" strokeweight="2.25pt">
                  <v:textbox inset=",0,,0">
                    <w:txbxContent>
                      <w:p w14:paraId="6804EDFF" w14:textId="7FCEAFBE" w:rsidR="004B6DCA" w:rsidRPr="001D18D1" w:rsidRDefault="004B6DCA" w:rsidP="00D67E43">
                        <w:pPr>
                          <w:pBdr>
                            <w:top w:val="single" w:sz="12" w:space="5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133F3F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12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404040" w:themeColor="text1" w:themeTint="BF"/>
      </w:rPr>
      <w:id w:val="-1235235469"/>
      <w:docPartObj>
        <w:docPartGallery w:val="Page Numbers (Bottom of Page)"/>
        <w:docPartUnique/>
      </w:docPartObj>
    </w:sdtPr>
    <w:sdtEndPr/>
    <w:sdtContent>
      <w:p w14:paraId="6E69F879" w14:textId="77777777" w:rsidR="004B6DCA" w:rsidRPr="00E84ED9" w:rsidRDefault="004B6DCA">
        <w:pPr>
          <w:pStyle w:val="Zpat"/>
          <w:rPr>
            <w:color w:val="404040" w:themeColor="text1" w:themeTint="BF"/>
          </w:rPr>
        </w:pPr>
        <w:r w:rsidRPr="00962FE5">
          <w:rPr>
            <w:noProof/>
            <w:color w:val="404040" w:themeColor="text1" w:themeTint="BF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1" layoutInCell="1" allowOverlap="1" wp14:anchorId="156AACE4" wp14:editId="387773DB">
                  <wp:simplePos x="0" y="0"/>
                  <wp:positionH relativeFrom="margin">
                    <wp:posOffset>5014773</wp:posOffset>
                  </wp:positionH>
                  <wp:positionV relativeFrom="page">
                    <wp:posOffset>10081260</wp:posOffset>
                  </wp:positionV>
                  <wp:extent cx="565200" cy="302400"/>
                  <wp:effectExtent l="0" t="0" r="0" b="2540"/>
                  <wp:wrapNone/>
                  <wp:docPr id="7" name="Obdélník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200" cy="30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9D7F91" w14:textId="37ADB0E3" w:rsidR="004B6DCA" w:rsidRPr="001D18D1" w:rsidRDefault="004B6DCA" w:rsidP="00D67E43">
                              <w:pPr>
                                <w:pBdr>
                                  <w:top w:val="single" w:sz="12" w:space="4" w:color="595959" w:themeColor="text1" w:themeTint="A6"/>
                                </w:pBdr>
                                <w:jc w:val="center"/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</w:pP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begin"/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instrText>PAGE   \* MERGEFORMAT</w:instrTex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separate"/>
                              </w:r>
                              <w:r w:rsidR="00133F3F">
                                <w:rPr>
                                  <w:rFonts w:ascii="Arial" w:hAnsi="Arial" w:cs="Arial"/>
                                  <w:noProof/>
                                  <w:color w:val="595959" w:themeColor="text1" w:themeTint="A6"/>
                                  <w:sz w:val="20"/>
                                </w:rPr>
                                <w:t>15</w:t>
                              </w:r>
                              <w:r w:rsidRPr="001D18D1">
                                <w:rPr>
                                  <w:rFonts w:ascii="Arial" w:hAnsi="Arial" w:cs="Arial"/>
                                  <w:color w:val="595959" w:themeColor="text1" w:themeTint="A6"/>
                                  <w:sz w:val="20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w14:anchorId="156AACE4" id="Obdélník 7" o:spid="_x0000_s1032" style="position:absolute;margin-left:394.85pt;margin-top:793.8pt;width:44.5pt;height:23.8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" filled="f" fillcolor="#c0504d" stroked="f" strokecolor="#5c83b4" strokeweight="2.25pt">
                  <v:textbox inset=",0,,0">
                    <w:txbxContent>
                      <w:p w14:paraId="359D7F91" w14:textId="37ADB0E3" w:rsidR="004B6DCA" w:rsidRPr="001D18D1" w:rsidRDefault="004B6DCA" w:rsidP="00D67E43">
                        <w:pPr>
                          <w:pBdr>
                            <w:top w:val="single" w:sz="12" w:space="4" w:color="595959" w:themeColor="text1" w:themeTint="A6"/>
                          </w:pBdr>
                          <w:jc w:val="center"/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</w:pP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begin"/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instrText>PAGE   \* MERGEFORMAT</w:instrTex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separate"/>
                        </w:r>
                        <w:r w:rsidR="00133F3F">
                          <w:rPr>
                            <w:rFonts w:ascii="Arial" w:hAnsi="Arial" w:cs="Arial"/>
                            <w:noProof/>
                            <w:color w:val="595959" w:themeColor="text1" w:themeTint="A6"/>
                            <w:sz w:val="20"/>
                          </w:rPr>
                          <w:t>15</w:t>
                        </w:r>
                        <w:r w:rsidRPr="001D18D1">
                          <w:rPr>
                            <w:rFonts w:ascii="Arial" w:hAnsi="Arial" w:cs="Arial"/>
                            <w:color w:val="595959" w:themeColor="text1" w:themeTint="A6"/>
                            <w:sz w:val="20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  <w10:anchorlock/>
                </v:rect>
              </w:pict>
            </mc:Fallback>
          </mc:AlternateContent>
        </w:r>
      </w:p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ECEF2" w14:textId="77777777" w:rsidR="004B6DCA" w:rsidRDefault="004B6DCA">
    <w:pPr>
      <w:pStyle w:val="Zpa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37F19" w14:textId="77777777" w:rsidR="004B6DCA" w:rsidRPr="00E84ED9" w:rsidRDefault="004B6DCA">
    <w:pPr>
      <w:pStyle w:val="Zpat"/>
      <w:rPr>
        <w:color w:val="404040" w:themeColor="text1" w:themeTint="B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4A06F" w14:textId="77777777" w:rsidR="00F524AC" w:rsidRPr="00392EDF" w:rsidRDefault="00F524AC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Separator" w:id="0">
    <w:p w14:paraId="55589F60" w14:textId="77777777" w:rsidR="00F524AC" w:rsidRPr="00392EDF" w:rsidRDefault="00F524AC" w:rsidP="00C23682">
      <w:pPr>
        <w:pBdr>
          <w:top w:val="single" w:sz="8" w:space="1" w:color="595959" w:themeColor="text1" w:themeTint="A6"/>
        </w:pBdr>
        <w:spacing w:before="600"/>
        <w:rPr>
          <w:rFonts w:ascii="Arial" w:hAnsi="Arial" w:cs="Arial"/>
          <w:b/>
          <w:color w:val="404040" w:themeColor="text1" w:themeTint="BF"/>
          <w:sz w:val="10"/>
          <w:szCs w:val="32"/>
        </w:rPr>
      </w:pPr>
    </w:p>
  </w:footnote>
  <w:footnote w:type="continuationNotice" w:id="1">
    <w:p w14:paraId="1126330F" w14:textId="77777777" w:rsidR="00F524AC" w:rsidRDefault="00F524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A8C96C" w14:textId="77777777" w:rsidR="004B6DCA" w:rsidRDefault="004B6DC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E50FD48"/>
    <w:lvl w:ilvl="0">
      <w:start w:val="1"/>
      <w:numFmt w:val="decimal"/>
      <w:pStyle w:val="slovanseznam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5926B1C"/>
    <w:lvl w:ilvl="0">
      <w:start w:val="1"/>
      <w:numFmt w:val="decimal"/>
      <w:pStyle w:val="slovanseznam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80"/>
    <w:multiLevelType w:val="singleLevel"/>
    <w:tmpl w:val="BECACBFA"/>
    <w:lvl w:ilvl="0">
      <w:start w:val="1"/>
      <w:numFmt w:val="bullet"/>
      <w:pStyle w:val="Seznamsodrka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ED0EDF32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3C3C2BAE"/>
    <w:lvl w:ilvl="0">
      <w:start w:val="1"/>
      <w:numFmt w:val="bullet"/>
      <w:pStyle w:val="Seznamsodrka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D25465A2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72070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1D3CF64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4CA7B3A"/>
    <w:multiLevelType w:val="multilevel"/>
    <w:tmpl w:val="4F70101C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070155E6"/>
    <w:multiLevelType w:val="hybridMultilevel"/>
    <w:tmpl w:val="5DF01A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A26741F"/>
    <w:multiLevelType w:val="hybridMultilevel"/>
    <w:tmpl w:val="24981D00"/>
    <w:lvl w:ilvl="0" w:tplc="575E18AC">
      <w:start w:val="1"/>
      <w:numFmt w:val="decimal"/>
      <w:lvlText w:val="%1."/>
      <w:lvlJc w:val="left"/>
      <w:pPr>
        <w:ind w:left="720" w:hanging="360"/>
      </w:pPr>
    </w:lvl>
    <w:lvl w:ilvl="1" w:tplc="C1C2AC2A" w:tentative="1">
      <w:start w:val="1"/>
      <w:numFmt w:val="lowerLetter"/>
      <w:lvlText w:val="%2."/>
      <w:lvlJc w:val="left"/>
      <w:pPr>
        <w:ind w:left="1440" w:hanging="360"/>
      </w:pPr>
    </w:lvl>
    <w:lvl w:ilvl="2" w:tplc="403EF96E" w:tentative="1">
      <w:start w:val="1"/>
      <w:numFmt w:val="lowerRoman"/>
      <w:lvlText w:val="%3."/>
      <w:lvlJc w:val="right"/>
      <w:pPr>
        <w:ind w:left="2160" w:hanging="180"/>
      </w:pPr>
    </w:lvl>
    <w:lvl w:ilvl="3" w:tplc="AA8E74D8" w:tentative="1">
      <w:start w:val="1"/>
      <w:numFmt w:val="decimal"/>
      <w:lvlText w:val="%4."/>
      <w:lvlJc w:val="left"/>
      <w:pPr>
        <w:ind w:left="2880" w:hanging="360"/>
      </w:pPr>
    </w:lvl>
    <w:lvl w:ilvl="4" w:tplc="E3E6951E" w:tentative="1">
      <w:start w:val="1"/>
      <w:numFmt w:val="lowerLetter"/>
      <w:lvlText w:val="%5."/>
      <w:lvlJc w:val="left"/>
      <w:pPr>
        <w:ind w:left="3600" w:hanging="360"/>
      </w:pPr>
    </w:lvl>
    <w:lvl w:ilvl="5" w:tplc="16483512" w:tentative="1">
      <w:start w:val="1"/>
      <w:numFmt w:val="lowerRoman"/>
      <w:lvlText w:val="%6."/>
      <w:lvlJc w:val="right"/>
      <w:pPr>
        <w:ind w:left="4320" w:hanging="180"/>
      </w:pPr>
    </w:lvl>
    <w:lvl w:ilvl="6" w:tplc="5AC25E4A" w:tentative="1">
      <w:start w:val="1"/>
      <w:numFmt w:val="decimal"/>
      <w:lvlText w:val="%7."/>
      <w:lvlJc w:val="left"/>
      <w:pPr>
        <w:ind w:left="5040" w:hanging="360"/>
      </w:pPr>
    </w:lvl>
    <w:lvl w:ilvl="7" w:tplc="9C32A7CC" w:tentative="1">
      <w:start w:val="1"/>
      <w:numFmt w:val="lowerLetter"/>
      <w:lvlText w:val="%8."/>
      <w:lvlJc w:val="left"/>
      <w:pPr>
        <w:ind w:left="5760" w:hanging="360"/>
      </w:pPr>
    </w:lvl>
    <w:lvl w:ilvl="8" w:tplc="F020A2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164E1E"/>
    <w:multiLevelType w:val="hybridMultilevel"/>
    <w:tmpl w:val="0F964786"/>
    <w:lvl w:ilvl="0" w:tplc="0405000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05146"/>
    <w:multiLevelType w:val="hybridMultilevel"/>
    <w:tmpl w:val="60783AAC"/>
    <w:lvl w:ilvl="0" w:tplc="C534FBEE">
      <w:start w:val="1"/>
      <w:numFmt w:val="decimal"/>
      <w:pStyle w:val="slovanseznam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A0796"/>
    <w:multiLevelType w:val="multilevel"/>
    <w:tmpl w:val="440C104C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8A10E3B"/>
    <w:multiLevelType w:val="hybridMultilevel"/>
    <w:tmpl w:val="3AD67BFA"/>
    <w:lvl w:ilvl="0" w:tplc="2E840DD6">
      <w:start w:val="1"/>
      <w:numFmt w:val="decimal"/>
      <w:lvlText w:val="%1"/>
      <w:lvlJc w:val="left"/>
      <w:pPr>
        <w:ind w:left="1174" w:hanging="360"/>
      </w:pPr>
      <w:rPr>
        <w:rFonts w:hint="default"/>
      </w:rPr>
    </w:lvl>
    <w:lvl w:ilvl="1" w:tplc="37D2FEC2" w:tentative="1">
      <w:start w:val="1"/>
      <w:numFmt w:val="lowerLetter"/>
      <w:lvlText w:val="%2."/>
      <w:lvlJc w:val="left"/>
      <w:pPr>
        <w:ind w:left="1894" w:hanging="360"/>
      </w:pPr>
    </w:lvl>
    <w:lvl w:ilvl="2" w:tplc="1D8625F8" w:tentative="1">
      <w:start w:val="1"/>
      <w:numFmt w:val="lowerRoman"/>
      <w:lvlText w:val="%3."/>
      <w:lvlJc w:val="right"/>
      <w:pPr>
        <w:ind w:left="2614" w:hanging="180"/>
      </w:pPr>
    </w:lvl>
    <w:lvl w:ilvl="3" w:tplc="1C38FC7A" w:tentative="1">
      <w:start w:val="1"/>
      <w:numFmt w:val="decimal"/>
      <w:lvlText w:val="%4."/>
      <w:lvlJc w:val="left"/>
      <w:pPr>
        <w:ind w:left="3334" w:hanging="360"/>
      </w:pPr>
    </w:lvl>
    <w:lvl w:ilvl="4" w:tplc="80827BF4" w:tentative="1">
      <w:start w:val="1"/>
      <w:numFmt w:val="lowerLetter"/>
      <w:lvlText w:val="%5."/>
      <w:lvlJc w:val="left"/>
      <w:pPr>
        <w:ind w:left="4054" w:hanging="360"/>
      </w:pPr>
    </w:lvl>
    <w:lvl w:ilvl="5" w:tplc="CD3ACE72" w:tentative="1">
      <w:start w:val="1"/>
      <w:numFmt w:val="lowerRoman"/>
      <w:lvlText w:val="%6."/>
      <w:lvlJc w:val="right"/>
      <w:pPr>
        <w:ind w:left="4774" w:hanging="180"/>
      </w:pPr>
    </w:lvl>
    <w:lvl w:ilvl="6" w:tplc="9950013E" w:tentative="1">
      <w:start w:val="1"/>
      <w:numFmt w:val="decimal"/>
      <w:lvlText w:val="%7."/>
      <w:lvlJc w:val="left"/>
      <w:pPr>
        <w:ind w:left="5494" w:hanging="360"/>
      </w:pPr>
    </w:lvl>
    <w:lvl w:ilvl="7" w:tplc="1A5C7B18" w:tentative="1">
      <w:start w:val="1"/>
      <w:numFmt w:val="lowerLetter"/>
      <w:lvlText w:val="%8."/>
      <w:lvlJc w:val="left"/>
      <w:pPr>
        <w:ind w:left="6214" w:hanging="360"/>
      </w:pPr>
    </w:lvl>
    <w:lvl w:ilvl="8" w:tplc="D4E26CF8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5" w15:restartNumberingAfterBreak="0">
    <w:nsid w:val="1ACB10A4"/>
    <w:multiLevelType w:val="hybridMultilevel"/>
    <w:tmpl w:val="284EAB5A"/>
    <w:lvl w:ilvl="0" w:tplc="FF96C8D4">
      <w:start w:val="1"/>
      <w:numFmt w:val="decimal"/>
      <w:pStyle w:val="Pkladyvlingvisticeslovn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106EF2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C56675C"/>
    <w:multiLevelType w:val="hybridMultilevel"/>
    <w:tmpl w:val="8B4A3CF2"/>
    <w:lvl w:ilvl="0" w:tplc="5D3AF3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AB7FCB"/>
    <w:multiLevelType w:val="hybridMultilevel"/>
    <w:tmpl w:val="FB9EA772"/>
    <w:lvl w:ilvl="0" w:tplc="4BC65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A16F3B"/>
    <w:multiLevelType w:val="multilevel"/>
    <w:tmpl w:val="09E4C6F4"/>
    <w:numStyleLink w:val="slovnploh"/>
  </w:abstractNum>
  <w:abstractNum w:abstractNumId="20" w15:restartNumberingAfterBreak="0">
    <w:nsid w:val="3F026908"/>
    <w:multiLevelType w:val="hybridMultilevel"/>
    <w:tmpl w:val="48BE01C6"/>
    <w:lvl w:ilvl="0" w:tplc="CE22638C">
      <w:start w:val="1"/>
      <w:numFmt w:val="upperLetter"/>
      <w:pStyle w:val="Abecednseznam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0A11CE"/>
    <w:multiLevelType w:val="multilevel"/>
    <w:tmpl w:val="09E4C6F4"/>
    <w:styleLink w:val="slovnploh"/>
    <w:lvl w:ilvl="0">
      <w:start w:val="1"/>
      <w:numFmt w:val="upperLetter"/>
      <w:pStyle w:val="Ploha1"/>
      <w:lvlText w:val="Příloha %1: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pStyle w:val="Ploha2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6362F1B"/>
    <w:multiLevelType w:val="hybridMultilevel"/>
    <w:tmpl w:val="0E9CE44A"/>
    <w:lvl w:ilvl="0" w:tplc="AA26E61A">
      <w:start w:val="1"/>
      <w:numFmt w:val="upperLetter"/>
      <w:pStyle w:val="Nadpisysti"/>
      <w:lvlText w:val="%1"/>
      <w:lvlJc w:val="left"/>
      <w:pPr>
        <w:ind w:left="360" w:hanging="360"/>
      </w:pPr>
      <w:rPr>
        <w:rFonts w:ascii="Arial" w:hAnsi="Arial" w:cs="Times New Roman" w:hint="default"/>
        <w:b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3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0904D8"/>
    <w:multiLevelType w:val="hybridMultilevel"/>
    <w:tmpl w:val="226A8B9E"/>
    <w:lvl w:ilvl="0" w:tplc="398E53A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5D42B0"/>
    <w:multiLevelType w:val="hybridMultilevel"/>
    <w:tmpl w:val="31481F56"/>
    <w:lvl w:ilvl="0" w:tplc="5B1CCA78">
      <w:start w:val="1"/>
      <w:numFmt w:val="decimal"/>
      <w:pStyle w:val="Pouitzdrojeslovanseznam"/>
      <w:lvlText w:val="[%1]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822747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6B393D34"/>
    <w:multiLevelType w:val="multilevel"/>
    <w:tmpl w:val="2092CA2A"/>
    <w:lvl w:ilvl="0">
      <w:start w:val="1"/>
      <w:numFmt w:val="upperLetter"/>
      <w:lvlText w:val="Příloha %1:"/>
      <w:lvlJc w:val="left"/>
      <w:pPr>
        <w:ind w:left="1701" w:hanging="1701"/>
      </w:pPr>
    </w:lvl>
    <w:lvl w:ilvl="1">
      <w:start w:val="1"/>
      <w:numFmt w:val="decimal"/>
      <w:lvlText w:val="%1.%2:"/>
      <w:lvlJc w:val="left"/>
      <w:pPr>
        <w:ind w:left="737" w:hanging="73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77D74E5D"/>
    <w:multiLevelType w:val="hybridMultilevel"/>
    <w:tmpl w:val="063A1F9A"/>
    <w:lvl w:ilvl="0" w:tplc="DD22F7D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374B87C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DECCB4AC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C1E2A7E6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C3D40DF6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AD4C078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5EDA5FC8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2DCEC3A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328E242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 w15:restartNumberingAfterBreak="0">
    <w:nsid w:val="7B467D4D"/>
    <w:multiLevelType w:val="multilevel"/>
    <w:tmpl w:val="EA74F5A2"/>
    <w:name w:val="Víceúrovňový seznam"/>
    <w:lvl w:ilvl="0">
      <w:start w:val="1"/>
      <w:numFmt w:val="decimal"/>
      <w:pStyle w:val="Vcerovovseznam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908"/>
        </w:tabs>
        <w:ind w:left="908" w:hanging="454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362"/>
        </w:tabs>
        <w:ind w:left="1362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16"/>
        </w:tabs>
        <w:ind w:left="1816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70"/>
        </w:tabs>
        <w:ind w:left="2270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4"/>
        </w:tabs>
        <w:ind w:left="2724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178"/>
        </w:tabs>
        <w:ind w:left="3178" w:hanging="45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32"/>
        </w:tabs>
        <w:ind w:left="3632" w:hanging="45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86"/>
        </w:tabs>
        <w:ind w:left="4086" w:hanging="454"/>
      </w:pPr>
      <w:rPr>
        <w:rFonts w:hint="default"/>
      </w:rPr>
    </w:lvl>
  </w:abstractNum>
  <w:num w:numId="1">
    <w:abstractNumId w:val="11"/>
  </w:num>
  <w:num w:numId="2">
    <w:abstractNumId w:val="27"/>
  </w:num>
  <w:num w:numId="3">
    <w:abstractNumId w:val="8"/>
  </w:num>
  <w:num w:numId="4">
    <w:abstractNumId w:val="14"/>
  </w:num>
  <w:num w:numId="5">
    <w:abstractNumId w:val="22"/>
  </w:num>
  <w:num w:numId="6">
    <w:abstractNumId w:val="6"/>
  </w:num>
  <w:num w:numId="7">
    <w:abstractNumId w:val="28"/>
  </w:num>
  <w:num w:numId="8">
    <w:abstractNumId w:val="25"/>
  </w:num>
  <w:num w:numId="9">
    <w:abstractNumId w:val="1"/>
  </w:num>
  <w:num w:numId="10">
    <w:abstractNumId w:val="0"/>
  </w:num>
  <w:num w:numId="11">
    <w:abstractNumId w:val="7"/>
  </w:num>
  <w:num w:numId="12">
    <w:abstractNumId w:val="5"/>
  </w:num>
  <w:num w:numId="13">
    <w:abstractNumId w:val="4"/>
  </w:num>
  <w:num w:numId="14">
    <w:abstractNumId w:val="3"/>
  </w:num>
  <w:num w:numId="15">
    <w:abstractNumId w:val="2"/>
  </w:num>
  <w:num w:numId="16">
    <w:abstractNumId w:val="24"/>
  </w:num>
  <w:num w:numId="17">
    <w:abstractNumId w:val="6"/>
  </w:num>
  <w:num w:numId="18">
    <w:abstractNumId w:val="6"/>
  </w:num>
  <w:num w:numId="19">
    <w:abstractNumId w:val="28"/>
  </w:num>
  <w:num w:numId="20">
    <w:abstractNumId w:val="18"/>
  </w:num>
  <w:num w:numId="21">
    <w:abstractNumId w:val="25"/>
  </w:num>
  <w:num w:numId="22">
    <w:abstractNumId w:val="1"/>
  </w:num>
  <w:num w:numId="23">
    <w:abstractNumId w:val="0"/>
  </w:num>
  <w:num w:numId="24">
    <w:abstractNumId w:val="17"/>
  </w:num>
  <w:num w:numId="25">
    <w:abstractNumId w:val="17"/>
    <w:lvlOverride w:ilvl="0">
      <w:startOverride w:val="1"/>
    </w:lvlOverride>
  </w:num>
  <w:num w:numId="26">
    <w:abstractNumId w:val="28"/>
  </w:num>
  <w:num w:numId="27">
    <w:abstractNumId w:val="13"/>
  </w:num>
  <w:num w:numId="28">
    <w:abstractNumId w:val="28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16"/>
  </w:num>
  <w:num w:numId="3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2"/>
  </w:num>
  <w:num w:numId="35">
    <w:abstractNumId w:val="23"/>
  </w:num>
  <w:num w:numId="36">
    <w:abstractNumId w:val="15"/>
  </w:num>
  <w:num w:numId="37">
    <w:abstractNumId w:val="21"/>
  </w:num>
  <w:num w:numId="38">
    <w:abstractNumId w:val="19"/>
  </w:num>
  <w:num w:numId="39">
    <w:abstractNumId w:val="9"/>
  </w:num>
  <w:num w:numId="40">
    <w:abstractNumId w:val="20"/>
  </w:num>
  <w:num w:numId="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autoHyphenation/>
  <w:consecutiveHyphenLimit w:val="3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EE6"/>
    <w:rsid w:val="0000342F"/>
    <w:rsid w:val="00003E23"/>
    <w:rsid w:val="000040D7"/>
    <w:rsid w:val="00014A2A"/>
    <w:rsid w:val="00015B48"/>
    <w:rsid w:val="000171E1"/>
    <w:rsid w:val="000205AE"/>
    <w:rsid w:val="00023006"/>
    <w:rsid w:val="000324CE"/>
    <w:rsid w:val="00037C22"/>
    <w:rsid w:val="00051FBF"/>
    <w:rsid w:val="0005319D"/>
    <w:rsid w:val="00054C7E"/>
    <w:rsid w:val="000552D1"/>
    <w:rsid w:val="00062CBC"/>
    <w:rsid w:val="00070282"/>
    <w:rsid w:val="000753EE"/>
    <w:rsid w:val="0008353D"/>
    <w:rsid w:val="00083C3C"/>
    <w:rsid w:val="000852E2"/>
    <w:rsid w:val="00090B7C"/>
    <w:rsid w:val="000A4DB2"/>
    <w:rsid w:val="000C10B7"/>
    <w:rsid w:val="000C1387"/>
    <w:rsid w:val="000C7398"/>
    <w:rsid w:val="000C7D33"/>
    <w:rsid w:val="000D153E"/>
    <w:rsid w:val="000D66AB"/>
    <w:rsid w:val="000D6712"/>
    <w:rsid w:val="000E02B6"/>
    <w:rsid w:val="000E2D11"/>
    <w:rsid w:val="000E5AC6"/>
    <w:rsid w:val="000F709C"/>
    <w:rsid w:val="00104B5A"/>
    <w:rsid w:val="00106C84"/>
    <w:rsid w:val="001214C2"/>
    <w:rsid w:val="00130683"/>
    <w:rsid w:val="001323A9"/>
    <w:rsid w:val="00133F3F"/>
    <w:rsid w:val="001378DD"/>
    <w:rsid w:val="00142361"/>
    <w:rsid w:val="00155687"/>
    <w:rsid w:val="00155A13"/>
    <w:rsid w:val="00165426"/>
    <w:rsid w:val="00171EB8"/>
    <w:rsid w:val="00177188"/>
    <w:rsid w:val="0018552E"/>
    <w:rsid w:val="001915E0"/>
    <w:rsid w:val="00192CEE"/>
    <w:rsid w:val="001965C2"/>
    <w:rsid w:val="001979FD"/>
    <w:rsid w:val="001A61B0"/>
    <w:rsid w:val="001A78A9"/>
    <w:rsid w:val="001B285B"/>
    <w:rsid w:val="001B4495"/>
    <w:rsid w:val="001B603A"/>
    <w:rsid w:val="001C0B2E"/>
    <w:rsid w:val="001C325E"/>
    <w:rsid w:val="001C734B"/>
    <w:rsid w:val="001D18D1"/>
    <w:rsid w:val="001D5889"/>
    <w:rsid w:val="001E6B92"/>
    <w:rsid w:val="001F26ED"/>
    <w:rsid w:val="002071F8"/>
    <w:rsid w:val="002135B9"/>
    <w:rsid w:val="002308D7"/>
    <w:rsid w:val="00232742"/>
    <w:rsid w:val="00251D24"/>
    <w:rsid w:val="00257894"/>
    <w:rsid w:val="00263242"/>
    <w:rsid w:val="00277DCD"/>
    <w:rsid w:val="00292321"/>
    <w:rsid w:val="00293C85"/>
    <w:rsid w:val="002A2008"/>
    <w:rsid w:val="002A45B3"/>
    <w:rsid w:val="002B57D8"/>
    <w:rsid w:val="002B672A"/>
    <w:rsid w:val="002C4DE3"/>
    <w:rsid w:val="002C5473"/>
    <w:rsid w:val="002C60B1"/>
    <w:rsid w:val="002C79E1"/>
    <w:rsid w:val="002D1448"/>
    <w:rsid w:val="002D28DC"/>
    <w:rsid w:val="002E0E8C"/>
    <w:rsid w:val="002E1757"/>
    <w:rsid w:val="002E6CC5"/>
    <w:rsid w:val="002E7075"/>
    <w:rsid w:val="002E7573"/>
    <w:rsid w:val="002F0FA3"/>
    <w:rsid w:val="00301168"/>
    <w:rsid w:val="00303BDC"/>
    <w:rsid w:val="00303E3F"/>
    <w:rsid w:val="00314240"/>
    <w:rsid w:val="003239BD"/>
    <w:rsid w:val="00344D85"/>
    <w:rsid w:val="003614FD"/>
    <w:rsid w:val="0037384E"/>
    <w:rsid w:val="0038189A"/>
    <w:rsid w:val="00385DCB"/>
    <w:rsid w:val="00392EDF"/>
    <w:rsid w:val="003A1022"/>
    <w:rsid w:val="003A69CD"/>
    <w:rsid w:val="003A78B2"/>
    <w:rsid w:val="003B0ACA"/>
    <w:rsid w:val="003B6C67"/>
    <w:rsid w:val="003C1A17"/>
    <w:rsid w:val="003C68B1"/>
    <w:rsid w:val="003E118B"/>
    <w:rsid w:val="003E34D4"/>
    <w:rsid w:val="003E393C"/>
    <w:rsid w:val="003F454E"/>
    <w:rsid w:val="003F65D0"/>
    <w:rsid w:val="004005E4"/>
    <w:rsid w:val="00407531"/>
    <w:rsid w:val="00412E5F"/>
    <w:rsid w:val="00425AA6"/>
    <w:rsid w:val="00426494"/>
    <w:rsid w:val="00427EA2"/>
    <w:rsid w:val="00432AC0"/>
    <w:rsid w:val="004360FF"/>
    <w:rsid w:val="0045147F"/>
    <w:rsid w:val="00453E5F"/>
    <w:rsid w:val="00464052"/>
    <w:rsid w:val="0046612A"/>
    <w:rsid w:val="00484FB2"/>
    <w:rsid w:val="00486C85"/>
    <w:rsid w:val="00492884"/>
    <w:rsid w:val="00496D47"/>
    <w:rsid w:val="004A0A30"/>
    <w:rsid w:val="004A33B0"/>
    <w:rsid w:val="004A4B4A"/>
    <w:rsid w:val="004B0547"/>
    <w:rsid w:val="004B4566"/>
    <w:rsid w:val="004B6DCA"/>
    <w:rsid w:val="004C140C"/>
    <w:rsid w:val="004C63E4"/>
    <w:rsid w:val="004D1A31"/>
    <w:rsid w:val="004E3A5B"/>
    <w:rsid w:val="004E5A2E"/>
    <w:rsid w:val="004F3ED1"/>
    <w:rsid w:val="004F5AA5"/>
    <w:rsid w:val="004F793E"/>
    <w:rsid w:val="00504AE1"/>
    <w:rsid w:val="00515B26"/>
    <w:rsid w:val="00517985"/>
    <w:rsid w:val="005314BA"/>
    <w:rsid w:val="00534E21"/>
    <w:rsid w:val="005353D0"/>
    <w:rsid w:val="00540664"/>
    <w:rsid w:val="0054171C"/>
    <w:rsid w:val="00545486"/>
    <w:rsid w:val="00550073"/>
    <w:rsid w:val="005524D4"/>
    <w:rsid w:val="00552861"/>
    <w:rsid w:val="00555FFE"/>
    <w:rsid w:val="00556EAF"/>
    <w:rsid w:val="0056492E"/>
    <w:rsid w:val="00571C62"/>
    <w:rsid w:val="00577CFC"/>
    <w:rsid w:val="00580BC5"/>
    <w:rsid w:val="00585186"/>
    <w:rsid w:val="00586E7B"/>
    <w:rsid w:val="005A5828"/>
    <w:rsid w:val="005B0424"/>
    <w:rsid w:val="005B24C4"/>
    <w:rsid w:val="005B4CDD"/>
    <w:rsid w:val="005D37B0"/>
    <w:rsid w:val="005E10AF"/>
    <w:rsid w:val="005E1EE6"/>
    <w:rsid w:val="005E2DAD"/>
    <w:rsid w:val="005E75E2"/>
    <w:rsid w:val="005F1231"/>
    <w:rsid w:val="005F7AE1"/>
    <w:rsid w:val="006247F9"/>
    <w:rsid w:val="006254C9"/>
    <w:rsid w:val="00632154"/>
    <w:rsid w:val="00632EEC"/>
    <w:rsid w:val="00646BC1"/>
    <w:rsid w:val="006617F3"/>
    <w:rsid w:val="00667D2D"/>
    <w:rsid w:val="00670CB6"/>
    <w:rsid w:val="00670E64"/>
    <w:rsid w:val="00675895"/>
    <w:rsid w:val="006955C4"/>
    <w:rsid w:val="006A0FD2"/>
    <w:rsid w:val="006A200B"/>
    <w:rsid w:val="006B7E77"/>
    <w:rsid w:val="006C269D"/>
    <w:rsid w:val="006C4F19"/>
    <w:rsid w:val="006C659D"/>
    <w:rsid w:val="006D6046"/>
    <w:rsid w:val="006D7F8C"/>
    <w:rsid w:val="006F0919"/>
    <w:rsid w:val="006F3455"/>
    <w:rsid w:val="006F4BBB"/>
    <w:rsid w:val="00706ACB"/>
    <w:rsid w:val="00706D32"/>
    <w:rsid w:val="00710EF5"/>
    <w:rsid w:val="007127E1"/>
    <w:rsid w:val="0071508D"/>
    <w:rsid w:val="007159A2"/>
    <w:rsid w:val="00715BD0"/>
    <w:rsid w:val="00720AF1"/>
    <w:rsid w:val="00727177"/>
    <w:rsid w:val="00727461"/>
    <w:rsid w:val="007351E3"/>
    <w:rsid w:val="00740D27"/>
    <w:rsid w:val="00741232"/>
    <w:rsid w:val="0074302B"/>
    <w:rsid w:val="00765533"/>
    <w:rsid w:val="00770A72"/>
    <w:rsid w:val="00775B2E"/>
    <w:rsid w:val="00776E60"/>
    <w:rsid w:val="007773E3"/>
    <w:rsid w:val="00780968"/>
    <w:rsid w:val="007A1086"/>
    <w:rsid w:val="007C1BE8"/>
    <w:rsid w:val="007D249A"/>
    <w:rsid w:val="007D30F8"/>
    <w:rsid w:val="007D31F9"/>
    <w:rsid w:val="007E3273"/>
    <w:rsid w:val="007E4637"/>
    <w:rsid w:val="007E5A7F"/>
    <w:rsid w:val="007E74C5"/>
    <w:rsid w:val="007F5646"/>
    <w:rsid w:val="0080455F"/>
    <w:rsid w:val="00804EAF"/>
    <w:rsid w:val="00805070"/>
    <w:rsid w:val="00805695"/>
    <w:rsid w:val="00805D6A"/>
    <w:rsid w:val="00811054"/>
    <w:rsid w:val="008509D6"/>
    <w:rsid w:val="00862728"/>
    <w:rsid w:val="00867995"/>
    <w:rsid w:val="00870B8B"/>
    <w:rsid w:val="00876B11"/>
    <w:rsid w:val="00876B1D"/>
    <w:rsid w:val="00885F21"/>
    <w:rsid w:val="00893EC1"/>
    <w:rsid w:val="008977C9"/>
    <w:rsid w:val="008A0CE5"/>
    <w:rsid w:val="008A2573"/>
    <w:rsid w:val="008A5940"/>
    <w:rsid w:val="008B08FF"/>
    <w:rsid w:val="008B1163"/>
    <w:rsid w:val="008C755A"/>
    <w:rsid w:val="008F2A2B"/>
    <w:rsid w:val="008F687D"/>
    <w:rsid w:val="00900E0B"/>
    <w:rsid w:val="00901544"/>
    <w:rsid w:val="00901BB9"/>
    <w:rsid w:val="009052C2"/>
    <w:rsid w:val="009118F5"/>
    <w:rsid w:val="00917D8E"/>
    <w:rsid w:val="009201F0"/>
    <w:rsid w:val="00920DCC"/>
    <w:rsid w:val="00924693"/>
    <w:rsid w:val="00930BB2"/>
    <w:rsid w:val="00937E70"/>
    <w:rsid w:val="00962FE5"/>
    <w:rsid w:val="0097034A"/>
    <w:rsid w:val="00970896"/>
    <w:rsid w:val="00975780"/>
    <w:rsid w:val="0098052E"/>
    <w:rsid w:val="009811AD"/>
    <w:rsid w:val="00981CD2"/>
    <w:rsid w:val="0099178C"/>
    <w:rsid w:val="009A320A"/>
    <w:rsid w:val="009A41D4"/>
    <w:rsid w:val="009B148C"/>
    <w:rsid w:val="009B5059"/>
    <w:rsid w:val="009B7C67"/>
    <w:rsid w:val="009C35FA"/>
    <w:rsid w:val="009C7D22"/>
    <w:rsid w:val="009E1E9A"/>
    <w:rsid w:val="009E7013"/>
    <w:rsid w:val="009F08DC"/>
    <w:rsid w:val="009F2396"/>
    <w:rsid w:val="009F2AE8"/>
    <w:rsid w:val="009F50A0"/>
    <w:rsid w:val="00A002A3"/>
    <w:rsid w:val="00A027B0"/>
    <w:rsid w:val="00A03478"/>
    <w:rsid w:val="00A24E3A"/>
    <w:rsid w:val="00A31DE6"/>
    <w:rsid w:val="00A32A30"/>
    <w:rsid w:val="00A33121"/>
    <w:rsid w:val="00A34071"/>
    <w:rsid w:val="00A40897"/>
    <w:rsid w:val="00A470B3"/>
    <w:rsid w:val="00A47A48"/>
    <w:rsid w:val="00A50D5A"/>
    <w:rsid w:val="00A56CD2"/>
    <w:rsid w:val="00A610F8"/>
    <w:rsid w:val="00A67A23"/>
    <w:rsid w:val="00A74476"/>
    <w:rsid w:val="00A830AA"/>
    <w:rsid w:val="00A9137F"/>
    <w:rsid w:val="00AA516D"/>
    <w:rsid w:val="00AA6BD9"/>
    <w:rsid w:val="00AC5C35"/>
    <w:rsid w:val="00AD16E7"/>
    <w:rsid w:val="00AD281E"/>
    <w:rsid w:val="00AD7264"/>
    <w:rsid w:val="00AE1C9A"/>
    <w:rsid w:val="00B020DA"/>
    <w:rsid w:val="00B02B1E"/>
    <w:rsid w:val="00B0560E"/>
    <w:rsid w:val="00B0606B"/>
    <w:rsid w:val="00B11054"/>
    <w:rsid w:val="00B13C6C"/>
    <w:rsid w:val="00B22702"/>
    <w:rsid w:val="00B2455C"/>
    <w:rsid w:val="00B25C79"/>
    <w:rsid w:val="00B3535E"/>
    <w:rsid w:val="00B43BC7"/>
    <w:rsid w:val="00B52D85"/>
    <w:rsid w:val="00B566A1"/>
    <w:rsid w:val="00B6415B"/>
    <w:rsid w:val="00B7310E"/>
    <w:rsid w:val="00B83C4D"/>
    <w:rsid w:val="00BA27BA"/>
    <w:rsid w:val="00BB0422"/>
    <w:rsid w:val="00BB0CF3"/>
    <w:rsid w:val="00BC0110"/>
    <w:rsid w:val="00BE075D"/>
    <w:rsid w:val="00BF40AD"/>
    <w:rsid w:val="00BF7092"/>
    <w:rsid w:val="00BF71E7"/>
    <w:rsid w:val="00BF7842"/>
    <w:rsid w:val="00BF7AAD"/>
    <w:rsid w:val="00C0513C"/>
    <w:rsid w:val="00C07B21"/>
    <w:rsid w:val="00C10974"/>
    <w:rsid w:val="00C1439C"/>
    <w:rsid w:val="00C23682"/>
    <w:rsid w:val="00C31612"/>
    <w:rsid w:val="00C34958"/>
    <w:rsid w:val="00C37D85"/>
    <w:rsid w:val="00C4448D"/>
    <w:rsid w:val="00C4574E"/>
    <w:rsid w:val="00C53C1B"/>
    <w:rsid w:val="00C53D7A"/>
    <w:rsid w:val="00C81B72"/>
    <w:rsid w:val="00C82C47"/>
    <w:rsid w:val="00C9199F"/>
    <w:rsid w:val="00C927BC"/>
    <w:rsid w:val="00CA14C7"/>
    <w:rsid w:val="00CA1F62"/>
    <w:rsid w:val="00CA42C8"/>
    <w:rsid w:val="00CA4E6A"/>
    <w:rsid w:val="00CA66FC"/>
    <w:rsid w:val="00CA7DAB"/>
    <w:rsid w:val="00CB55F3"/>
    <w:rsid w:val="00CE126C"/>
    <w:rsid w:val="00CE5779"/>
    <w:rsid w:val="00CE60F1"/>
    <w:rsid w:val="00CE6344"/>
    <w:rsid w:val="00CF4111"/>
    <w:rsid w:val="00CF516D"/>
    <w:rsid w:val="00CF5962"/>
    <w:rsid w:val="00CF6AF2"/>
    <w:rsid w:val="00D003AD"/>
    <w:rsid w:val="00D02352"/>
    <w:rsid w:val="00D13BD8"/>
    <w:rsid w:val="00D14113"/>
    <w:rsid w:val="00D20C85"/>
    <w:rsid w:val="00D211D3"/>
    <w:rsid w:val="00D273C9"/>
    <w:rsid w:val="00D472A0"/>
    <w:rsid w:val="00D53C59"/>
    <w:rsid w:val="00D5536F"/>
    <w:rsid w:val="00D56E73"/>
    <w:rsid w:val="00D6246B"/>
    <w:rsid w:val="00D67E43"/>
    <w:rsid w:val="00D720C8"/>
    <w:rsid w:val="00D724AC"/>
    <w:rsid w:val="00D8238D"/>
    <w:rsid w:val="00D92785"/>
    <w:rsid w:val="00D940E1"/>
    <w:rsid w:val="00D95F43"/>
    <w:rsid w:val="00DA01B6"/>
    <w:rsid w:val="00DA6CA7"/>
    <w:rsid w:val="00DB0DD9"/>
    <w:rsid w:val="00DB21A8"/>
    <w:rsid w:val="00DB450D"/>
    <w:rsid w:val="00DB4B11"/>
    <w:rsid w:val="00DB696C"/>
    <w:rsid w:val="00DD546A"/>
    <w:rsid w:val="00DD717E"/>
    <w:rsid w:val="00DE200B"/>
    <w:rsid w:val="00DE4D9C"/>
    <w:rsid w:val="00DE5C08"/>
    <w:rsid w:val="00DE773B"/>
    <w:rsid w:val="00E02935"/>
    <w:rsid w:val="00E04C41"/>
    <w:rsid w:val="00E1536A"/>
    <w:rsid w:val="00E275AB"/>
    <w:rsid w:val="00E276E1"/>
    <w:rsid w:val="00E308D7"/>
    <w:rsid w:val="00E30954"/>
    <w:rsid w:val="00E35956"/>
    <w:rsid w:val="00E36137"/>
    <w:rsid w:val="00E36C38"/>
    <w:rsid w:val="00E42BA5"/>
    <w:rsid w:val="00E42E1D"/>
    <w:rsid w:val="00E47D9C"/>
    <w:rsid w:val="00E64905"/>
    <w:rsid w:val="00E81E5F"/>
    <w:rsid w:val="00E84AB4"/>
    <w:rsid w:val="00E84ED9"/>
    <w:rsid w:val="00E9164C"/>
    <w:rsid w:val="00EA1C64"/>
    <w:rsid w:val="00EA323E"/>
    <w:rsid w:val="00EA7988"/>
    <w:rsid w:val="00EB692F"/>
    <w:rsid w:val="00EC05D0"/>
    <w:rsid w:val="00EC4FD6"/>
    <w:rsid w:val="00EC500A"/>
    <w:rsid w:val="00EC604E"/>
    <w:rsid w:val="00ED1C32"/>
    <w:rsid w:val="00ED3DF6"/>
    <w:rsid w:val="00ED606E"/>
    <w:rsid w:val="00EE7CBB"/>
    <w:rsid w:val="00EF215D"/>
    <w:rsid w:val="00EF79FE"/>
    <w:rsid w:val="00EF7AC2"/>
    <w:rsid w:val="00F14020"/>
    <w:rsid w:val="00F27113"/>
    <w:rsid w:val="00F30198"/>
    <w:rsid w:val="00F305D0"/>
    <w:rsid w:val="00F31242"/>
    <w:rsid w:val="00F31B8C"/>
    <w:rsid w:val="00F44271"/>
    <w:rsid w:val="00F502D5"/>
    <w:rsid w:val="00F51BD2"/>
    <w:rsid w:val="00F524AC"/>
    <w:rsid w:val="00F525C0"/>
    <w:rsid w:val="00F54F99"/>
    <w:rsid w:val="00F6214B"/>
    <w:rsid w:val="00F75701"/>
    <w:rsid w:val="00F80F00"/>
    <w:rsid w:val="00F815C4"/>
    <w:rsid w:val="00F8460C"/>
    <w:rsid w:val="00F94147"/>
    <w:rsid w:val="00F94A11"/>
    <w:rsid w:val="00FB0680"/>
    <w:rsid w:val="00FB0E59"/>
    <w:rsid w:val="00FB10DC"/>
    <w:rsid w:val="00FB36E0"/>
    <w:rsid w:val="00FC5652"/>
    <w:rsid w:val="00FC6AE0"/>
    <w:rsid w:val="00FD6173"/>
    <w:rsid w:val="00FD7E4F"/>
    <w:rsid w:val="00FF18C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7551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3C1B"/>
    <w:pPr>
      <w:suppressLineNumbers/>
      <w:spacing w:after="0" w:line="240" w:lineRule="auto"/>
    </w:pPr>
    <w:rPr>
      <w:rFonts w:ascii="Times New Roman" w:hAnsi="Times New Roman"/>
      <w:sz w:val="24"/>
    </w:rPr>
  </w:style>
  <w:style w:type="paragraph" w:styleId="Nadpis1">
    <w:name w:val="heading 1"/>
    <w:basedOn w:val="Nadpisyostatn"/>
    <w:next w:val="Prvnodstavecprce"/>
    <w:link w:val="Nadpis1Char"/>
    <w:uiPriority w:val="9"/>
    <w:qFormat/>
    <w:rsid w:val="001D18D1"/>
    <w:pPr>
      <w:pageBreakBefore/>
      <w:numPr>
        <w:numId w:val="3"/>
      </w:numPr>
      <w:ind w:left="454" w:hanging="454"/>
      <w:outlineLvl w:val="0"/>
    </w:pPr>
    <w:rPr>
      <w:rFonts w:eastAsiaTheme="majorEastAsia" w:cstheme="majorBidi"/>
      <w:color w:val="000000" w:themeColor="text1"/>
      <w:szCs w:val="40"/>
    </w:rPr>
  </w:style>
  <w:style w:type="paragraph" w:styleId="Nadpis2">
    <w:name w:val="heading 2"/>
    <w:basedOn w:val="Nadpisyostatn"/>
    <w:next w:val="Prvnodstavecprce"/>
    <w:link w:val="Nadpis2Char"/>
    <w:uiPriority w:val="9"/>
    <w:unhideWhenUsed/>
    <w:qFormat/>
    <w:rsid w:val="004005E4"/>
    <w:pPr>
      <w:numPr>
        <w:ilvl w:val="1"/>
        <w:numId w:val="3"/>
      </w:numPr>
      <w:spacing w:before="300" w:after="0" w:line="360" w:lineRule="exact"/>
      <w:ind w:left="737" w:hanging="737"/>
      <w:outlineLvl w:val="1"/>
    </w:pPr>
    <w:rPr>
      <w:rFonts w:eastAsiaTheme="majorEastAsia" w:cstheme="majorBidi"/>
      <w:color w:val="000000" w:themeColor="text1"/>
      <w:sz w:val="28"/>
      <w:szCs w:val="32"/>
    </w:rPr>
  </w:style>
  <w:style w:type="paragraph" w:styleId="Nadpis3">
    <w:name w:val="heading 3"/>
    <w:basedOn w:val="Nadpisyostatn"/>
    <w:next w:val="Prvnodstavecprce"/>
    <w:link w:val="Nadpis3Char"/>
    <w:uiPriority w:val="9"/>
    <w:unhideWhenUsed/>
    <w:qFormat/>
    <w:rsid w:val="004005E4"/>
    <w:pPr>
      <w:numPr>
        <w:ilvl w:val="2"/>
        <w:numId w:val="3"/>
      </w:numPr>
      <w:spacing w:before="300" w:after="0" w:line="320" w:lineRule="atLeast"/>
      <w:ind w:left="1021" w:hanging="1021"/>
      <w:outlineLvl w:val="2"/>
    </w:pPr>
    <w:rPr>
      <w:rFonts w:eastAsiaTheme="majorEastAsia" w:cstheme="majorBidi"/>
      <w:color w:val="000000" w:themeColor="text1"/>
      <w:sz w:val="24"/>
    </w:rPr>
  </w:style>
  <w:style w:type="paragraph" w:styleId="Nadpis4">
    <w:name w:val="heading 4"/>
    <w:basedOn w:val="Nadpis3"/>
    <w:next w:val="Prvnodstavecprce"/>
    <w:link w:val="Nadpis4Char"/>
    <w:uiPriority w:val="9"/>
    <w:unhideWhenUsed/>
    <w:qFormat/>
    <w:rsid w:val="004005E4"/>
    <w:pPr>
      <w:numPr>
        <w:ilvl w:val="3"/>
      </w:numPr>
      <w:ind w:left="1021" w:hanging="1021"/>
      <w:outlineLvl w:val="3"/>
    </w:pPr>
    <w:rPr>
      <w:iCs/>
    </w:rPr>
  </w:style>
  <w:style w:type="paragraph" w:styleId="Nadpis5">
    <w:name w:val="heading 5"/>
    <w:basedOn w:val="Nadpis3"/>
    <w:next w:val="Prvnodstavecprce"/>
    <w:link w:val="Nadpis5Char"/>
    <w:uiPriority w:val="9"/>
    <w:unhideWhenUsed/>
    <w:qFormat/>
    <w:rsid w:val="004005E4"/>
    <w:pPr>
      <w:numPr>
        <w:ilvl w:val="4"/>
      </w:numPr>
      <w:ind w:left="1134" w:hanging="1134"/>
      <w:outlineLvl w:val="4"/>
    </w:p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35956"/>
    <w:pPr>
      <w:keepNext/>
      <w:keepLines/>
      <w:numPr>
        <w:ilvl w:val="5"/>
        <w:numId w:val="3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35956"/>
    <w:pPr>
      <w:keepNext/>
      <w:keepLines/>
      <w:numPr>
        <w:ilvl w:val="6"/>
        <w:numId w:val="3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35956"/>
    <w:pPr>
      <w:keepNext/>
      <w:keepLines/>
      <w:numPr>
        <w:ilvl w:val="7"/>
        <w:numId w:val="3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35956"/>
    <w:pPr>
      <w:keepNext/>
      <w:keepLines/>
      <w:numPr>
        <w:ilvl w:val="8"/>
        <w:numId w:val="3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8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4005E4"/>
    <w:rPr>
      <w:rFonts w:ascii="Arial" w:eastAsiaTheme="majorEastAsia" w:hAnsi="Arial" w:cstheme="majorBidi"/>
      <w:b/>
      <w:bCs/>
      <w:iCs/>
      <w:color w:val="000000" w:themeColor="text1"/>
      <w:sz w:val="24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rsid w:val="004005E4"/>
    <w:rPr>
      <w:rFonts w:ascii="Arial" w:eastAsiaTheme="majorEastAsia" w:hAnsi="Arial" w:cstheme="majorBidi"/>
      <w:b/>
      <w:bCs/>
      <w:color w:val="000000" w:themeColor="text1"/>
      <w:sz w:val="24"/>
      <w:szCs w:val="2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3595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3595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3595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35956"/>
    <w:rPr>
      <w:rFonts w:eastAsiaTheme="majorEastAsia" w:cstheme="majorBidi"/>
      <w:color w:val="272727" w:themeColor="text1" w:themeTint="D8"/>
    </w:rPr>
  </w:style>
  <w:style w:type="character" w:customStyle="1" w:styleId="NadpisyostatnChar">
    <w:name w:val="Nadpisy ostatní Char"/>
    <w:basedOn w:val="Standardnpsmoodstavce"/>
    <w:link w:val="Nadpisyostatn"/>
    <w:rsid w:val="008A5940"/>
    <w:rPr>
      <w:rFonts w:ascii="Arial" w:hAnsi="Arial" w:cs="Arial"/>
      <w:b/>
      <w:bCs/>
      <w:sz w:val="32"/>
      <w:szCs w:val="28"/>
    </w:rPr>
  </w:style>
  <w:style w:type="character" w:customStyle="1" w:styleId="NadpisyseznamyChar">
    <w:name w:val="Nadpisy seznamy Char"/>
    <w:basedOn w:val="NadpisyostatnChar"/>
    <w:link w:val="Nadpisyseznamy"/>
    <w:rsid w:val="00C53D7A"/>
    <w:rPr>
      <w:rFonts w:ascii="Arial" w:hAnsi="Arial" w:cs="Arial"/>
      <w:b/>
      <w:bCs/>
      <w:sz w:val="32"/>
      <w:szCs w:val="28"/>
    </w:rPr>
  </w:style>
  <w:style w:type="paragraph" w:styleId="Podnadpis">
    <w:name w:val="Subtitle"/>
    <w:basedOn w:val="Prvnodstavecprce"/>
    <w:next w:val="Prvnodstavecprce"/>
    <w:link w:val="PodnadpisChar"/>
    <w:uiPriority w:val="11"/>
    <w:qFormat/>
    <w:rsid w:val="005F1231"/>
    <w:pPr>
      <w:spacing w:before="300" w:line="320" w:lineRule="atLeast"/>
    </w:pPr>
    <w:rPr>
      <w:b/>
      <w:bCs/>
      <w:lang w:eastAsia="sk-SK"/>
    </w:rPr>
  </w:style>
  <w:style w:type="character" w:customStyle="1" w:styleId="PodnadpisChar">
    <w:name w:val="Podnadpis Char"/>
    <w:basedOn w:val="Standardnpsmoodstavce"/>
    <w:link w:val="Podnadpis"/>
    <w:uiPriority w:val="11"/>
    <w:rsid w:val="005F1231"/>
    <w:rPr>
      <w:rFonts w:ascii="Times New Roman" w:eastAsia="Times New Roman" w:hAnsi="Times New Roman" w:cs="Times New Roman"/>
      <w:b/>
      <w:bCs/>
      <w:color w:val="000000" w:themeColor="text1"/>
      <w:kern w:val="0"/>
      <w:sz w:val="24"/>
      <w:szCs w:val="24"/>
      <w:lang w:eastAsia="sk-SK"/>
      <w14:ligatures w14:val="none"/>
    </w:rPr>
  </w:style>
  <w:style w:type="paragraph" w:styleId="Citt">
    <w:name w:val="Quote"/>
    <w:next w:val="Prvnodstavecprce"/>
    <w:link w:val="CittChar"/>
    <w:uiPriority w:val="29"/>
    <w:qFormat/>
    <w:rsid w:val="00C53C1B"/>
    <w:pPr>
      <w:suppressLineNumbers/>
      <w:spacing w:before="240" w:after="240" w:line="300" w:lineRule="atLeast"/>
      <w:ind w:left="794"/>
      <w:jc w:val="both"/>
    </w:pPr>
    <w:rPr>
      <w:rFonts w:ascii="Times New Roman" w:hAnsi="Times New Roman"/>
      <w:iCs/>
      <w:color w:val="000000" w:themeColor="text1"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C53C1B"/>
    <w:rPr>
      <w:rFonts w:ascii="Times New Roman" w:hAnsi="Times New Roman"/>
      <w:iCs/>
      <w:color w:val="000000" w:themeColor="text1"/>
      <w:sz w:val="24"/>
    </w:rPr>
  </w:style>
  <w:style w:type="paragraph" w:styleId="Odstavecseseznamem">
    <w:name w:val="List Paragraph"/>
    <w:basedOn w:val="Normln"/>
    <w:uiPriority w:val="34"/>
    <w:qFormat/>
    <w:rsid w:val="00E3595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E3595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359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3595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35956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34E21"/>
  </w:style>
  <w:style w:type="paragraph" w:styleId="Zpat">
    <w:name w:val="footer"/>
    <w:basedOn w:val="Normln"/>
    <w:link w:val="ZpatChar"/>
    <w:uiPriority w:val="99"/>
    <w:unhideWhenUsed/>
    <w:rsid w:val="00534E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34E21"/>
  </w:style>
  <w:style w:type="paragraph" w:customStyle="1" w:styleId="Titulkanzev">
    <w:name w:val="Titulka: název"/>
    <w:qFormat/>
    <w:rsid w:val="002E0E8C"/>
    <w:pPr>
      <w:suppressAutoHyphens/>
      <w:spacing w:after="0" w:line="500" w:lineRule="exact"/>
      <w:jc w:val="right"/>
    </w:pPr>
    <w:rPr>
      <w:rFonts w:ascii="Arial" w:hAnsi="Arial" w:cs="Arial"/>
      <w:b/>
      <w:bCs/>
      <w:color w:val="F57800"/>
      <w:sz w:val="36"/>
      <w:szCs w:val="48"/>
    </w:rPr>
  </w:style>
  <w:style w:type="paragraph" w:customStyle="1" w:styleId="Titulkaautor">
    <w:name w:val="Titulka: autor"/>
    <w:next w:val="Titulkainfoprce"/>
    <w:link w:val="TitulkaautorChar"/>
    <w:qFormat/>
    <w:rsid w:val="007E4637"/>
    <w:pPr>
      <w:suppressAutoHyphens/>
      <w:spacing w:after="240" w:line="240" w:lineRule="auto"/>
      <w:jc w:val="right"/>
    </w:pPr>
    <w:rPr>
      <w:rFonts w:ascii="Arial" w:hAnsi="Arial" w:cs="Arial"/>
      <w:sz w:val="34"/>
      <w:szCs w:val="36"/>
    </w:rPr>
  </w:style>
  <w:style w:type="paragraph" w:customStyle="1" w:styleId="Titulkainfoprce">
    <w:name w:val="Titulka: info práce"/>
    <w:link w:val="TitulkainfoprceChar"/>
    <w:qFormat/>
    <w:rsid w:val="00A03478"/>
    <w:pPr>
      <w:spacing w:after="0" w:line="240" w:lineRule="auto"/>
      <w:jc w:val="right"/>
    </w:pPr>
    <w:rPr>
      <w:rFonts w:ascii="Arial" w:hAnsi="Arial" w:cs="Arial"/>
      <w:b/>
      <w:bCs/>
      <w:sz w:val="30"/>
      <w:szCs w:val="32"/>
    </w:rPr>
  </w:style>
  <w:style w:type="character" w:styleId="Zstupntext">
    <w:name w:val="Placeholder Text"/>
    <w:basedOn w:val="Standardnpsmoodstavce"/>
    <w:uiPriority w:val="99"/>
    <w:semiHidden/>
    <w:rsid w:val="00177188"/>
    <w:rPr>
      <w:color w:val="666666"/>
    </w:rPr>
  </w:style>
  <w:style w:type="paragraph" w:customStyle="1" w:styleId="Upozornn">
    <w:name w:val="Upozornění"/>
    <w:rsid w:val="009F08D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 w:val="24"/>
      <w:szCs w:val="16"/>
      <w:lang w:eastAsia="cs-CZ"/>
      <w14:ligatures w14:val="none"/>
    </w:rPr>
  </w:style>
  <w:style w:type="paragraph" w:customStyle="1" w:styleId="Default">
    <w:name w:val="Default"/>
    <w:rsid w:val="004360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cs-CZ"/>
      <w14:ligatures w14:val="none"/>
    </w:rPr>
  </w:style>
  <w:style w:type="paragraph" w:customStyle="1" w:styleId="Nadpisyostatn">
    <w:name w:val="Nadpisy ostatní"/>
    <w:basedOn w:val="Normln"/>
    <w:next w:val="Textyostatn"/>
    <w:link w:val="NadpisyostatnChar"/>
    <w:qFormat/>
    <w:rsid w:val="008A5940"/>
    <w:pPr>
      <w:keepNext/>
      <w:keepLines/>
      <w:suppressAutoHyphens/>
      <w:spacing w:after="600" w:line="400" w:lineRule="exact"/>
    </w:pPr>
    <w:rPr>
      <w:rFonts w:ascii="Arial" w:hAnsi="Arial" w:cs="Arial"/>
      <w:b/>
      <w:bCs/>
      <w:sz w:val="32"/>
      <w:szCs w:val="28"/>
    </w:rPr>
  </w:style>
  <w:style w:type="paragraph" w:customStyle="1" w:styleId="Textyostatn">
    <w:name w:val="Texty ostatní"/>
    <w:basedOn w:val="Normln"/>
    <w:qFormat/>
    <w:rsid w:val="00D14113"/>
    <w:pPr>
      <w:spacing w:line="300" w:lineRule="atLeast"/>
      <w:jc w:val="both"/>
    </w:pPr>
  </w:style>
  <w:style w:type="paragraph" w:customStyle="1" w:styleId="Prvnodstavecprce">
    <w:name w:val="První odstavec práce"/>
    <w:basedOn w:val="Normln"/>
    <w:next w:val="Dalodstavceprce"/>
    <w:link w:val="PrvnodstavecprceChar"/>
    <w:uiPriority w:val="9"/>
    <w:qFormat/>
    <w:rsid w:val="00804EAF"/>
    <w:pPr>
      <w:spacing w:line="300" w:lineRule="atLeast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character" w:customStyle="1" w:styleId="PrvnodstavecprceChar">
    <w:name w:val="První odstavec práce Char"/>
    <w:basedOn w:val="Standardnpsmoodstavce"/>
    <w:link w:val="Prvnodstavecprce"/>
    <w:uiPriority w:val="9"/>
    <w:rsid w:val="00804EAF"/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cs-CZ"/>
      <w14:ligatures w14:val="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9278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92785"/>
    <w:rPr>
      <w:rFonts w:ascii="Segoe UI" w:hAnsi="Segoe UI" w:cs="Segoe UI"/>
      <w:sz w:val="18"/>
      <w:szCs w:val="18"/>
    </w:rPr>
  </w:style>
  <w:style w:type="paragraph" w:customStyle="1" w:styleId="Seznamzkratek">
    <w:name w:val="Seznam zkratek"/>
    <w:basedOn w:val="Normln"/>
    <w:rsid w:val="00CE6344"/>
    <w:pPr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eastAsia="Times New Roman" w:cs="Times New Roman"/>
      <w:color w:val="000000" w:themeColor="text1"/>
      <w:kern w:val="0"/>
      <w:szCs w:val="24"/>
      <w:lang w:eastAsia="cs-CZ"/>
      <w14:ligatures w14:val="none"/>
    </w:rPr>
  </w:style>
  <w:style w:type="paragraph" w:customStyle="1" w:styleId="Nadpisyseznamy">
    <w:name w:val="Nadpisy seznamy"/>
    <w:basedOn w:val="Nadpisyostatn"/>
    <w:next w:val="Textyostatn"/>
    <w:link w:val="NadpisyseznamyChar"/>
    <w:qFormat/>
    <w:rsid w:val="00C53D7A"/>
    <w:pPr>
      <w:pageBreakBefore/>
      <w:outlineLvl w:val="0"/>
    </w:pPr>
  </w:style>
  <w:style w:type="paragraph" w:customStyle="1" w:styleId="Dalodstavceprce">
    <w:name w:val="Další odstavce práce"/>
    <w:basedOn w:val="Normln"/>
    <w:link w:val="DalodstavceprceChar"/>
    <w:uiPriority w:val="10"/>
    <w:qFormat/>
    <w:rsid w:val="00142361"/>
    <w:pPr>
      <w:spacing w:line="300" w:lineRule="atLeast"/>
      <w:ind w:firstLine="454"/>
      <w:jc w:val="both"/>
    </w:pPr>
    <w:rPr>
      <w:rFonts w:eastAsia="Times New Roman" w:cs="Times New Roman"/>
      <w:kern w:val="0"/>
      <w:szCs w:val="24"/>
      <w:lang w:eastAsia="cs-CZ"/>
      <w14:ligatures w14:val="none"/>
    </w:rPr>
  </w:style>
  <w:style w:type="character" w:customStyle="1" w:styleId="DalodstavceprceChar">
    <w:name w:val="Další odstavce práce Char"/>
    <w:basedOn w:val="Standardnpsmoodstavce"/>
    <w:link w:val="Dalodstavceprce"/>
    <w:uiPriority w:val="10"/>
    <w:rsid w:val="00142361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Nadpisyvodazvr">
    <w:name w:val="Nadpisy úvod a závěr"/>
    <w:basedOn w:val="Nadpisyostatn"/>
    <w:next w:val="Prvnodstavecprce"/>
    <w:link w:val="NadpisyvodazvrChar"/>
    <w:qFormat/>
    <w:rsid w:val="00C53D7A"/>
    <w:pPr>
      <w:pageBreakBefore/>
      <w:outlineLvl w:val="0"/>
    </w:pPr>
  </w:style>
  <w:style w:type="paragraph" w:styleId="Nadpisobsahu">
    <w:name w:val="TOC Heading"/>
    <w:basedOn w:val="Nadpis1"/>
    <w:next w:val="Normln"/>
    <w:uiPriority w:val="39"/>
    <w:unhideWhenUsed/>
    <w:qFormat/>
    <w:rsid w:val="00550073"/>
    <w:pPr>
      <w:numPr>
        <w:numId w:val="0"/>
      </w:numPr>
      <w:suppressAutoHyphens w:val="0"/>
      <w:outlineLvl w:val="9"/>
    </w:pPr>
    <w:rPr>
      <w:bCs w:val="0"/>
      <w:kern w:val="0"/>
      <w:szCs w:val="32"/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EC4FD6"/>
    <w:pPr>
      <w:tabs>
        <w:tab w:val="right" w:leader="dot" w:pos="8777"/>
      </w:tabs>
      <w:spacing w:before="120" w:after="12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720AF1"/>
    <w:pPr>
      <w:spacing w:before="120"/>
      <w:ind w:left="238"/>
    </w:pPr>
  </w:style>
  <w:style w:type="paragraph" w:styleId="Obsah3">
    <w:name w:val="toc 3"/>
    <w:basedOn w:val="Normln"/>
    <w:next w:val="Normln"/>
    <w:autoRedefine/>
    <w:uiPriority w:val="39"/>
    <w:unhideWhenUsed/>
    <w:rsid w:val="00C53D7A"/>
    <w:pPr>
      <w:spacing w:before="120" w:line="280" w:lineRule="atLeast"/>
      <w:ind w:left="482"/>
    </w:pPr>
  </w:style>
  <w:style w:type="character" w:styleId="Hypertextovodkaz">
    <w:name w:val="Hyperlink"/>
    <w:basedOn w:val="Standardnpsmoodstavce"/>
    <w:uiPriority w:val="99"/>
    <w:unhideWhenUsed/>
    <w:rsid w:val="00555FFE"/>
    <w:rPr>
      <w:rFonts w:ascii="Times New Roman" w:hAnsi="Times New Roman"/>
      <w:color w:val="000000" w:themeColor="text1"/>
      <w:u w:val="single"/>
    </w:rPr>
  </w:style>
  <w:style w:type="paragraph" w:customStyle="1" w:styleId="Nadpisysti">
    <w:name w:val="Nadpisy části"/>
    <w:next w:val="Nadpis1ponadpisusti"/>
    <w:qFormat/>
    <w:rsid w:val="002071F8"/>
    <w:pPr>
      <w:pageBreakBefore/>
      <w:numPr>
        <w:numId w:val="5"/>
      </w:numPr>
      <w:suppressLineNumbers/>
      <w:suppressAutoHyphens/>
      <w:spacing w:after="3200" w:line="440" w:lineRule="exact"/>
      <w:ind w:left="454" w:hanging="454"/>
      <w:outlineLvl w:val="0"/>
    </w:pPr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NadpisyvodazvrChar">
    <w:name w:val="Nadpisy úvod a závěr Char"/>
    <w:basedOn w:val="NadpisyostatnChar"/>
    <w:link w:val="Nadpisyvodazvr"/>
    <w:rsid w:val="00C53D7A"/>
    <w:rPr>
      <w:rFonts w:ascii="Arial" w:hAnsi="Arial" w:cs="Arial"/>
      <w:b/>
      <w:bCs/>
      <w:sz w:val="32"/>
      <w:szCs w:val="28"/>
    </w:rPr>
  </w:style>
  <w:style w:type="paragraph" w:customStyle="1" w:styleId="Nadpis1ponadpisusti">
    <w:name w:val="Nadpis 1 (po nadpisu části)"/>
    <w:basedOn w:val="Nadpis1"/>
    <w:next w:val="Prvnodstavecprce"/>
    <w:link w:val="Nadpis1ponadpisustiChar"/>
    <w:qFormat/>
    <w:rsid w:val="001D18D1"/>
    <w:pPr>
      <w:pageBreakBefore w:val="0"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C6AE0"/>
    <w:pPr>
      <w:tabs>
        <w:tab w:val="left" w:pos="284"/>
      </w:tabs>
      <w:spacing w:line="260" w:lineRule="atLeast"/>
      <w:ind w:left="113" w:hanging="113"/>
    </w:pPr>
    <w:rPr>
      <w:sz w:val="20"/>
      <w:szCs w:val="20"/>
    </w:rPr>
  </w:style>
  <w:style w:type="character" w:customStyle="1" w:styleId="Nadpis1ponadpisustiChar">
    <w:name w:val="Nadpis 1 (po nadpisu části) Char"/>
    <w:basedOn w:val="Nadpis1Char"/>
    <w:link w:val="Nadpis1ponadpisusti"/>
    <w:rsid w:val="001D18D1"/>
    <w:rPr>
      <w:rFonts w:ascii="Arial" w:eastAsiaTheme="majorEastAsia" w:hAnsi="Arial" w:cstheme="majorBidi"/>
      <w:b/>
      <w:bCs/>
      <w:color w:val="000000" w:themeColor="text1"/>
      <w:sz w:val="32"/>
      <w:szCs w:val="4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C6AE0"/>
    <w:rPr>
      <w:rFonts w:ascii="Times New Roman" w:hAnsi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B22702"/>
    <w:rPr>
      <w:b/>
      <w:spacing w:val="60"/>
      <w:vertAlign w:val="superscript"/>
    </w:rPr>
  </w:style>
  <w:style w:type="paragraph" w:customStyle="1" w:styleId="Pouitzdrojeabecednseznam">
    <w:name w:val="Použité zdroje (abecední seznam)"/>
    <w:basedOn w:val="Prvnodstavecprce"/>
    <w:qFormat/>
    <w:rsid w:val="003A1022"/>
    <w:pPr>
      <w:suppressAutoHyphens/>
      <w:spacing w:line="280" w:lineRule="atLeast"/>
      <w:ind w:left="454" w:hanging="454"/>
      <w:jc w:val="left"/>
    </w:pPr>
    <w:rPr>
      <w:color w:val="000000"/>
      <w:sz w:val="22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F94147"/>
    <w:rPr>
      <w:color w:val="605E5C"/>
      <w:shd w:val="clear" w:color="auto" w:fill="E1DFDD"/>
    </w:rPr>
  </w:style>
  <w:style w:type="paragraph" w:customStyle="1" w:styleId="Pouitzdrojeslovanseznam">
    <w:name w:val="Použité zdroje (číslovaný seznam)"/>
    <w:basedOn w:val="Pouitzdrojeabecednseznam"/>
    <w:qFormat/>
    <w:rsid w:val="00C31612"/>
    <w:pPr>
      <w:numPr>
        <w:numId w:val="16"/>
      </w:numPr>
      <w:ind w:left="454" w:hanging="454"/>
    </w:pPr>
  </w:style>
  <w:style w:type="paragraph" w:customStyle="1" w:styleId="Zdrojovkd">
    <w:name w:val="Zdrojový kód"/>
    <w:qFormat/>
    <w:rsid w:val="004B6DCA"/>
    <w:pPr>
      <w:suppressAutoHyphens/>
      <w:spacing w:before="120" w:after="120" w:line="260" w:lineRule="atLeast"/>
      <w:ind w:left="624" w:hanging="170"/>
      <w:contextualSpacing/>
    </w:pPr>
    <w:rPr>
      <w:rFonts w:ascii="Courier New" w:eastAsia="Times New Roman" w:hAnsi="Courier New" w:cs="Times New Roman"/>
      <w:color w:val="000000" w:themeColor="text1"/>
      <w:kern w:val="0"/>
      <w:sz w:val="20"/>
      <w:szCs w:val="24"/>
      <w14:ligatures w14:val="none"/>
    </w:rPr>
  </w:style>
  <w:style w:type="paragraph" w:styleId="slovanseznam">
    <w:name w:val="List Number"/>
    <w:basedOn w:val="Normln"/>
    <w:uiPriority w:val="99"/>
    <w:unhideWhenUsed/>
    <w:qFormat/>
    <w:rsid w:val="002071F8"/>
    <w:pPr>
      <w:numPr>
        <w:numId w:val="34"/>
      </w:numPr>
      <w:tabs>
        <w:tab w:val="num" w:pos="454"/>
      </w:tabs>
      <w:spacing w:before="120" w:after="120" w:line="300" w:lineRule="atLeast"/>
      <w:ind w:left="454" w:hanging="454"/>
      <w:contextualSpacing/>
      <w:jc w:val="both"/>
    </w:pPr>
  </w:style>
  <w:style w:type="paragraph" w:styleId="slovanseznam2">
    <w:name w:val="List Number 2"/>
    <w:basedOn w:val="Normln"/>
    <w:uiPriority w:val="99"/>
    <w:unhideWhenUsed/>
    <w:rsid w:val="005353D0"/>
    <w:pPr>
      <w:spacing w:before="120" w:after="120" w:line="300" w:lineRule="atLeast"/>
      <w:contextualSpacing/>
    </w:pPr>
  </w:style>
  <w:style w:type="paragraph" w:styleId="slovanseznam3">
    <w:name w:val="List Number 3"/>
    <w:basedOn w:val="Normln"/>
    <w:uiPriority w:val="99"/>
    <w:unhideWhenUsed/>
    <w:rsid w:val="0045147F"/>
    <w:pPr>
      <w:spacing w:before="120" w:after="120" w:line="300" w:lineRule="atLeast"/>
      <w:contextualSpacing/>
    </w:pPr>
  </w:style>
  <w:style w:type="paragraph" w:styleId="slovanseznam4">
    <w:name w:val="List Number 4"/>
    <w:basedOn w:val="Normln"/>
    <w:uiPriority w:val="99"/>
    <w:unhideWhenUsed/>
    <w:rsid w:val="0045147F"/>
    <w:pPr>
      <w:numPr>
        <w:numId w:val="22"/>
      </w:numPr>
      <w:spacing w:before="120" w:after="120" w:line="300" w:lineRule="atLeast"/>
      <w:ind w:left="1305" w:hanging="454"/>
      <w:contextualSpacing/>
    </w:pPr>
  </w:style>
  <w:style w:type="paragraph" w:styleId="slovanseznam5">
    <w:name w:val="List Number 5"/>
    <w:basedOn w:val="Normln"/>
    <w:uiPriority w:val="99"/>
    <w:unhideWhenUsed/>
    <w:rsid w:val="0045147F"/>
    <w:pPr>
      <w:numPr>
        <w:numId w:val="23"/>
      </w:numPr>
      <w:spacing w:before="120" w:after="120" w:line="300" w:lineRule="atLeast"/>
      <w:ind w:left="1588" w:hanging="454"/>
      <w:contextualSpacing/>
    </w:pPr>
  </w:style>
  <w:style w:type="paragraph" w:styleId="Seznamsodrkami">
    <w:name w:val="List Bullet"/>
    <w:basedOn w:val="Normln"/>
    <w:uiPriority w:val="99"/>
    <w:unhideWhenUsed/>
    <w:qFormat/>
    <w:rsid w:val="002071F8"/>
    <w:pPr>
      <w:numPr>
        <w:numId w:val="11"/>
      </w:numPr>
      <w:tabs>
        <w:tab w:val="clear" w:pos="360"/>
        <w:tab w:val="left" w:pos="454"/>
        <w:tab w:val="left" w:pos="907"/>
        <w:tab w:val="left" w:pos="1361"/>
        <w:tab w:val="left" w:pos="1814"/>
        <w:tab w:val="left" w:pos="2268"/>
      </w:tabs>
      <w:spacing w:before="120" w:after="120" w:line="300" w:lineRule="atLeast"/>
      <w:ind w:left="454" w:hanging="454"/>
      <w:contextualSpacing/>
      <w:jc w:val="both"/>
    </w:pPr>
  </w:style>
  <w:style w:type="paragraph" w:styleId="Seznamsodrkami2">
    <w:name w:val="List Bullet 2"/>
    <w:basedOn w:val="Normln"/>
    <w:uiPriority w:val="99"/>
    <w:unhideWhenUsed/>
    <w:rsid w:val="0045147F"/>
    <w:pPr>
      <w:numPr>
        <w:numId w:val="12"/>
      </w:numPr>
      <w:spacing w:before="120" w:after="120" w:line="300" w:lineRule="atLeast"/>
      <w:ind w:left="738" w:hanging="454"/>
      <w:contextualSpacing/>
    </w:pPr>
  </w:style>
  <w:style w:type="paragraph" w:styleId="Seznamsodrkami3">
    <w:name w:val="List Bullet 3"/>
    <w:basedOn w:val="Normln"/>
    <w:uiPriority w:val="99"/>
    <w:unhideWhenUsed/>
    <w:rsid w:val="0045147F"/>
    <w:pPr>
      <w:numPr>
        <w:numId w:val="13"/>
      </w:numPr>
      <w:spacing w:before="120" w:after="120" w:line="300" w:lineRule="atLeast"/>
      <w:ind w:left="1021" w:hanging="454"/>
      <w:contextualSpacing/>
    </w:pPr>
  </w:style>
  <w:style w:type="paragraph" w:styleId="Seznamsodrkami4">
    <w:name w:val="List Bullet 4"/>
    <w:basedOn w:val="Normln"/>
    <w:uiPriority w:val="99"/>
    <w:unhideWhenUsed/>
    <w:rsid w:val="0045147F"/>
    <w:pPr>
      <w:numPr>
        <w:numId w:val="14"/>
      </w:numPr>
      <w:spacing w:before="120" w:after="120" w:line="300" w:lineRule="atLeast"/>
      <w:ind w:left="1305" w:hanging="454"/>
      <w:contextualSpacing/>
    </w:pPr>
  </w:style>
  <w:style w:type="paragraph" w:styleId="Seznamsodrkami5">
    <w:name w:val="List Bullet 5"/>
    <w:basedOn w:val="Normln"/>
    <w:uiPriority w:val="99"/>
    <w:unhideWhenUsed/>
    <w:rsid w:val="0045147F"/>
    <w:pPr>
      <w:numPr>
        <w:numId w:val="15"/>
      </w:numPr>
      <w:spacing w:before="120" w:after="120" w:line="300" w:lineRule="atLeast"/>
      <w:ind w:left="1588" w:hanging="454"/>
      <w:contextualSpacing/>
    </w:pPr>
  </w:style>
  <w:style w:type="paragraph" w:customStyle="1" w:styleId="Obrzek">
    <w:name w:val="Obrázek"/>
    <w:basedOn w:val="Normln"/>
    <w:qFormat/>
    <w:rsid w:val="00B7310E"/>
    <w:pPr>
      <w:keepNext/>
      <w:spacing w:before="240" w:line="300" w:lineRule="atLeast"/>
      <w:jc w:val="center"/>
    </w:pPr>
    <w:rPr>
      <w:rFonts w:eastAsia="Times New Roman" w:cs="Times New Roman"/>
      <w:kern w:val="0"/>
      <w:szCs w:val="24"/>
      <w:lang w:eastAsia="cs-CZ"/>
      <w14:ligatures w14:val="none"/>
    </w:rPr>
  </w:style>
  <w:style w:type="paragraph" w:styleId="Titulek">
    <w:name w:val="caption"/>
    <w:basedOn w:val="Normln"/>
    <w:next w:val="Prvnodstavecprce"/>
    <w:uiPriority w:val="35"/>
    <w:qFormat/>
    <w:rsid w:val="008A5940"/>
    <w:pPr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Prvnodstavecprce"/>
    <w:qFormat/>
    <w:rsid w:val="00F51BD2"/>
    <w:pPr>
      <w:framePr w:hSpace="11340" w:vSpace="240" w:wrap="around" w:vAnchor="text" w:hAnchor="text" w:xAlign="center" w:y="1"/>
      <w:suppressAutoHyphens/>
      <w:suppressOverlap/>
    </w:pPr>
    <w:rPr>
      <w:rFonts w:ascii="Cambria Math" w:hAnsi="Cambria Math"/>
      <w:i/>
    </w:rPr>
  </w:style>
  <w:style w:type="paragraph" w:customStyle="1" w:styleId="Rovnicetitulek">
    <w:name w:val="Rovnice titulek"/>
    <w:basedOn w:val="Titulek"/>
    <w:qFormat/>
    <w:rsid w:val="00E1536A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paragraph" w:customStyle="1" w:styleId="Titulektabulky">
    <w:name w:val="Titulek tabulky"/>
    <w:basedOn w:val="Titulek"/>
    <w:next w:val="Prvnodstavecprce"/>
    <w:qFormat/>
    <w:rsid w:val="008A5940"/>
    <w:pPr>
      <w:keepNext/>
      <w:spacing w:before="240" w:after="120"/>
    </w:pPr>
  </w:style>
  <w:style w:type="paragraph" w:customStyle="1" w:styleId="Zdrojobrzkutabulky">
    <w:name w:val="Zdroj obrázku/tabulky"/>
    <w:basedOn w:val="Normln"/>
    <w:next w:val="Prvnodstavecprce"/>
    <w:qFormat/>
    <w:rsid w:val="00E36137"/>
    <w:pPr>
      <w:keepLine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styleId="Seznamobrzk">
    <w:name w:val="table of figures"/>
    <w:basedOn w:val="Normln"/>
    <w:next w:val="Normln"/>
    <w:uiPriority w:val="99"/>
    <w:unhideWhenUsed/>
    <w:rsid w:val="00EF7AC2"/>
  </w:style>
  <w:style w:type="paragraph" w:customStyle="1" w:styleId="9556896D55254894825BAA4CFD7290421">
    <w:name w:val="9556896D55254894825BAA4CFD7290421"/>
    <w:rsid w:val="00BF40AD"/>
    <w:pPr>
      <w:spacing w:before="120" w:after="240" w:line="260" w:lineRule="atLeast"/>
      <w:jc w:val="center"/>
    </w:pPr>
    <w:rPr>
      <w:rFonts w:ascii="Times New Roman" w:eastAsia="Times New Roman" w:hAnsi="Times New Roman" w:cs="Times New Roman"/>
      <w:i/>
      <w:kern w:val="0"/>
      <w:sz w:val="20"/>
      <w:szCs w:val="20"/>
      <w:lang w:eastAsia="sk-SK"/>
      <w14:ligatures w14:val="none"/>
    </w:rPr>
  </w:style>
  <w:style w:type="table" w:styleId="Mkatabulky">
    <w:name w:val="Table Grid"/>
    <w:aliases w:val="Tabulka UTB"/>
    <w:basedOn w:val="Normlntabulka"/>
    <w:rsid w:val="00C4448D"/>
    <w:pPr>
      <w:spacing w:after="0" w:line="240" w:lineRule="auto"/>
    </w:pPr>
    <w:rPr>
      <w:rFonts w:ascii="Arial" w:hAnsi="Arial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</w:tcPr>
    <w:tblStylePr w:type="firstRow">
      <w:rPr>
        <w:rFonts w:ascii="Arial" w:hAnsi="Arial"/>
        <w:b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BFBFBF" w:themeFill="background1" w:themeFillShade="BF"/>
      </w:tcPr>
    </w:tblStylePr>
    <w:tblStylePr w:type="lastRow">
      <w:rPr>
        <w:rFonts w:ascii="Arial" w:hAnsi="Arial"/>
        <w:b/>
        <w:sz w:val="22"/>
      </w:rPr>
      <w:tblPr/>
      <w:tcPr>
        <w:shd w:val="clear" w:color="auto" w:fill="D9D9D9" w:themeFill="background1" w:themeFillShade="D9"/>
      </w:tcPr>
    </w:tblStylePr>
  </w:style>
  <w:style w:type="table" w:styleId="Svtltabulkasmkou1">
    <w:name w:val="Grid Table 1 Light"/>
    <w:basedOn w:val="Normlntabulka"/>
    <w:uiPriority w:val="46"/>
    <w:rsid w:val="00BF40A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mkatabulky">
    <w:name w:val="Grid Table Light"/>
    <w:basedOn w:val="Normlntabulka"/>
    <w:uiPriority w:val="40"/>
    <w:rsid w:val="00D20C85"/>
    <w:pPr>
      <w:spacing w:after="0" w:line="240" w:lineRule="auto"/>
    </w:pPr>
    <w:tblPr/>
    <w:tcPr>
      <w:shd w:val="clear" w:color="auto" w:fill="auto"/>
    </w:tcPr>
  </w:style>
  <w:style w:type="table" w:customStyle="1" w:styleId="Tabulkarovnice">
    <w:name w:val="Tabulka rovnice"/>
    <w:basedOn w:val="Normlntabulka"/>
    <w:uiPriority w:val="99"/>
    <w:rsid w:val="00D20C85"/>
    <w:pPr>
      <w:spacing w:after="0" w:line="240" w:lineRule="auto"/>
    </w:pPr>
    <w:rPr>
      <w:rFonts w:ascii="Cambria Math" w:hAnsi="Cambria Math"/>
      <w:sz w:val="24"/>
    </w:rPr>
    <w:tblPr/>
  </w:style>
  <w:style w:type="paragraph" w:customStyle="1" w:styleId="Titulekobrzkusezdrojem">
    <w:name w:val="Titulek obrázku (se zdrojem)"/>
    <w:basedOn w:val="Titulek"/>
    <w:next w:val="Zdrojobrzkutabulky"/>
    <w:qFormat/>
    <w:rsid w:val="008A5940"/>
    <w:pPr>
      <w:keepNext/>
      <w:suppressAutoHyphens/>
      <w:spacing w:after="0"/>
    </w:pPr>
  </w:style>
  <w:style w:type="paragraph" w:customStyle="1" w:styleId="Cittzatekvceodstavc">
    <w:name w:val="Citát (začátek více odstavců)"/>
    <w:basedOn w:val="Citt"/>
    <w:next w:val="Cittpokraovnvceodstavc"/>
    <w:qFormat/>
    <w:rsid w:val="009F08DC"/>
    <w:pPr>
      <w:spacing w:after="0"/>
    </w:pPr>
  </w:style>
  <w:style w:type="paragraph" w:customStyle="1" w:styleId="Cittkonecvceodstavc">
    <w:name w:val="Citát (konec více odstavců)"/>
    <w:basedOn w:val="Cittzatekvceodstavc"/>
    <w:next w:val="Prvnodstavecprce"/>
    <w:qFormat/>
    <w:rsid w:val="004A0A30"/>
    <w:pPr>
      <w:spacing w:before="0" w:after="240"/>
    </w:pPr>
  </w:style>
  <w:style w:type="paragraph" w:customStyle="1" w:styleId="Cittpokraovnvceodstavc">
    <w:name w:val="Citát (pokračování více odstavců)"/>
    <w:basedOn w:val="Citt"/>
    <w:qFormat/>
    <w:rsid w:val="009A320A"/>
    <w:pPr>
      <w:tabs>
        <w:tab w:val="left" w:pos="794"/>
        <w:tab w:val="left" w:pos="1588"/>
        <w:tab w:val="left" w:pos="2381"/>
        <w:tab w:val="left" w:pos="3175"/>
        <w:tab w:val="left" w:pos="3969"/>
      </w:tabs>
      <w:spacing w:before="0" w:after="0"/>
    </w:pPr>
  </w:style>
  <w:style w:type="paragraph" w:customStyle="1" w:styleId="Poezie">
    <w:name w:val="Poezie"/>
    <w:basedOn w:val="Citt"/>
    <w:qFormat/>
    <w:rsid w:val="004B6DCA"/>
    <w:pPr>
      <w:tabs>
        <w:tab w:val="left" w:pos="794"/>
        <w:tab w:val="left" w:pos="1588"/>
        <w:tab w:val="left" w:pos="2381"/>
        <w:tab w:val="left" w:pos="3175"/>
        <w:tab w:val="left" w:pos="3969"/>
      </w:tabs>
      <w:suppressAutoHyphens/>
      <w:jc w:val="left"/>
    </w:pPr>
  </w:style>
  <w:style w:type="paragraph" w:customStyle="1" w:styleId="Vcerovovseznam">
    <w:name w:val="Víceúrovňový seznam"/>
    <w:basedOn w:val="slovanseznam"/>
    <w:qFormat/>
    <w:rsid w:val="00E275AB"/>
    <w:pPr>
      <w:numPr>
        <w:numId w:val="7"/>
      </w:numPr>
    </w:pPr>
  </w:style>
  <w:style w:type="table" w:styleId="Prosttabulka1">
    <w:name w:val="Plain Table 1"/>
    <w:basedOn w:val="Normlntabulka"/>
    <w:uiPriority w:val="41"/>
    <w:rsid w:val="00CE57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Titulkafakulta">
    <w:name w:val="Titulka: fakulta"/>
    <w:basedOn w:val="Titulkainfoprce"/>
    <w:link w:val="TitulkafakultaChar"/>
    <w:qFormat/>
    <w:rsid w:val="00A03478"/>
    <w:rPr>
      <w:b w:val="0"/>
      <w:sz w:val="22"/>
      <w:szCs w:val="26"/>
    </w:rPr>
  </w:style>
  <w:style w:type="paragraph" w:customStyle="1" w:styleId="Titulkauniverzita">
    <w:name w:val="Titulka: univerzita"/>
    <w:basedOn w:val="Titulkaautor"/>
    <w:link w:val="TitulkauniverzitaChar"/>
    <w:qFormat/>
    <w:rsid w:val="008509D6"/>
    <w:pPr>
      <w:spacing w:after="200"/>
    </w:pPr>
    <w:rPr>
      <w:b/>
      <w:sz w:val="26"/>
      <w:szCs w:val="28"/>
    </w:rPr>
  </w:style>
  <w:style w:type="character" w:customStyle="1" w:styleId="TitulkainfoprceChar">
    <w:name w:val="Titulka: info práce Char"/>
    <w:basedOn w:val="Standardnpsmoodstavce"/>
    <w:link w:val="Titulkainfoprce"/>
    <w:rsid w:val="00A03478"/>
    <w:rPr>
      <w:rFonts w:ascii="Arial" w:hAnsi="Arial" w:cs="Arial"/>
      <w:b/>
      <w:bCs/>
      <w:sz w:val="30"/>
      <w:szCs w:val="32"/>
    </w:rPr>
  </w:style>
  <w:style w:type="character" w:customStyle="1" w:styleId="TitulkafakultaChar">
    <w:name w:val="Titulka: fakulta Char"/>
    <w:basedOn w:val="TitulkainfoprceChar"/>
    <w:link w:val="Titulkafakulta"/>
    <w:rsid w:val="00A03478"/>
    <w:rPr>
      <w:rFonts w:ascii="Arial" w:hAnsi="Arial" w:cs="Arial"/>
      <w:b w:val="0"/>
      <w:bCs/>
      <w:sz w:val="30"/>
      <w:szCs w:val="26"/>
    </w:rPr>
  </w:style>
  <w:style w:type="character" w:customStyle="1" w:styleId="TitulkaautorChar">
    <w:name w:val="Titulka: autor Char"/>
    <w:basedOn w:val="Standardnpsmoodstavce"/>
    <w:link w:val="Titulkaautor"/>
    <w:rsid w:val="007E4637"/>
    <w:rPr>
      <w:rFonts w:ascii="Arial" w:hAnsi="Arial" w:cs="Arial"/>
      <w:sz w:val="34"/>
      <w:szCs w:val="36"/>
    </w:rPr>
  </w:style>
  <w:style w:type="character" w:customStyle="1" w:styleId="TitulkauniverzitaChar">
    <w:name w:val="Titulka: univerzita Char"/>
    <w:basedOn w:val="TitulkaautorChar"/>
    <w:link w:val="Titulkauniverzita"/>
    <w:rsid w:val="008509D6"/>
    <w:rPr>
      <w:rFonts w:ascii="Arial" w:hAnsi="Arial" w:cs="Arial"/>
      <w:b/>
      <w:sz w:val="26"/>
      <w:szCs w:val="28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3A1022"/>
    <w:rPr>
      <w:color w:val="605E5C"/>
      <w:shd w:val="clear" w:color="auto" w:fill="E1DFDD"/>
    </w:rPr>
  </w:style>
  <w:style w:type="character" w:styleId="slodku">
    <w:name w:val="line number"/>
    <w:basedOn w:val="Standardnpsmoodstavce"/>
    <w:uiPriority w:val="99"/>
    <w:semiHidden/>
    <w:unhideWhenUsed/>
    <w:rsid w:val="00CA66FC"/>
    <w:rPr>
      <w:rFonts w:ascii="Courier New" w:hAnsi="Courier New"/>
      <w:b w:val="0"/>
      <w:i w:val="0"/>
    </w:rPr>
  </w:style>
  <w:style w:type="paragraph" w:customStyle="1" w:styleId="Pkladyvlingvisticeslovn">
    <w:name w:val="Příklady v lingvistice (číslování)"/>
    <w:basedOn w:val="Dalodstavceprce"/>
    <w:qFormat/>
    <w:rsid w:val="002E0E8C"/>
    <w:pPr>
      <w:keepLines/>
      <w:numPr>
        <w:numId w:val="36"/>
      </w:numPr>
      <w:suppressAutoHyphens/>
      <w:spacing w:before="120" w:after="120"/>
      <w:ind w:left="454" w:hanging="454"/>
      <w:contextualSpacing/>
    </w:pPr>
  </w:style>
  <w:style w:type="paragraph" w:customStyle="1" w:styleId="Pkladyvlingvistice">
    <w:name w:val="Příklady v lingvistice"/>
    <w:basedOn w:val="Dalodstavceprce"/>
    <w:qFormat/>
    <w:rsid w:val="00F27113"/>
    <w:pPr>
      <w:spacing w:before="120" w:after="120"/>
      <w:contextualSpacing/>
    </w:pPr>
  </w:style>
  <w:style w:type="paragraph" w:customStyle="1" w:styleId="Titulekzdrojovkd">
    <w:name w:val="Titulek zdrojový kód"/>
    <w:basedOn w:val="Titulek"/>
    <w:next w:val="Dalodstavceprce"/>
    <w:qFormat/>
    <w:rsid w:val="00BC0110"/>
    <w:pPr>
      <w:spacing w:before="240"/>
    </w:pPr>
  </w:style>
  <w:style w:type="paragraph" w:customStyle="1" w:styleId="Ploha1">
    <w:name w:val="Příloha 1"/>
    <w:basedOn w:val="Nadpisyseznamy"/>
    <w:next w:val="Textyostatn"/>
    <w:link w:val="Ploha1Char"/>
    <w:uiPriority w:val="49"/>
    <w:qFormat/>
    <w:rsid w:val="00870B8B"/>
    <w:pPr>
      <w:numPr>
        <w:numId w:val="37"/>
      </w:numPr>
      <w:suppressLineNumbers w:val="0"/>
      <w:outlineLvl w:val="9"/>
    </w:pPr>
    <w:rPr>
      <w:rFonts w:eastAsia="Times New Roman"/>
      <w:bCs w:val="0"/>
      <w:kern w:val="0"/>
      <w:szCs w:val="40"/>
      <w:lang w:eastAsia="cs-CZ"/>
      <w14:ligatures w14:val="none"/>
    </w:rPr>
  </w:style>
  <w:style w:type="paragraph" w:customStyle="1" w:styleId="Ploha2">
    <w:name w:val="Příloha 2"/>
    <w:basedOn w:val="Nadpisyseznamy"/>
    <w:next w:val="Textyostatn"/>
    <w:uiPriority w:val="50"/>
    <w:qFormat/>
    <w:rsid w:val="00870B8B"/>
    <w:pPr>
      <w:numPr>
        <w:ilvl w:val="1"/>
        <w:numId w:val="37"/>
      </w:numPr>
      <w:suppressLineNumbers w:val="0"/>
      <w:spacing w:before="460" w:after="300" w:line="360" w:lineRule="exact"/>
      <w:outlineLvl w:val="1"/>
    </w:pPr>
    <w:rPr>
      <w:rFonts w:eastAsia="Times New Roman"/>
      <w:bCs w:val="0"/>
      <w:kern w:val="0"/>
      <w:sz w:val="28"/>
      <w:lang w:eastAsia="cs-CZ"/>
      <w14:ligatures w14:val="none"/>
    </w:rPr>
  </w:style>
  <w:style w:type="character" w:customStyle="1" w:styleId="Ploha1Char">
    <w:name w:val="Příloha 1 Char"/>
    <w:basedOn w:val="Standardnpsmoodstavce"/>
    <w:link w:val="Ploha1"/>
    <w:uiPriority w:val="49"/>
    <w:rsid w:val="00EC4FD6"/>
    <w:rPr>
      <w:rFonts w:ascii="Arial" w:eastAsia="Times New Roman" w:hAnsi="Arial" w:cs="Arial"/>
      <w:b/>
      <w:kern w:val="0"/>
      <w:sz w:val="32"/>
      <w:szCs w:val="40"/>
      <w:lang w:eastAsia="cs-CZ"/>
      <w14:ligatures w14:val="none"/>
    </w:rPr>
  </w:style>
  <w:style w:type="numbering" w:customStyle="1" w:styleId="slovnploh">
    <w:name w:val="Číslování příloh"/>
    <w:uiPriority w:val="99"/>
    <w:rsid w:val="00870B8B"/>
    <w:pPr>
      <w:numPr>
        <w:numId w:val="37"/>
      </w:numPr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8C755A"/>
    <w:pPr>
      <w:spacing w:after="100"/>
      <w:ind w:left="1200"/>
    </w:pPr>
  </w:style>
  <w:style w:type="paragraph" w:styleId="Obsah9">
    <w:name w:val="toc 9"/>
    <w:basedOn w:val="Normln"/>
    <w:next w:val="Normln"/>
    <w:autoRedefine/>
    <w:uiPriority w:val="39"/>
    <w:unhideWhenUsed/>
    <w:rsid w:val="00F502D5"/>
    <w:pPr>
      <w:tabs>
        <w:tab w:val="left" w:pos="1134"/>
        <w:tab w:val="right" w:leader="dot" w:pos="8777"/>
      </w:tabs>
      <w:spacing w:after="100"/>
    </w:pPr>
  </w:style>
  <w:style w:type="paragraph" w:customStyle="1" w:styleId="CittUP-FHS">
    <w:name w:val="Citát (UŠP-FHS)"/>
    <w:basedOn w:val="Citt"/>
    <w:next w:val="Prvnodstavecprce"/>
    <w:qFormat/>
    <w:rsid w:val="008B08FF"/>
    <w:rPr>
      <w:sz w:val="20"/>
    </w:rPr>
  </w:style>
  <w:style w:type="paragraph" w:styleId="Obsah4">
    <w:name w:val="toc 4"/>
    <w:basedOn w:val="Normln"/>
    <w:next w:val="Normln"/>
    <w:autoRedefine/>
    <w:uiPriority w:val="39"/>
    <w:unhideWhenUsed/>
    <w:rsid w:val="008A2573"/>
    <w:pPr>
      <w:spacing w:after="100"/>
      <w:ind w:left="720"/>
    </w:pPr>
  </w:style>
  <w:style w:type="paragraph" w:styleId="Obsah5">
    <w:name w:val="toc 5"/>
    <w:basedOn w:val="Normln"/>
    <w:next w:val="Normln"/>
    <w:autoRedefine/>
    <w:uiPriority w:val="39"/>
    <w:unhideWhenUsed/>
    <w:rsid w:val="008A2573"/>
    <w:pPr>
      <w:spacing w:after="100"/>
      <w:ind w:left="960"/>
    </w:pPr>
  </w:style>
  <w:style w:type="paragraph" w:customStyle="1" w:styleId="ZPSeznamzkratek">
    <w:name w:val="ZP: Seznam zkratek"/>
    <w:basedOn w:val="Normln"/>
    <w:rsid w:val="00FB0680"/>
    <w:pPr>
      <w:suppressLineNumbers w:val="0"/>
      <w:tabs>
        <w:tab w:val="left" w:pos="1985"/>
        <w:tab w:val="left" w:pos="2268"/>
      </w:tabs>
      <w:spacing w:after="140" w:line="300" w:lineRule="atLeast"/>
      <w:ind w:left="2268" w:hanging="2268"/>
      <w:jc w:val="both"/>
    </w:pPr>
    <w:rPr>
      <w:rFonts w:ascii="Cambria" w:eastAsia="Times New Roman" w:hAnsi="Cambria" w:cs="Times New Roman"/>
      <w:kern w:val="0"/>
      <w:szCs w:val="24"/>
      <w:lang w:eastAsia="cs-CZ"/>
      <w14:ligatures w14:val="none"/>
    </w:rPr>
  </w:style>
  <w:style w:type="paragraph" w:customStyle="1" w:styleId="ZPSeznamploh">
    <w:name w:val="ZP: Seznam příloh"/>
    <w:basedOn w:val="ZPSeznamzkratek"/>
    <w:rsid w:val="00FB0680"/>
    <w:pPr>
      <w:tabs>
        <w:tab w:val="clear" w:pos="1985"/>
        <w:tab w:val="clear" w:pos="2268"/>
        <w:tab w:val="left" w:pos="1134"/>
        <w:tab w:val="right" w:pos="8505"/>
      </w:tabs>
      <w:ind w:left="1134" w:hanging="1134"/>
    </w:pPr>
  </w:style>
  <w:style w:type="paragraph" w:customStyle="1" w:styleId="Seznamploh">
    <w:name w:val="Seznam příloh"/>
    <w:basedOn w:val="Seznamzkratek"/>
    <w:qFormat/>
    <w:rsid w:val="00FB0680"/>
    <w:pPr>
      <w:tabs>
        <w:tab w:val="right" w:pos="8787"/>
      </w:tabs>
    </w:pPr>
  </w:style>
  <w:style w:type="paragraph" w:customStyle="1" w:styleId="Abecednseznam">
    <w:name w:val="Abecední seznam"/>
    <w:basedOn w:val="slovanseznam"/>
    <w:qFormat/>
    <w:rsid w:val="002071F8"/>
    <w:pPr>
      <w:numPr>
        <w:numId w:val="40"/>
      </w:numPr>
      <w:ind w:left="454" w:hanging="454"/>
    </w:pPr>
  </w:style>
  <w:style w:type="paragraph" w:customStyle="1" w:styleId="Zdrojovkdbezseldk">
    <w:name w:val="Zdrojový kód (bez čísel řádků)"/>
    <w:basedOn w:val="Zdrojovkd"/>
    <w:qFormat/>
    <w:rsid w:val="00586E7B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64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76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777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84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8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5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81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84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5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4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8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2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3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62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7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64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7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9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83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footer" Target="footer6.xml"/><Relationship Id="rId20" Type="http://schemas.openxmlformats.org/officeDocument/2006/relationships/footer" Target="foot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8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4.xm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CCBDECDE4AA43DE993C927AE12D693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E9D53E-41ED-42E6-B8A2-8C5BD167097E}"/>
      </w:docPartPr>
      <w:docPartBody>
        <w:p w:rsidR="00F83112" w:rsidRDefault="001C0D4C" w:rsidP="001C0D4C">
          <w:pPr>
            <w:pStyle w:val="6CCBDECDE4AA43DE993C927AE12D69308"/>
          </w:pPr>
          <w:r w:rsidRPr="00A50D5A">
            <w:t xml:space="preserve">Pro základní text jsou v šabloně připravené dva styly: </w:t>
          </w:r>
          <w:r>
            <w:rPr>
              <w:b/>
              <w:bCs/>
            </w:rPr>
            <w:t>První odstavec práce</w:t>
          </w:r>
          <w:r>
            <w:t xml:space="preserve"> </w:t>
          </w:r>
          <w:r w:rsidRPr="00A50D5A">
            <w:t>a </w:t>
          </w:r>
          <w:r>
            <w:rPr>
              <w:b/>
              <w:bCs/>
            </w:rPr>
            <w:t>Další odstavce práce</w:t>
          </w:r>
          <w:r w:rsidRPr="00A50D5A">
            <w:t>. Styl „</w:t>
          </w:r>
          <w:r w:rsidRPr="00DE773B">
            <w:t>První odstavec práce</w:t>
          </w:r>
          <w:r w:rsidRPr="00A50D5A">
            <w:t>“ je bez odstavcové zarážky a používá se pro první odstavec pod nadpisem (nastaví se automaticky, jakmile nadpis ukončíte klávesou Enter), obrázkem, tabulkou nebo citátem. Styl je nastaven jako styl následujícího od</w:t>
          </w:r>
          <w:r>
            <w:t xml:space="preserve">stavce po nadpisových stylech. </w:t>
          </w:r>
          <w:r w:rsidRPr="00A50D5A">
            <w:t>Následující odstavce jsou naformátované pomocí stylu „</w:t>
          </w:r>
          <w:r w:rsidRPr="00DE773B">
            <w:t>Další odstavce práce</w:t>
          </w:r>
          <w:r w:rsidRPr="00A50D5A">
            <w:t>“, který je vyznačen odstavcovou zarážkou</w:t>
          </w:r>
          <w:r>
            <w:t xml:space="preserve"> (0,8 cm)</w:t>
          </w:r>
          <w:r w:rsidRPr="00A50D5A">
            <w:t xml:space="preserve"> a je </w:t>
          </w:r>
          <w:r>
            <w:t>určen pro ostatní od</w:t>
          </w:r>
          <w:r w:rsidRPr="00A50D5A">
            <w:t xml:space="preserve">stavce kromě prvního. Je nastaven jako styl následujícího odstavce po stylu </w:t>
          </w:r>
          <w:r w:rsidRPr="00DE773B">
            <w:t>První odstavec práce</w:t>
          </w:r>
          <w:r w:rsidRPr="00A50D5A">
            <w:t>.</w:t>
          </w:r>
          <w:r>
            <w:t xml:space="preserve"> </w:t>
          </w:r>
          <w:r w:rsidRPr="000205AE">
            <w:t>Klepněte do rámečku a začněte psát.</w:t>
          </w:r>
        </w:p>
      </w:docPartBody>
    </w:docPart>
    <w:docPart>
      <w:docPartPr>
        <w:name w:val="64CBF9C822FE4FB09607C7B94A2C87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E875564-E235-4AB5-A909-2AEFFA51DC4B}"/>
      </w:docPartPr>
      <w:docPartBody>
        <w:p w:rsidR="00F83112" w:rsidRDefault="001C0D4C" w:rsidP="001C0D4C">
          <w:pPr>
            <w:pStyle w:val="64CBF9C822FE4FB09607C7B94A2C87AC8"/>
          </w:pPr>
          <w:r>
            <w:t xml:space="preserve">Podle pokynů jednotlivých fakult, ale také ústavů, je možné pracovat se šablonou jako dělenou a nedělenou. Nedělená šablona nevyužívá dělení a začíná hlavním nadpisem, pro který je použitý styl </w:t>
          </w:r>
          <w:r>
            <w:rPr>
              <w:b/>
            </w:rPr>
            <w:t>Nadpis 1</w:t>
          </w:r>
          <w:r>
            <w:t xml:space="preserve">. Dělená šablona využívá nadpisu první úrovně </w:t>
          </w:r>
          <w:r w:rsidRPr="00A24E3A">
            <w:rPr>
              <w:b/>
            </w:rPr>
            <w:t>Nadpisy části</w:t>
          </w:r>
          <w:r>
            <w:t xml:space="preserve">, který zajistí vizuální dělení na jednotlivé části, např. A TEORETICKÁ ČÁST, B PRAKTICKÁ ČÁST. Nadpisový styl Nadpisy části začíná vždy na nové straně a využívá abecední značení. Po tomto nadpisu následuje styl </w:t>
          </w:r>
          <w:r w:rsidRPr="00A24E3A">
            <w:rPr>
              <w:b/>
            </w:rPr>
            <w:t>Nadpis 1 (po nadpisu části)</w:t>
          </w:r>
          <w:r>
            <w:t>, který využívá stejné vlastnosti jako rodičovský Nadpis 1, ale nezačíná na nové straně. Ověřte si prosím, jaký typ šablony využívá vaše fakulta nebo ústav a podle toho zvolte styl pro vzorový nadpis na této stránce (výchozí nastavení je Nadpis 1, pro dělenou šablonu použijte styl Nadpisy části a velkými písmeny napište označení dané části). Nastudujte si prosím pokyny v manuálu. Klepněte do rámečku a zmáčkněte klávesu DELETE, abyste tento rámeček smazali. Poté ukončete nadpis stisknutím klávesy ENTER.</w:t>
          </w:r>
        </w:p>
      </w:docPartBody>
    </w:docPart>
    <w:docPart>
      <w:docPartPr>
        <w:name w:val="A5A8F5D2E17A4024805CB879719DF18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F2931-1DCE-42B0-BEE4-6B2F6416F43E}"/>
      </w:docPartPr>
      <w:docPartBody>
        <w:p w:rsidR="00F83112" w:rsidRDefault="001C0D4C">
          <w:pPr>
            <w:pStyle w:val="A5A8F5D2E17A4024805CB879719DF18E"/>
          </w:pPr>
          <w:r w:rsidRPr="000205AE">
            <w:t>Klepněte do rámečku a začněte psát</w:t>
          </w:r>
          <w:r>
            <w:t xml:space="preserve"> závěr práce</w:t>
          </w:r>
          <w:r w:rsidRPr="000205AE">
            <w:t>.</w:t>
          </w:r>
        </w:p>
      </w:docPartBody>
    </w:docPart>
    <w:docPart>
      <w:docPartPr>
        <w:name w:val="AFCE277D126A43699B4DCA896AE90B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7D3C2A-E90C-4B32-90E3-4FD55E3499A8}"/>
      </w:docPartPr>
      <w:docPartBody>
        <w:p w:rsidR="00F83112" w:rsidRDefault="001C0D4C" w:rsidP="001C0D4C">
          <w:pPr>
            <w:pStyle w:val="AFCE277D126A43699B4DCA896AE90BE48"/>
          </w:pPr>
          <w:r w:rsidRPr="00930BB2">
            <w:t>Citování použitých informačních zdrojů se řídí pravidly konkrétních citačních norem nebo stylů. Seznam použité literatury musí být vždy vypracován podle použité citační normy nebo citačního stylu v rámci závěrečné práce.</w:t>
          </w:r>
          <w:r>
            <w:t xml:space="preserve"> Klepněte do rámečku a pokračujte s výběrem vhodného stylu pro úpravu seznamu: </w:t>
          </w:r>
          <w:r>
            <w:rPr>
              <w:b/>
            </w:rPr>
            <w:t xml:space="preserve">Použité zdroje (abecední seznam) </w:t>
          </w:r>
          <w:r>
            <w:t xml:space="preserve">nebo </w:t>
          </w:r>
          <w:r>
            <w:rPr>
              <w:b/>
            </w:rPr>
            <w:t>Použité zdroje (číslovaný seznam)</w:t>
          </w:r>
          <w:r w:rsidRPr="000205AE">
            <w:t>.</w:t>
          </w:r>
        </w:p>
      </w:docPartBody>
    </w:docPart>
    <w:docPart>
      <w:docPartPr>
        <w:name w:val="A526C17CCD204E03AD3492B139ED0E5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583D13B-5A56-4DE9-8775-E956EEE529B7}"/>
      </w:docPartPr>
      <w:docPartBody>
        <w:p w:rsidR="00F83112" w:rsidRDefault="001C0D4C">
          <w:pPr>
            <w:pStyle w:val="A526C17CCD204E03AD3492B139ED0E58"/>
          </w:pPr>
          <w:r w:rsidRPr="006D6046">
            <w:t>[Název přílohy]</w:t>
          </w:r>
        </w:p>
      </w:docPartBody>
    </w:docPart>
    <w:docPart>
      <w:docPartPr>
        <w:name w:val="DEC0063215F64A2A947C2EE0BCD273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F7D144-293B-4A8F-A042-75EF7058BD64}"/>
      </w:docPartPr>
      <w:docPartBody>
        <w:p w:rsidR="00F83112" w:rsidRDefault="001C0D4C" w:rsidP="001C0D4C">
          <w:pPr>
            <w:pStyle w:val="DEC0063215F64A2A947C2EE0BCD273958"/>
          </w:pPr>
          <w:r w:rsidRPr="00F94A11">
            <w:t>[</w:t>
          </w:r>
          <w:r>
            <w:t xml:space="preserve">Pokud vaše práce neobsahuje přílohy, postupujte následovně: </w:t>
          </w:r>
          <w:r w:rsidRPr="001A78A9">
            <w:rPr>
              <w:b/>
            </w:rPr>
            <w:t>1.</w:t>
          </w:r>
          <w:r>
            <w:t xml:space="preserve"> Klepněte myší do nadpisu </w:t>
          </w:r>
          <w:r w:rsidRPr="001A78A9">
            <w:rPr>
              <w:b/>
            </w:rPr>
            <w:t>Příloha A</w:t>
          </w:r>
          <w:r>
            <w:t xml:space="preserve">, jakmile se vám zvýrazní šedým podbarvením, zmáčkněte několikrát klávesu DELETE (na MacBooku kombinace </w:t>
          </w:r>
          <w:r w:rsidRPr="002B672A">
            <w:t>fn + Backspace</w:t>
          </w:r>
          <w:r>
            <w:t xml:space="preserve">), dokud vám tato strana nezmizí. </w:t>
          </w:r>
          <w:r w:rsidRPr="001A78A9">
            <w:rPr>
              <w:b/>
            </w:rPr>
            <w:t>2.</w:t>
          </w:r>
          <w:r>
            <w:t xml:space="preserve"> Tento blok textu se následně přesune za seznam literatury. Klikněte do bloku a zmáčkněte klávesu DELETE, tím ho odstraníte. </w:t>
          </w:r>
          <w:r w:rsidRPr="00301168">
            <w:rPr>
              <w:b/>
            </w:rPr>
            <w:t>3.</w:t>
          </w:r>
          <w:r>
            <w:t xml:space="preserve"> Zároveň se ujistěte, že poslední stranou zůstal Seznam použité literatury, který využívá čísla stránek v zápatí. 4. Podle pokynů v manuálu odstraňte Seznam příloh, který se nachází v úvodních seznamech.</w:t>
          </w:r>
          <w:r w:rsidRPr="00F94A11">
            <w:t>]</w:t>
          </w:r>
        </w:p>
      </w:docPartBody>
    </w:docPart>
    <w:docPart>
      <w:docPartPr>
        <w:name w:val="5ABF7DB96A41425AB00C7D74E9E7F52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0C77171-8DBA-4F3E-943B-96A3DBA7C072}"/>
      </w:docPartPr>
      <w:docPartBody>
        <w:p w:rsidR="00F83112" w:rsidRDefault="00AA277A" w:rsidP="00AA277A">
          <w:pPr>
            <w:pStyle w:val="5ABF7DB96A41425AB00C7D74E9E7F523"/>
          </w:pPr>
          <m:oMathPara>
            <m:oMath>
              <m:r>
                <w:rPr>
                  <w:rStyle w:val="Zstupntext"/>
                  <w:rFonts w:ascii="Cambria Math" w:hAnsi="Cambria Math"/>
                </w:rPr>
                <m:t>Sem zadejte rovnici.</m:t>
              </m:r>
            </m:oMath>
          </m:oMathPara>
        </w:p>
      </w:docPartBody>
    </w:docPart>
    <w:docPart>
      <w:docPartPr>
        <w:name w:val="A08C21E212D24DFBA5A5CD5A98B27E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83A500-B6B6-4317-ABF8-93D4C9392C04}"/>
      </w:docPartPr>
      <w:docPartBody>
        <w:p w:rsidR="00F83112" w:rsidRDefault="00AA277A" w:rsidP="00AA277A">
          <w:pPr>
            <w:pStyle w:val="A08C21E212D24DFBA5A5CD5A98B27E8F"/>
          </w:pPr>
          <w:r>
            <w:rPr>
              <w:rStyle w:val="Zstupntext"/>
              <w:rFonts w:eastAsiaTheme="majorEastAsia"/>
            </w:rPr>
            <w:t>[Tabulku vložíte do odstavce níže přes Vložení/Tabulka. Sem pak klepněte a napište titulek.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3217433250DA4D0B9A1B5F4B40692D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AE17A71-7A84-406F-9E6E-2746C31A55B0}"/>
      </w:docPartPr>
      <w:docPartBody>
        <w:p w:rsidR="00F83112" w:rsidRDefault="00AA277A" w:rsidP="00AA277A">
          <w:pPr>
            <w:pStyle w:val="3217433250DA4D0B9A1B5F4B40692D47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C6C31ABA008440A7B58F20F7A7FC49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91AC26-174A-4BCD-B506-D5425FA62814}"/>
      </w:docPartPr>
      <w:docPartBody>
        <w:p w:rsidR="00F83112" w:rsidRDefault="00514E78" w:rsidP="00514E78">
          <w:pPr>
            <w:pStyle w:val="C6C31ABA008440A7B58F20F7A7FC49192"/>
          </w:pPr>
          <w:r w:rsidRPr="00EF215D">
            <w:rPr>
              <w:rFonts w:eastAsiaTheme="majorEastAsia"/>
            </w:rPr>
            <w:t>[Titulek obrázku]</w:t>
          </w:r>
        </w:p>
      </w:docPartBody>
    </w:docPart>
    <w:docPart>
      <w:docPartPr>
        <w:name w:val="5CDCC436BBAF400CA921FA0C680B3CF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1FD1F33-C490-4DCF-BABA-32E4929C8CED}"/>
      </w:docPartPr>
      <w:docPartBody>
        <w:p w:rsidR="00F83112" w:rsidRDefault="00514E78" w:rsidP="00514E78">
          <w:pPr>
            <w:pStyle w:val="5CDCC436BBAF400CA921FA0C680B3CF12"/>
          </w:pPr>
          <w:r w:rsidRPr="00EF215D">
            <w:rPr>
              <w:rFonts w:eastAsiaTheme="majorEastAsia"/>
            </w:rPr>
            <w:t>[Uveďte zdroj obrázku.]</w:t>
          </w:r>
        </w:p>
      </w:docPartBody>
    </w:docPart>
    <w:docPart>
      <w:docPartPr>
        <w:name w:val="TABULKA (popisek nad)"/>
        <w:style w:val="Titulek tabulky"/>
        <w:category>
          <w:name w:val="Šablona UTB"/>
          <w:gallery w:val="docParts"/>
        </w:category>
        <w:behaviors>
          <w:behavior w:val="content"/>
        </w:behaviors>
        <w:guid w:val="{E638C19E-8CC3-423D-9AC1-AD2F8851C6C8}"/>
      </w:docPartPr>
      <w:docPartBody>
        <w:p w:rsidR="00AA277A" w:rsidRPr="00EF79FE" w:rsidRDefault="00AA277A" w:rsidP="00EF79FE">
          <w:pPr>
            <w:pStyle w:val="Titulektabulky"/>
            <w:rPr>
              <w:lang w:eastAsia="en-US"/>
            </w:rPr>
          </w:pPr>
          <w:r>
            <w:t xml:space="preserve">Tab. </w:t>
          </w:r>
          <w:r w:rsidR="00DE2BD7">
            <w:fldChar w:fldCharType="begin"/>
          </w:r>
          <w:r w:rsidR="00DE2BD7">
            <w:instrText xml:space="preserve"> SEQ Tab. \* ARABIC </w:instrText>
          </w:r>
          <w:r w:rsidR="00DE2BD7">
            <w:fldChar w:fldCharType="separate"/>
          </w:r>
          <w:r>
            <w:rPr>
              <w:noProof/>
            </w:rPr>
            <w:t>2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374074051"/>
              <w:placeholder>
                <w:docPart w:val="A08C21E212D24DFBA5A5CD5A98B27E8F"/>
              </w:placeholder>
              <w:temporary/>
              <w:showingPlcHdr/>
              <w:text/>
            </w:sdtPr>
            <w:sdtEndPr/>
            <w:sdtContent>
              <w:r>
                <w:rPr>
                  <w:rStyle w:val="Zstupntext"/>
                  <w:rFonts w:eastAsiaTheme="majorEastAsia"/>
                </w:rPr>
                <w:t>[Tabulku vložíte do odstavce níže přes Vložení/Tabulka. Sem pak klepněte a napište titulek.</w:t>
              </w:r>
              <w:r>
                <w:rPr>
                  <w:rStyle w:val="Zstupntext"/>
                  <w:rFonts w:eastAsiaTheme="majorEastAsia"/>
                  <w:lang w:val="en-US"/>
                </w:rPr>
                <w:t>]</w:t>
              </w:r>
            </w:sdtContent>
          </w:sdt>
        </w:p>
        <w:p w:rsidR="00F83112" w:rsidRDefault="00F83112"/>
      </w:docPartBody>
    </w:docPart>
    <w:docPart>
      <w:docPartPr>
        <w:name w:val="OBRÁZEK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694A6A2B-C35C-4055-8674-AE947F0B2021}"/>
      </w:docPartPr>
      <w:docPartBody>
        <w:sdt>
          <w:sdtPr>
            <w:id w:val="-1400740850"/>
            <w:showingPlcHdr/>
            <w:picture/>
          </w:sdtPr>
          <w:sdtEndPr/>
          <w:sdtContent>
            <w:p w:rsidR="00AA277A" w:rsidRDefault="00AA277A" w:rsidP="000D6712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6FF9885A" wp14:editId="0C9F1BAC">
                    <wp:extent cx="1908000" cy="1908000"/>
                    <wp:effectExtent l="0" t="0" r="0" b="0"/>
                    <wp:docPr id="2" name="obrázek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AA277A" w:rsidRDefault="00AA277A" w:rsidP="000D6712">
          <w:pPr>
            <w:pStyle w:val="Titulek"/>
          </w:pPr>
          <w:r>
            <w:t xml:space="preserve">Obr. </w:t>
          </w:r>
          <w:r w:rsidR="00DE2BD7">
            <w:fldChar w:fldCharType="begin"/>
          </w:r>
          <w:r w:rsidR="00DE2BD7">
            <w:instrText xml:space="preserve"> SEQ Obr. \* ARABIC </w:instrText>
          </w:r>
          <w:r w:rsidR="00DE2BD7">
            <w:fldChar w:fldCharType="separate"/>
          </w:r>
          <w:r>
            <w:rPr>
              <w:noProof/>
            </w:rPr>
            <w:t>1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265146343"/>
              <w:placeholder>
                <w:docPart w:val="3217433250DA4D0B9A1B5F4B40692D47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</w:p>
        <w:p w:rsidR="00F83112" w:rsidRDefault="00F83112"/>
      </w:docPartBody>
    </w:docPart>
    <w:docPart>
      <w:docPartPr>
        <w:name w:val="OBRÁZEK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11F19E56-0B3D-4E7F-9CF6-7C01149C04EE}"/>
      </w:docPartPr>
      <w:docPartBody>
        <w:sdt>
          <w:sdtPr>
            <w:id w:val="1677535207"/>
            <w:showingPlcHdr/>
            <w:picture/>
          </w:sdtPr>
          <w:sdtEndPr/>
          <w:sdtContent>
            <w:p w:rsidR="00F83112" w:rsidRPr="005E1EE6" w:rsidRDefault="00F83112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1AA9E576" wp14:editId="02D4A1CF">
                    <wp:extent cx="1908000" cy="1908000"/>
                    <wp:effectExtent l="0" t="0" r="0" b="0"/>
                    <wp:docPr id="110760243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F83112" w:rsidRDefault="00F83112" w:rsidP="00192CEE">
          <w:pPr>
            <w:pStyle w:val="Titulekobrzkusezdrojem"/>
          </w:pPr>
          <w:bookmarkStart w:id="0" w:name="_Toc196761405"/>
          <w:r>
            <w:t xml:space="preserve">Obr. </w:t>
          </w:r>
          <w:r w:rsidR="00DE2BD7">
            <w:fldChar w:fldCharType="begin"/>
          </w:r>
          <w:r w:rsidR="00DE2BD7">
            <w:instrText xml:space="preserve"> SEQ Obr. \* ARABIC </w:instrText>
          </w:r>
          <w:r w:rsidR="00DE2BD7">
            <w:fldChar w:fldCharType="separate"/>
          </w:r>
          <w:r>
            <w:rPr>
              <w:noProof/>
            </w:rPr>
            <w:t>1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783309130"/>
              <w:placeholder>
                <w:docPart w:val="C6C31ABA008440A7B58F20F7A7FC491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0"/>
          <w:r>
            <w:t xml:space="preserve"> </w:t>
          </w:r>
        </w:p>
        <w:p w:rsidR="00F83112" w:rsidRDefault="00F83112" w:rsidP="00192CEE">
          <w:pPr>
            <w:pStyle w:val="Zdrojobrzkutabulky"/>
          </w:pPr>
          <w:r>
            <w:t xml:space="preserve">(zdroj: </w:t>
          </w:r>
          <w:sdt>
            <w:sdtPr>
              <w:id w:val="-1287810660"/>
              <w:placeholder>
                <w:docPart w:val="5CDCC436BBAF400CA921FA0C680B3CF1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[Uveďte zdroj obrázku.]</w:t>
              </w:r>
            </w:sdtContent>
          </w:sdt>
          <w:r>
            <w:t>)</w:t>
          </w:r>
        </w:p>
        <w:p w:rsidR="00514E78" w:rsidRDefault="00514E78"/>
      </w:docPartBody>
    </w:docPart>
    <w:docPart>
      <w:docPartPr>
        <w:name w:val="ROVNICE"/>
        <w:style w:val="Rovnice"/>
        <w:category>
          <w:name w:val="Šablona UTB"/>
          <w:gallery w:val="docParts"/>
        </w:category>
        <w:behaviors>
          <w:behavior w:val="content"/>
        </w:behaviors>
        <w:guid w:val="{707A2A93-9529-494C-A984-FE762C0EC6B3}"/>
      </w:docPartPr>
      <w:docPartBody>
        <w:tbl>
          <w:tblPr>
            <w:tblStyle w:val="Tabulkarovnice"/>
            <w:tblW w:w="0" w:type="auto"/>
            <w:jc w:val="center"/>
            <w:tblLook w:val="04A0" w:firstRow="1" w:lastRow="0" w:firstColumn="1" w:lastColumn="0" w:noHBand="0" w:noVBand="1"/>
          </w:tblPr>
          <w:tblGrid>
            <w:gridCol w:w="7508"/>
            <w:gridCol w:w="985"/>
          </w:tblGrid>
          <w:tr w:rsidR="00F83112" w:rsidTr="001965C2">
            <w:trPr>
              <w:jc w:val="center"/>
            </w:trPr>
            <w:tc>
              <w:tcPr>
                <w:tcW w:w="7508" w:type="dxa"/>
              </w:tcPr>
              <w:p w:rsidR="00F83112" w:rsidRDefault="00DE2BD7" w:rsidP="00FF1E72">
                <w:pPr>
                  <w:pStyle w:val="Rovnice"/>
                  <w:framePr w:hSpace="0" w:vSpace="0" w:wrap="auto" w:vAnchor="margin" w:xAlign="left" w:yAlign="inline"/>
                  <w:suppressOverlap w:val="0"/>
                  <w:jc w:val="center"/>
                </w:pPr>
                <w:sdt>
                  <w:sdtPr>
                    <w:id w:val="180017243"/>
                    <w:placeholder>
                      <w:docPart w:val="5ABF7DB96A41425AB00C7D74E9E7F523"/>
                    </w:placeholder>
                    <w:temporary/>
                    <w:showingPlcHdr/>
                    <w:equation/>
                  </w:sdtPr>
                  <w:sdtEndPr/>
                  <w:sdtContent>
                    <m:oMath>
                      <m:r>
                        <w:rPr>
                          <w:rStyle w:val="Zstupntext"/>
                        </w:rPr>
                        <m:t>Sem zadejte rovnici.</m:t>
                      </m:r>
                    </m:oMath>
                  </w:sdtContent>
                </w:sdt>
              </w:p>
            </w:tc>
            <w:tc>
              <w:tcPr>
                <w:tcW w:w="985" w:type="dxa"/>
                <w:vAlign w:val="center"/>
              </w:tcPr>
              <w:p w:rsidR="00F83112" w:rsidRDefault="00F83112" w:rsidP="001965C2">
                <w:pPr>
                  <w:pStyle w:val="Rovnicetitulek"/>
                  <w:framePr w:hSpace="0" w:vSpace="0" w:wrap="auto" w:vAnchor="margin" w:xAlign="left" w:yAlign="inline"/>
                  <w:suppressOverlap w:val="0"/>
                </w:pPr>
                <w:r>
                  <w:t>(</w:t>
                </w:r>
                <w:r>
                  <w:rPr>
                    <w:noProof/>
                  </w:rPr>
                  <w:fldChar w:fldCharType="begin"/>
                </w:r>
                <w:r>
                  <w:rPr>
                    <w:noProof/>
                  </w:rPr>
                  <w:instrText xml:space="preserve"> SEQ ROVNICE \* ARABIC </w:instrText>
                </w:r>
                <w:r>
                  <w:rPr>
                    <w:noProof/>
                  </w:rPr>
                  <w:fldChar w:fldCharType="separate"/>
                </w:r>
                <w:r>
                  <w:rPr>
                    <w:noProof/>
                  </w:rPr>
                  <w:t>1</w:t>
                </w:r>
                <w:r>
                  <w:rPr>
                    <w:noProof/>
                  </w:rPr>
                  <w:fldChar w:fldCharType="end"/>
                </w:r>
                <w:r>
                  <w:t>)</w:t>
                </w:r>
              </w:p>
            </w:tc>
          </w:tr>
        </w:tbl>
        <w:p w:rsidR="00514E78" w:rsidRDefault="00514E78"/>
      </w:docPartBody>
    </w:docPart>
    <w:docPart>
      <w:docPartPr>
        <w:name w:val="OBRÁZEK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42413AD6-D4C2-4B59-90C4-4FFDC2C51A3A}"/>
      </w:docPartPr>
      <w:docPartBody>
        <w:sdt>
          <w:sdtPr>
            <w:id w:val="1719168306"/>
            <w:showingPlcHdr/>
            <w:picture/>
          </w:sdtPr>
          <w:sdtEndPr/>
          <w:sdtContent>
            <w:p w:rsidR="00514E78" w:rsidRPr="005E1EE6" w:rsidRDefault="00514E78" w:rsidP="005E1EE6">
              <w:pPr>
                <w:pStyle w:val="Obrzek"/>
              </w:pPr>
              <w:r>
                <w:rPr>
                  <w:noProof/>
                </w:rPr>
                <w:drawing>
                  <wp:inline distT="0" distB="0" distL="0" distR="0" wp14:anchorId="5FDC7C6C" wp14:editId="289E18D2">
                    <wp:extent cx="1908000" cy="1908000"/>
                    <wp:effectExtent l="0" t="0" r="0" b="0"/>
                    <wp:docPr id="1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192CEE">
          <w:pPr>
            <w:pStyle w:val="Titulekobrzkusezdrojem"/>
          </w:pPr>
          <w:bookmarkStart w:id="1" w:name="_Toc196761405"/>
          <w:r>
            <w:t xml:space="preserve">Obr. </w:t>
          </w:r>
          <w:r w:rsidR="00DE2BD7">
            <w:fldChar w:fldCharType="begin"/>
          </w:r>
          <w:r w:rsidR="00DE2BD7">
            <w:instrText xml:space="preserve"> SEQ Obr. \* ARABIC </w:instrText>
          </w:r>
          <w:r w:rsidR="00DE2BD7">
            <w:fldChar w:fldCharType="separate"/>
          </w:r>
          <w:r>
            <w:rPr>
              <w:noProof/>
            </w:rPr>
            <w:t>1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1869795370"/>
              <w:placeholder>
                <w:docPart w:val="C6C31ABA008440A7B58F20F7A7FC4919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>[Titulek obrázku]</w:t>
              </w:r>
            </w:sdtContent>
          </w:sdt>
          <w:bookmarkEnd w:id="1"/>
          <w:r>
            <w:t xml:space="preserve"> </w:t>
          </w:r>
        </w:p>
        <w:p w:rsidR="00514E78" w:rsidRDefault="00514E78" w:rsidP="00192CEE">
          <w:pPr>
            <w:pStyle w:val="Zdrojobrzkutabulky"/>
          </w:pPr>
          <w:r>
            <w:t>(zdroj: vlastní)</w:t>
          </w:r>
        </w:p>
        <w:p w:rsidR="006A67C9" w:rsidRDefault="006A67C9"/>
      </w:docPartBody>
    </w:docPart>
    <w:docPart>
      <w:docPartPr>
        <w:name w:val="0298AC93F9734C87800AB2BDE23AD3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786F83D-8FAF-4EC7-9293-11219C8D9B06}"/>
      </w:docPartPr>
      <w:docPartBody>
        <w:p w:rsidR="006A67C9" w:rsidRDefault="00514E78" w:rsidP="00514E78">
          <w:pPr>
            <w:pStyle w:val="0298AC93F9734C87800AB2BDE23AD3A42"/>
          </w:pPr>
          <w:r w:rsidRPr="00EF215D">
            <w:rPr>
              <w:rFonts w:eastAsiaTheme="majorEastAsia"/>
            </w:rPr>
            <w:t xml:space="preserve">[Titulek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]</w:t>
          </w:r>
        </w:p>
      </w:docPartBody>
    </w:docPart>
    <w:docPart>
      <w:docPartPr>
        <w:name w:val="DDB7FBAA409647738EB8F578AC7B5E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A3F1AC-BDE1-41DF-AB50-2FD8D242DCD0}"/>
      </w:docPartPr>
      <w:docPartBody>
        <w:p w:rsidR="006A67C9" w:rsidRDefault="00514E78" w:rsidP="00514E78">
          <w:pPr>
            <w:pStyle w:val="DDB7FBAA409647738EB8F578AC7B5EB32"/>
          </w:pPr>
          <w:r w:rsidRPr="00EF215D">
            <w:rPr>
              <w:rFonts w:eastAsiaTheme="majorEastAsia"/>
            </w:rPr>
            <w:t xml:space="preserve">[Uveďte zdroj </w:t>
          </w:r>
          <w:r>
            <w:rPr>
              <w:rFonts w:eastAsiaTheme="majorEastAsia"/>
            </w:rPr>
            <w:t>grafu</w:t>
          </w:r>
          <w:r w:rsidRPr="00EF215D">
            <w:rPr>
              <w:rFonts w:eastAsiaTheme="majorEastAsia"/>
            </w:rPr>
            <w:t>.]</w:t>
          </w:r>
        </w:p>
      </w:docPartBody>
    </w:docPart>
    <w:docPart>
      <w:docPartPr>
        <w:name w:val="GRAF (popisek dole)"/>
        <w:style w:val="Obrázek"/>
        <w:category>
          <w:name w:val="Šablona UTB"/>
          <w:gallery w:val="docParts"/>
        </w:category>
        <w:behaviors>
          <w:behavior w:val="content"/>
        </w:behaviors>
        <w:guid w:val="{ED3F2E28-469A-4048-BE10-E87728DB71EB}"/>
      </w:docPartPr>
      <w:docPartBody>
        <w:sdt>
          <w:sdtPr>
            <w:rPr>
              <w:lang w:eastAsia="en-US"/>
            </w:rPr>
            <w:id w:val="1703284861"/>
            <w:showingPlcHdr/>
            <w:picture/>
          </w:sdtPr>
          <w:sdtEndPr/>
          <w:sdtContent>
            <w:p w:rsidR="00514E78" w:rsidRDefault="00514E78" w:rsidP="006F3455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06FFA16C" wp14:editId="30E6AA22">
                    <wp:extent cx="1908000" cy="1908000"/>
                    <wp:effectExtent l="0" t="0" r="0" b="0"/>
                    <wp:docPr id="4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6F3455">
          <w:pPr>
            <w:pStyle w:val="Titulek"/>
          </w:pPr>
          <w:r>
            <w:t xml:space="preserve">Graf </w:t>
          </w:r>
          <w:r w:rsidR="00DE2BD7">
            <w:fldChar w:fldCharType="begin"/>
          </w:r>
          <w:r w:rsidR="00DE2BD7">
            <w:instrText xml:space="preserve"> SEQ Graf \* ARABIC </w:instrText>
          </w:r>
          <w:r w:rsidR="00DE2BD7">
            <w:fldChar w:fldCharType="separate"/>
          </w:r>
          <w:r>
            <w:rPr>
              <w:noProof/>
            </w:rPr>
            <w:t>1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1695725395"/>
              <w:placeholder>
                <w:docPart w:val="0298AC93F9734C87800AB2BDE23AD3A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6A67C9" w:rsidRDefault="006A67C9"/>
      </w:docPartBody>
    </w:docPart>
    <w:docPart>
      <w:docPartPr>
        <w:name w:val="GRAF (s uvedením zdroje)"/>
        <w:style w:val="Obrázek"/>
        <w:category>
          <w:name w:val="Šablona UTB"/>
          <w:gallery w:val="docParts"/>
        </w:category>
        <w:behaviors>
          <w:behavior w:val="content"/>
        </w:behaviors>
        <w:guid w:val="{66ED7562-2054-449E-A9E5-C315A618E261}"/>
      </w:docPartPr>
      <w:docPartBody>
        <w:sdt>
          <w:sdtPr>
            <w:rPr>
              <w:lang w:eastAsia="en-US"/>
            </w:rPr>
            <w:id w:val="-2101168924"/>
            <w:showingPlcHdr/>
            <w:picture/>
          </w:sdtPr>
          <w:sdtEndPr/>
          <w:sdtContent>
            <w:p w:rsidR="00514E78" w:rsidRDefault="00514E78" w:rsidP="006F3455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4DD0D36B" wp14:editId="5F4B8F1A">
                    <wp:extent cx="1908000" cy="1908000"/>
                    <wp:effectExtent l="0" t="0" r="0" b="0"/>
                    <wp:docPr id="9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6A0FD2">
          <w:pPr>
            <w:pStyle w:val="Titulekobrzkusezdrojem"/>
          </w:pPr>
          <w:r>
            <w:t xml:space="preserve">Graf </w:t>
          </w:r>
          <w:r w:rsidR="00DE2BD7">
            <w:fldChar w:fldCharType="begin"/>
          </w:r>
          <w:r w:rsidR="00DE2BD7">
            <w:instrText xml:space="preserve"> SEQ Graf \* ARABIC </w:instrText>
          </w:r>
          <w:r w:rsidR="00DE2BD7">
            <w:fldChar w:fldCharType="separate"/>
          </w:r>
          <w:r>
            <w:rPr>
              <w:noProof/>
            </w:rPr>
            <w:t>3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77890310"/>
              <w:placeholder>
                <w:docPart w:val="0298AC93F9734C87800AB2BDE23AD3A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514E78" w:rsidRPr="006A0FD2" w:rsidRDefault="00514E78" w:rsidP="006A0FD2">
          <w:pPr>
            <w:pStyle w:val="Zdrojobrzkutabulky"/>
          </w:pPr>
          <w:r>
            <w:t xml:space="preserve">(zdroj: </w:t>
          </w:r>
          <w:sdt>
            <w:sdtPr>
              <w:id w:val="-1285341400"/>
              <w:placeholder>
                <w:docPart w:val="DDB7FBAA409647738EB8F578AC7B5EB3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[Uveďte zdroj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.]</w:t>
              </w:r>
            </w:sdtContent>
          </w:sdt>
          <w:r>
            <w:t>)</w:t>
          </w:r>
        </w:p>
        <w:p w:rsidR="006A67C9" w:rsidRDefault="006A67C9"/>
      </w:docPartBody>
    </w:docPart>
    <w:docPart>
      <w:docPartPr>
        <w:name w:val="GRAF (zdroj vlastní)"/>
        <w:style w:val="Obrázek"/>
        <w:category>
          <w:name w:val="Šablona UTB"/>
          <w:gallery w:val="docParts"/>
        </w:category>
        <w:behaviors>
          <w:behavior w:val="content"/>
        </w:behaviors>
        <w:guid w:val="{AC021643-50CC-4EB3-9A65-B615ED20BD6B}"/>
      </w:docPartPr>
      <w:docPartBody>
        <w:sdt>
          <w:sdtPr>
            <w:rPr>
              <w:lang w:eastAsia="en-US"/>
            </w:rPr>
            <w:id w:val="-915554321"/>
            <w:showingPlcHdr/>
            <w:picture/>
          </w:sdtPr>
          <w:sdtEndPr/>
          <w:sdtContent>
            <w:p w:rsidR="00514E78" w:rsidRDefault="00514E78" w:rsidP="006F3455">
              <w:pPr>
                <w:pStyle w:val="Obrzek"/>
                <w:rPr>
                  <w:lang w:eastAsia="en-US"/>
                </w:rPr>
              </w:pPr>
              <w:r>
                <w:rPr>
                  <w:noProof/>
                </w:rPr>
                <w:drawing>
                  <wp:inline distT="0" distB="0" distL="0" distR="0" wp14:anchorId="595BC28A" wp14:editId="30431C93">
                    <wp:extent cx="1908000" cy="1908000"/>
                    <wp:effectExtent l="0" t="0" r="0" b="0"/>
                    <wp:docPr id="5" name="obrázek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908000" cy="1908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514E78" w:rsidRDefault="00514E78" w:rsidP="006A0FD2">
          <w:pPr>
            <w:pStyle w:val="Titulekobrzkusezdrojem"/>
          </w:pPr>
          <w:r>
            <w:t xml:space="preserve">Graf </w:t>
          </w:r>
          <w:r w:rsidR="00DE2BD7">
            <w:fldChar w:fldCharType="begin"/>
          </w:r>
          <w:r w:rsidR="00DE2BD7">
            <w:instrText xml:space="preserve"> SEQ Graf \* ARABIC </w:instrText>
          </w:r>
          <w:r w:rsidR="00DE2BD7">
            <w:fldChar w:fldCharType="separate"/>
          </w:r>
          <w:r>
            <w:rPr>
              <w:noProof/>
            </w:rPr>
            <w:t>2</w:t>
          </w:r>
          <w:r w:rsidR="00DE2BD7">
            <w:rPr>
              <w:noProof/>
            </w:rPr>
            <w:fldChar w:fldCharType="end"/>
          </w:r>
          <w:r>
            <w:t xml:space="preserve">: </w:t>
          </w:r>
          <w:sdt>
            <w:sdtPr>
              <w:id w:val="-1728914135"/>
              <w:placeholder>
                <w:docPart w:val="0298AC93F9734C87800AB2BDE23AD3A4"/>
              </w:placeholder>
              <w:temporary/>
              <w:showingPlcHdr/>
              <w:text/>
            </w:sdtPr>
            <w:sdtEndPr/>
            <w:sdtContent>
              <w:r w:rsidRPr="00EF215D">
                <w:rPr>
                  <w:rFonts w:eastAsiaTheme="majorEastAsia"/>
                </w:rPr>
                <w:t xml:space="preserve">[Titulek </w:t>
              </w:r>
              <w:r>
                <w:rPr>
                  <w:rFonts w:eastAsiaTheme="majorEastAsia"/>
                </w:rPr>
                <w:t>grafu</w:t>
              </w:r>
              <w:r w:rsidRPr="00EF215D">
                <w:rPr>
                  <w:rFonts w:eastAsiaTheme="majorEastAsia"/>
                </w:rPr>
                <w:t>]</w:t>
              </w:r>
            </w:sdtContent>
          </w:sdt>
        </w:p>
        <w:p w:rsidR="00514E78" w:rsidRPr="006A0FD2" w:rsidRDefault="00514E78" w:rsidP="006A0FD2">
          <w:pPr>
            <w:pStyle w:val="Zdrojobrzkutabulky"/>
          </w:pPr>
          <w:r>
            <w:t>(zdroj: vlastní)</w:t>
          </w:r>
        </w:p>
        <w:p w:rsidR="006A67C9" w:rsidRDefault="006A67C9"/>
      </w:docPartBody>
    </w:docPart>
    <w:docPart>
      <w:docPartPr>
        <w:name w:val="ZDROJ VLASTNÍ pro tabulky atd."/>
        <w:style w:val="Zdroj obrázku/tabulky"/>
        <w:category>
          <w:name w:val="Šablona UTB"/>
          <w:gallery w:val="docParts"/>
        </w:category>
        <w:behaviors>
          <w:behavior w:val="content"/>
        </w:behaviors>
        <w:guid w:val="{BB093535-9F2F-4C02-863D-D8FAA2078A31}"/>
      </w:docPartPr>
      <w:docPartBody>
        <w:p w:rsidR="00DC2B54" w:rsidRDefault="00DC2B54" w:rsidP="00192CEE">
          <w:pPr>
            <w:pStyle w:val="Zdrojobrzkutabulky"/>
          </w:pPr>
          <w:r>
            <w:t>(zdroj: vlastní)</w:t>
          </w:r>
        </w:p>
        <w:p w:rsidR="00441EFF" w:rsidRDefault="00441EFF"/>
      </w:docPartBody>
    </w:docPart>
    <w:docPart>
      <w:docPartPr>
        <w:name w:val="55F0396AE82D4EF09B048715DFA13F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1DAAD2-16C3-42D1-9F60-5827A8A314C5}"/>
      </w:docPartPr>
      <w:docPartBody>
        <w:p w:rsidR="005B6334" w:rsidRDefault="001C0D4C" w:rsidP="001C0D4C">
          <w:pPr>
            <w:pStyle w:val="55F0396AE82D4EF09B048715DFA13F84"/>
          </w:pPr>
          <w:r w:rsidRPr="00AD16E7">
            <w:t xml:space="preserve">UPOZORNĚNÍ! Důležitou součástí šablony je manuál s návodem. Návod popisuje, jak pracovat se šablonou, jak ji nainstalovat, jak používat styly, jak vložit obrázek nebo tabulku a jak vygenerovat obsah. Nesprávným zacházením se šablonou si můžete rozbít strukturu dokumentu a rozhodit formátování. Důrazně proto doporučujeme přečíst si manuál k šabloně. </w:t>
          </w:r>
          <w:r w:rsidRPr="00AD16E7">
            <w:rPr>
              <w:b/>
              <w:bCs/>
            </w:rPr>
            <w:t>Klepněte do tohoto rámečku a stiskněte klávesu DELETE, abyste jej smazali.</w:t>
          </w:r>
        </w:p>
      </w:docPartBody>
    </w:docPart>
    <w:docPart>
      <w:docPartPr>
        <w:name w:val="042B633F2E6D4CA7ADDDEF350A5242E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8188E2B-5C7E-4E2B-ACEC-E36A42DA7409}"/>
      </w:docPartPr>
      <w:docPartBody>
        <w:p w:rsidR="005B6334" w:rsidRDefault="001C0D4C" w:rsidP="001C0D4C">
          <w:pPr>
            <w:pStyle w:val="042B633F2E6D4CA7ADDDEF350A5242EE"/>
          </w:pPr>
          <w:r w:rsidRPr="00A752C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59AC11C9AD464D7FBDD1CC92156F8BF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572BFD-44B6-4244-B7E4-2CED5DFEBF8A}"/>
      </w:docPartPr>
      <w:docPartBody>
        <w:p w:rsidR="005B6334" w:rsidRDefault="001C0D4C" w:rsidP="001C0D4C">
          <w:pPr>
            <w:pStyle w:val="59AC11C9AD464D7FBDD1CC92156F8BFF"/>
          </w:pPr>
          <w:r w:rsidRPr="00A027B0">
            <w:t>[Zkratka]</w:t>
          </w:r>
        </w:p>
      </w:docPartBody>
    </w:docPart>
    <w:docPart>
      <w:docPartPr>
        <w:name w:val="65D6732AD70D45CCB13817888C755B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8FA6E2-6793-419C-A3D8-F2E0331726C9}"/>
      </w:docPartPr>
      <w:docPartBody>
        <w:p w:rsidR="005B6334" w:rsidRDefault="001C0D4C" w:rsidP="001C0D4C">
          <w:pPr>
            <w:pStyle w:val="65D6732AD70D45CCB13817888C755B31"/>
          </w:pPr>
          <w:r w:rsidRPr="00A027B0">
            <w:t>[Význam zkratky]</w:t>
          </w:r>
        </w:p>
      </w:docPartBody>
    </w:docPart>
    <w:docPart>
      <w:docPartPr>
        <w:name w:val="AC99EEF451DA45FA98CFBA5FF65209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5EA2C26-EB62-40E5-A736-C20099A63E4F}"/>
      </w:docPartPr>
      <w:docPartBody>
        <w:p w:rsidR="005B6334" w:rsidRDefault="001C0D4C" w:rsidP="001C0D4C">
          <w:pPr>
            <w:pStyle w:val="AC99EEF451DA45FA98CFBA5FF65209CD"/>
          </w:pPr>
          <w:r w:rsidRPr="00196C72">
            <w:rPr>
              <w:rStyle w:val="Zstupntext"/>
            </w:rPr>
            <w:t>Zadejte libovolný obsah, který chcete opakovat, včetně jiných ovládacích prvků obsahu. Můžete také vložit tento ovládací prvek kolem řádků tabulky, aby se části tabulky opakovaly.</w:t>
          </w:r>
        </w:p>
      </w:docPartBody>
    </w:docPart>
    <w:docPart>
      <w:docPartPr>
        <w:name w:val="3C64DAC2E66F4084A4AD6CE0F5B349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89DE17-FA64-4D21-9663-0D56B0B4B13D}"/>
      </w:docPartPr>
      <w:docPartBody>
        <w:p w:rsidR="005B6334" w:rsidRDefault="001C0D4C" w:rsidP="001C0D4C">
          <w:pPr>
            <w:pStyle w:val="3C64DAC2E66F4084A4AD6CE0F5B3493F"/>
          </w:pPr>
          <w:r>
            <w:rPr>
              <w:rStyle w:val="Zstupntext"/>
              <w:rFonts w:eastAsiaTheme="majorEastAsia"/>
              <w:lang w:val="en-US"/>
            </w:rPr>
            <w:t>[</w:t>
          </w:r>
          <w:r>
            <w:rPr>
              <w:rStyle w:val="Zstupntext"/>
              <w:rFonts w:eastAsiaTheme="majorEastAsia"/>
            </w:rPr>
            <w:t>Označení</w:t>
          </w:r>
          <w:r>
            <w:rPr>
              <w:rStyle w:val="Zstupntext"/>
              <w:rFonts w:eastAsiaTheme="majorEastAsia"/>
              <w:lang w:val="en-US"/>
            </w:rPr>
            <w:t>]</w:t>
          </w:r>
        </w:p>
      </w:docPartBody>
    </w:docPart>
    <w:docPart>
      <w:docPartPr>
        <w:name w:val="9EDCAC46F0C54B319C7C2EEBDADB7D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F9EB01-5554-4CCE-B3EE-8DB125EA59F7}"/>
      </w:docPartPr>
      <w:docPartBody>
        <w:p w:rsidR="005B6334" w:rsidRDefault="001C0D4C" w:rsidP="001C0D4C">
          <w:pPr>
            <w:pStyle w:val="9EDCAC46F0C54B319C7C2EEBDADB7DE5"/>
          </w:pPr>
          <w:r>
            <w:rPr>
              <w:rStyle w:val="Zstupntext"/>
            </w:rPr>
            <w:t>[Název přílohy</w:t>
          </w:r>
          <w:r>
            <w:rPr>
              <w:rStyle w:val="Zstupntext"/>
              <w:lang w:val="en-US"/>
            </w:rPr>
            <w:t>]</w:t>
          </w:r>
        </w:p>
      </w:docPartBody>
    </w:docPart>
    <w:docPart>
      <w:docPartPr>
        <w:name w:val="A734E8452BCA45458333FDAB56201E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86249E8-EEFC-468B-9EA8-B068645A4A10}"/>
      </w:docPartPr>
      <w:docPartBody>
        <w:p w:rsidR="005B6334" w:rsidRDefault="001C0D4C" w:rsidP="001C0D4C">
          <w:pPr>
            <w:pStyle w:val="A734E8452BCA45458333FDAB56201EEB"/>
          </w:pPr>
          <w:r w:rsidRPr="00C87925">
            <w:rPr>
              <w:rStyle w:val="Zstupntext"/>
            </w:rPr>
            <w:t>[soubor]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77A"/>
    <w:rsid w:val="00033AFA"/>
    <w:rsid w:val="00161B0D"/>
    <w:rsid w:val="001C0D4C"/>
    <w:rsid w:val="00292321"/>
    <w:rsid w:val="002E50DE"/>
    <w:rsid w:val="00441EFF"/>
    <w:rsid w:val="00514E78"/>
    <w:rsid w:val="00576082"/>
    <w:rsid w:val="005B6334"/>
    <w:rsid w:val="005E10AF"/>
    <w:rsid w:val="005E785A"/>
    <w:rsid w:val="006A67C9"/>
    <w:rsid w:val="00773A94"/>
    <w:rsid w:val="009653EB"/>
    <w:rsid w:val="00993C9F"/>
    <w:rsid w:val="00AA277A"/>
    <w:rsid w:val="00AB3B97"/>
    <w:rsid w:val="00D018C9"/>
    <w:rsid w:val="00DA01B6"/>
    <w:rsid w:val="00DB450D"/>
    <w:rsid w:val="00DC2B54"/>
    <w:rsid w:val="00DE2BD7"/>
    <w:rsid w:val="00E1326D"/>
    <w:rsid w:val="00E31099"/>
    <w:rsid w:val="00EB0074"/>
    <w:rsid w:val="00F83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BFC0E5D3F784EA7A0AEE6F14093CB6A">
    <w:name w:val="6BFC0E5D3F784EA7A0AEE6F14093CB6A"/>
  </w:style>
  <w:style w:type="character" w:styleId="Zstupntext">
    <w:name w:val="Placeholder Text"/>
    <w:basedOn w:val="Standardnpsmoodstavce"/>
    <w:uiPriority w:val="99"/>
    <w:semiHidden/>
    <w:rsid w:val="001C0D4C"/>
    <w:rPr>
      <w:color w:val="666666"/>
    </w:rPr>
  </w:style>
  <w:style w:type="paragraph" w:customStyle="1" w:styleId="97A83DCF22534C25925D96CDE71E90CD">
    <w:name w:val="97A83DCF22534C25925D96CDE71E90CD"/>
  </w:style>
  <w:style w:type="paragraph" w:customStyle="1" w:styleId="0C12B501ADC84B2CBE729D1B03AD6886">
    <w:name w:val="0C12B501ADC84B2CBE729D1B03AD6886"/>
  </w:style>
  <w:style w:type="paragraph" w:customStyle="1" w:styleId="15923EC6DCF3425CBAFEECD4B0109C8F">
    <w:name w:val="15923EC6DCF3425CBAFEECD4B0109C8F"/>
  </w:style>
  <w:style w:type="paragraph" w:customStyle="1" w:styleId="9F57DC5BA44F424E9202C8CE0D2AD4AE">
    <w:name w:val="9F57DC5BA44F424E9202C8CE0D2AD4AE"/>
  </w:style>
  <w:style w:type="paragraph" w:customStyle="1" w:styleId="70E66792999E48A18806376CFCDEB583">
    <w:name w:val="70E66792999E48A18806376CFCDEB583"/>
  </w:style>
  <w:style w:type="paragraph" w:customStyle="1" w:styleId="56AD82DAA61D4EE0B43CD6916F613CBE">
    <w:name w:val="56AD82DAA61D4EE0B43CD6916F613CBE"/>
  </w:style>
  <w:style w:type="paragraph" w:customStyle="1" w:styleId="9B92549DB46843D99BBCC96D6B9F5D71">
    <w:name w:val="9B92549DB46843D99BBCC96D6B9F5D71"/>
  </w:style>
  <w:style w:type="paragraph" w:customStyle="1" w:styleId="73BACE7A1C7A499B9E1C1AD064AA36A6">
    <w:name w:val="73BACE7A1C7A499B9E1C1AD064AA36A6"/>
  </w:style>
  <w:style w:type="paragraph" w:customStyle="1" w:styleId="3D2228EF81D84CE9860BB60DABF3FC82">
    <w:name w:val="3D2228EF81D84CE9860BB60DABF3FC82"/>
  </w:style>
  <w:style w:type="paragraph" w:customStyle="1" w:styleId="EB0B366037B648F78544F3D4CEBA5078">
    <w:name w:val="EB0B366037B648F78544F3D4CEBA5078"/>
  </w:style>
  <w:style w:type="paragraph" w:customStyle="1" w:styleId="E98AFC9D76094B639D1832E5DC066B4E">
    <w:name w:val="E98AFC9D76094B639D1832E5DC066B4E"/>
  </w:style>
  <w:style w:type="paragraph" w:customStyle="1" w:styleId="39FDE21B46AC479E9AF9FA228A7F7671">
    <w:name w:val="39FDE21B46AC479E9AF9FA228A7F7671"/>
  </w:style>
  <w:style w:type="paragraph" w:customStyle="1" w:styleId="168D62FA5824443EA8D858C71DFF656E">
    <w:name w:val="168D62FA5824443EA8D858C71DFF656E"/>
  </w:style>
  <w:style w:type="paragraph" w:customStyle="1" w:styleId="6CCBDECDE4AA43DE993C927AE12D6930">
    <w:name w:val="6CCBDECDE4AA43DE993C927AE12D6930"/>
  </w:style>
  <w:style w:type="paragraph" w:customStyle="1" w:styleId="64CBF9C822FE4FB09607C7B94A2C87AC">
    <w:name w:val="64CBF9C822FE4FB09607C7B94A2C87AC"/>
  </w:style>
  <w:style w:type="paragraph" w:customStyle="1" w:styleId="A5A8F5D2E17A4024805CB879719DF18E">
    <w:name w:val="A5A8F5D2E17A4024805CB879719DF18E"/>
  </w:style>
  <w:style w:type="paragraph" w:customStyle="1" w:styleId="AFCE277D126A43699B4DCA896AE90BE4">
    <w:name w:val="AFCE277D126A43699B4DCA896AE90BE4"/>
  </w:style>
  <w:style w:type="paragraph" w:customStyle="1" w:styleId="A526C17CCD204E03AD3492B139ED0E58">
    <w:name w:val="A526C17CCD204E03AD3492B139ED0E58"/>
  </w:style>
  <w:style w:type="paragraph" w:customStyle="1" w:styleId="DEC0063215F64A2A947C2EE0BCD27395">
    <w:name w:val="DEC0063215F64A2A947C2EE0BCD27395"/>
  </w:style>
  <w:style w:type="paragraph" w:customStyle="1" w:styleId="A8A84F1DD1054D7CB17FD0549BB10B22">
    <w:name w:val="A8A84F1DD1054D7CB17FD0549BB10B22"/>
    <w:rsid w:val="00AA277A"/>
  </w:style>
  <w:style w:type="paragraph" w:customStyle="1" w:styleId="CED8BCD108DD400AB3CC48170E5B2C22">
    <w:name w:val="CED8BCD108DD400AB3CC48170E5B2C22"/>
    <w:rsid w:val="00AA277A"/>
  </w:style>
  <w:style w:type="paragraph" w:customStyle="1" w:styleId="7093B0C3292A4C268AB6180755301547">
    <w:name w:val="7093B0C3292A4C268AB6180755301547"/>
    <w:rsid w:val="00AA277A"/>
  </w:style>
  <w:style w:type="paragraph" w:customStyle="1" w:styleId="5ABF7DB96A41425AB00C7D74E9E7F523">
    <w:name w:val="5ABF7DB96A41425AB00C7D74E9E7F523"/>
    <w:rsid w:val="00AA277A"/>
  </w:style>
  <w:style w:type="paragraph" w:customStyle="1" w:styleId="A08C21E212D24DFBA5A5CD5A98B27E8F">
    <w:name w:val="A08C21E212D24DFBA5A5CD5A98B27E8F"/>
    <w:rsid w:val="00AA277A"/>
  </w:style>
  <w:style w:type="paragraph" w:customStyle="1" w:styleId="3217433250DA4D0B9A1B5F4B40692D47">
    <w:name w:val="3217433250DA4D0B9A1B5F4B40692D47"/>
    <w:rsid w:val="00AA277A"/>
  </w:style>
  <w:style w:type="paragraph" w:customStyle="1" w:styleId="C6C31ABA008440A7B58F20F7A7FC4919">
    <w:name w:val="C6C31ABA008440A7B58F20F7A7FC4919"/>
    <w:rsid w:val="00AA277A"/>
  </w:style>
  <w:style w:type="paragraph" w:customStyle="1" w:styleId="5CDCC436BBAF400CA921FA0C680B3CF1">
    <w:name w:val="5CDCC436BBAF400CA921FA0C680B3CF1"/>
    <w:rsid w:val="00AA277A"/>
  </w:style>
  <w:style w:type="paragraph" w:customStyle="1" w:styleId="Titulektabulky">
    <w:name w:val="Titulek tabulky"/>
    <w:basedOn w:val="Titulek"/>
    <w:next w:val="Normln"/>
    <w:qFormat/>
    <w:rsid w:val="00AA277A"/>
    <w:pPr>
      <w:keepNext/>
      <w:spacing w:before="240" w:after="120"/>
    </w:pPr>
    <w:rPr>
      <w:b w:val="0"/>
      <w:bCs w:val="0"/>
      <w:i/>
      <w:iCs/>
    </w:rPr>
  </w:style>
  <w:style w:type="paragraph" w:styleId="Titulek">
    <w:name w:val="caption"/>
    <w:basedOn w:val="Normln"/>
    <w:next w:val="Normln"/>
    <w:uiPriority w:val="35"/>
    <w:qFormat/>
    <w:rsid w:val="00514E78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Rovnice">
    <w:name w:val="Rovnice"/>
    <w:basedOn w:val="Normln"/>
    <w:next w:val="Normln"/>
    <w:qFormat/>
    <w:rsid w:val="00F83112"/>
    <w:pPr>
      <w:framePr w:hSpace="11340" w:vSpace="240" w:wrap="around" w:vAnchor="text" w:hAnchor="text" w:xAlign="center" w:y="1"/>
      <w:suppressLineNumbers/>
      <w:suppressAutoHyphens/>
      <w:spacing w:after="0" w:line="240" w:lineRule="auto"/>
      <w:suppressOverlap/>
    </w:pPr>
    <w:rPr>
      <w:rFonts w:ascii="Cambria Math" w:eastAsiaTheme="minorHAnsi" w:hAnsi="Cambria Math"/>
      <w:i/>
      <w:szCs w:val="22"/>
      <w:lang w:eastAsia="en-US"/>
    </w:rPr>
  </w:style>
  <w:style w:type="paragraph" w:customStyle="1" w:styleId="Rovnicetitulek">
    <w:name w:val="Rovnice titulek"/>
    <w:basedOn w:val="Titulek"/>
    <w:qFormat/>
    <w:rsid w:val="00F83112"/>
    <w:pPr>
      <w:framePr w:hSpace="11340" w:vSpace="240" w:wrap="around" w:vAnchor="text" w:hAnchor="text" w:xAlign="center" w:y="1"/>
      <w:suppressOverlap/>
      <w:jc w:val="right"/>
    </w:pPr>
    <w:rPr>
      <w:b w:val="0"/>
    </w:rPr>
  </w:style>
  <w:style w:type="table" w:customStyle="1" w:styleId="Tabulkarovnice">
    <w:name w:val="Tabulka rovnice"/>
    <w:basedOn w:val="Normlntabulka"/>
    <w:uiPriority w:val="99"/>
    <w:rsid w:val="00F83112"/>
    <w:pPr>
      <w:spacing w:after="0" w:line="240" w:lineRule="auto"/>
    </w:pPr>
    <w:rPr>
      <w:rFonts w:ascii="Cambria Math" w:eastAsiaTheme="minorHAnsi" w:hAnsi="Cambria Math"/>
      <w:szCs w:val="22"/>
      <w:lang w:eastAsia="en-US"/>
    </w:rPr>
    <w:tblPr/>
  </w:style>
  <w:style w:type="paragraph" w:customStyle="1" w:styleId="Obrzek">
    <w:name w:val="Obrázek"/>
    <w:basedOn w:val="Normln"/>
    <w:qFormat/>
    <w:rsid w:val="00514E78"/>
    <w:pPr>
      <w:keepNext/>
      <w:suppressLineNumbers/>
      <w:spacing w:before="240" w:after="0" w:line="300" w:lineRule="atLeast"/>
      <w:jc w:val="center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Zdrojobrzkutabulky">
    <w:name w:val="Zdroj obrázku/tabulky"/>
    <w:basedOn w:val="Normln"/>
    <w:next w:val="Normln"/>
    <w:qFormat/>
    <w:rsid w:val="00E31099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Titulekobrzkusezdrojem">
    <w:name w:val="Titulek obrázku (se zdrojem)"/>
    <w:basedOn w:val="Titulek"/>
    <w:next w:val="Zdrojobrzkutabulky"/>
    <w:qFormat/>
    <w:rsid w:val="00514E78"/>
    <w:pPr>
      <w:keepNext/>
      <w:suppressAutoHyphens/>
      <w:spacing w:after="0"/>
    </w:pPr>
  </w:style>
  <w:style w:type="paragraph" w:customStyle="1" w:styleId="0298AC93F9734C87800AB2BDE23AD3A4">
    <w:name w:val="0298AC93F9734C87800AB2BDE23AD3A4"/>
    <w:rsid w:val="00514E7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DDB7FBAA409647738EB8F578AC7B5EB3">
    <w:name w:val="DDB7FBAA409647738EB8F578AC7B5EB3"/>
    <w:rsid w:val="00514E78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BFC0E5D3F784EA7A0AEE6F14093CB6A1">
    <w:name w:val="6BFC0E5D3F784EA7A0AEE6F14093CB6A1"/>
    <w:rsid w:val="00514E78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1">
    <w:name w:val="E98AFC9D76094B639D1832E5DC066B4E1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1">
    <w:name w:val="39FDE21B46AC479E9AF9FA228A7F76711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1">
    <w:name w:val="168D62FA5824443EA8D858C71DFF656E1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1">
    <w:name w:val="6CCBDECDE4AA43DE993C927AE12D69301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1">
    <w:name w:val="64CBF9C822FE4FB09607C7B94A2C87AC1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6C31ABA008440A7B58F20F7A7FC49191">
    <w:name w:val="C6C31ABA008440A7B58F20F7A7FC49191"/>
    <w:rsid w:val="00514E78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0298AC93F9734C87800AB2BDE23AD3A41">
    <w:name w:val="0298AC93F9734C87800AB2BDE23AD3A41"/>
    <w:rsid w:val="00514E78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5CDCC436BBAF400CA921FA0C680B3CF11">
    <w:name w:val="5CDCC436BBAF400CA921FA0C680B3CF11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DDB7FBAA409647738EB8F578AC7B5EB31">
    <w:name w:val="DDB7FBAA409647738EB8F578AC7B5EB31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AFCE277D126A43699B4DCA896AE90BE41">
    <w:name w:val="AFCE277D126A43699B4DCA896AE90BE41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1">
    <w:name w:val="DEC0063215F64A2A947C2EE0BCD273951"/>
    <w:rsid w:val="00514E78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2">
    <w:name w:val="6BFC0E5D3F784EA7A0AEE6F14093CB6A2"/>
    <w:rsid w:val="00514E78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2">
    <w:name w:val="E98AFC9D76094B639D1832E5DC066B4E2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2">
    <w:name w:val="39FDE21B46AC479E9AF9FA228A7F76712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2">
    <w:name w:val="168D62FA5824443EA8D858C71DFF656E2"/>
    <w:rsid w:val="00514E78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2">
    <w:name w:val="6CCBDECDE4AA43DE993C927AE12D69302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2">
    <w:name w:val="64CBF9C822FE4FB09607C7B94A2C87AC2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C6C31ABA008440A7B58F20F7A7FC49192">
    <w:name w:val="C6C31ABA008440A7B58F20F7A7FC49192"/>
    <w:rsid w:val="00514E78"/>
    <w:pPr>
      <w:keepNext/>
      <w:suppressLineNumbers/>
      <w:suppressAutoHyphens/>
      <w:spacing w:before="120" w:after="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0298AC93F9734C87800AB2BDE23AD3A42">
    <w:name w:val="0298AC93F9734C87800AB2BDE23AD3A42"/>
    <w:rsid w:val="00514E78"/>
    <w:pPr>
      <w:suppressLineNumbers/>
      <w:spacing w:before="120" w:after="240" w:line="260" w:lineRule="atLeast"/>
    </w:pPr>
    <w:rPr>
      <w:rFonts w:ascii="Arial" w:eastAsia="Times New Roman" w:hAnsi="Arial" w:cs="Times New Roman"/>
      <w:b/>
      <w:bCs/>
      <w:kern w:val="0"/>
      <w:sz w:val="18"/>
      <w:szCs w:val="20"/>
      <w:lang w:eastAsia="sk-SK"/>
      <w14:ligatures w14:val="none"/>
    </w:rPr>
  </w:style>
  <w:style w:type="paragraph" w:customStyle="1" w:styleId="5CDCC436BBAF400CA921FA0C680B3CF12">
    <w:name w:val="5CDCC436BBAF400CA921FA0C680B3CF12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DDB7FBAA409647738EB8F578AC7B5EB32">
    <w:name w:val="DDB7FBAA409647738EB8F578AC7B5EB32"/>
    <w:rsid w:val="00514E78"/>
    <w:pPr>
      <w:keepLines/>
      <w:suppressLineNumbers/>
      <w:suppressAutoHyphens/>
      <w:spacing w:after="240" w:line="260" w:lineRule="atLeast"/>
    </w:pPr>
    <w:rPr>
      <w:rFonts w:ascii="Arial" w:eastAsia="Times New Roman" w:hAnsi="Arial" w:cs="Times New Roman"/>
      <w:i/>
      <w:kern w:val="0"/>
      <w:sz w:val="18"/>
      <w:szCs w:val="20"/>
      <w:lang w:eastAsia="sk-SK"/>
      <w14:ligatures w14:val="none"/>
    </w:rPr>
  </w:style>
  <w:style w:type="paragraph" w:customStyle="1" w:styleId="AFCE277D126A43699B4DCA896AE90BE42">
    <w:name w:val="AFCE277D126A43699B4DCA896AE90BE42"/>
    <w:rsid w:val="00514E78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2">
    <w:name w:val="DEC0063215F64A2A947C2EE0BCD273952"/>
    <w:rsid w:val="00514E78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3">
    <w:name w:val="6BFC0E5D3F784EA7A0AEE6F14093CB6A3"/>
    <w:rsid w:val="00E3109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3">
    <w:name w:val="E98AFC9D76094B639D1832E5DC066B4E3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3">
    <w:name w:val="39FDE21B46AC479E9AF9FA228A7F76713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3">
    <w:name w:val="168D62FA5824443EA8D858C71DFF656E3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3">
    <w:name w:val="6CCBDECDE4AA43DE993C927AE12D69303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3">
    <w:name w:val="64CBF9C822FE4FB09607C7B94A2C87AC3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3">
    <w:name w:val="AFCE277D126A43699B4DCA896AE90BE43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3">
    <w:name w:val="DEC0063215F64A2A947C2EE0BCD273953"/>
    <w:rsid w:val="00E31099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4">
    <w:name w:val="6BFC0E5D3F784EA7A0AEE6F14093CB6A4"/>
    <w:rsid w:val="00E31099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4">
    <w:name w:val="E98AFC9D76094B639D1832E5DC066B4E4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4">
    <w:name w:val="39FDE21B46AC479E9AF9FA228A7F76714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4">
    <w:name w:val="168D62FA5824443EA8D858C71DFF656E4"/>
    <w:rsid w:val="00E31099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4">
    <w:name w:val="6CCBDECDE4AA43DE993C927AE12D69304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4">
    <w:name w:val="64CBF9C822FE4FB09607C7B94A2C87AC4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4">
    <w:name w:val="AFCE277D126A43699B4DCA896AE90BE44"/>
    <w:rsid w:val="00E31099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4">
    <w:name w:val="DEC0063215F64A2A947C2EE0BCD273954"/>
    <w:rsid w:val="00E31099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5">
    <w:name w:val="6BFC0E5D3F784EA7A0AEE6F14093CB6A5"/>
    <w:rsid w:val="00AB3B9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5">
    <w:name w:val="E98AFC9D76094B639D1832E5DC066B4E5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5">
    <w:name w:val="39FDE21B46AC479E9AF9FA228A7F76715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5">
    <w:name w:val="168D62FA5824443EA8D858C71DFF656E5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5">
    <w:name w:val="6CCBDECDE4AA43DE993C927AE12D69305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5">
    <w:name w:val="64CBF9C822FE4FB09607C7B94A2C87AC5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5">
    <w:name w:val="AFCE277D126A43699B4DCA896AE90BE45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5">
    <w:name w:val="DEC0063215F64A2A947C2EE0BCD273955"/>
    <w:rsid w:val="00AB3B97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6">
    <w:name w:val="6BFC0E5D3F784EA7A0AEE6F14093CB6A6"/>
    <w:rsid w:val="00AB3B97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6">
    <w:name w:val="E98AFC9D76094B639D1832E5DC066B4E6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6">
    <w:name w:val="39FDE21B46AC479E9AF9FA228A7F76716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6">
    <w:name w:val="168D62FA5824443EA8D858C71DFF656E6"/>
    <w:rsid w:val="00AB3B97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6">
    <w:name w:val="6CCBDECDE4AA43DE993C927AE12D69306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6">
    <w:name w:val="64CBF9C822FE4FB09607C7B94A2C87AC6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6">
    <w:name w:val="AFCE277D126A43699B4DCA896AE90BE46"/>
    <w:rsid w:val="00AB3B97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6">
    <w:name w:val="DEC0063215F64A2A947C2EE0BCD273956"/>
    <w:rsid w:val="00AB3B97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7">
    <w:name w:val="6BFC0E5D3F784EA7A0AEE6F14093CB6A7"/>
    <w:rsid w:val="00773A94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7">
    <w:name w:val="E98AFC9D76094B639D1832E5DC066B4E7"/>
    <w:rsid w:val="00773A94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7">
    <w:name w:val="39FDE21B46AC479E9AF9FA228A7F76717"/>
    <w:rsid w:val="00773A94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7">
    <w:name w:val="168D62FA5824443EA8D858C71DFF656E7"/>
    <w:rsid w:val="00773A94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7">
    <w:name w:val="6CCBDECDE4AA43DE993C927AE12D69307"/>
    <w:rsid w:val="00773A94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7">
    <w:name w:val="64CBF9C822FE4FB09607C7B94A2C87AC7"/>
    <w:rsid w:val="00773A94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7">
    <w:name w:val="AFCE277D126A43699B4DCA896AE90BE47"/>
    <w:rsid w:val="00773A94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7">
    <w:name w:val="DEC0063215F64A2A947C2EE0BCD273957"/>
    <w:rsid w:val="00773A94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6BFC0E5D3F784EA7A0AEE6F14093CB6A8">
    <w:name w:val="6BFC0E5D3F784EA7A0AEE6F14093CB6A8"/>
    <w:rsid w:val="001C0D4C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C00000"/>
      <w:kern w:val="0"/>
      <w:szCs w:val="16"/>
      <w14:ligatures w14:val="none"/>
    </w:rPr>
  </w:style>
  <w:style w:type="paragraph" w:customStyle="1" w:styleId="E98AFC9D76094B639D1832E5DC066B4E8">
    <w:name w:val="E98AFC9D76094B639D1832E5DC066B4E8"/>
    <w:rsid w:val="001C0D4C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39FDE21B46AC479E9AF9FA228A7F76718">
    <w:name w:val="39FDE21B46AC479E9AF9FA228A7F76718"/>
    <w:rsid w:val="001C0D4C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168D62FA5824443EA8D858C71DFF656E8">
    <w:name w:val="168D62FA5824443EA8D858C71DFF656E8"/>
    <w:rsid w:val="001C0D4C"/>
    <w:pPr>
      <w:suppressLineNumbers/>
      <w:tabs>
        <w:tab w:val="left" w:pos="1985"/>
        <w:tab w:val="left" w:pos="2268"/>
        <w:tab w:val="right" w:pos="8787"/>
      </w:tabs>
      <w:spacing w:after="140" w:line="300" w:lineRule="atLeast"/>
      <w:ind w:left="2268" w:hanging="2268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CCBDECDE4AA43DE993C927AE12D69308">
    <w:name w:val="6CCBDECDE4AA43DE993C927AE12D69308"/>
    <w:rsid w:val="001C0D4C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64CBF9C822FE4FB09607C7B94A2C87AC8">
    <w:name w:val="64CBF9C822FE4FB09607C7B94A2C87AC8"/>
    <w:rsid w:val="001C0D4C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AFCE277D126A43699B4DCA896AE90BE48">
    <w:name w:val="AFCE277D126A43699B4DCA896AE90BE48"/>
    <w:rsid w:val="001C0D4C"/>
    <w:pPr>
      <w:suppressLineNumbers/>
      <w:spacing w:after="0" w:line="300" w:lineRule="atLeast"/>
      <w:jc w:val="both"/>
    </w:pPr>
    <w:rPr>
      <w:rFonts w:ascii="Times New Roman" w:eastAsia="Times New Roman" w:hAnsi="Times New Roman" w:cs="Times New Roman"/>
      <w:color w:val="000000" w:themeColor="text1"/>
      <w:kern w:val="0"/>
      <w14:ligatures w14:val="none"/>
    </w:rPr>
  </w:style>
  <w:style w:type="paragraph" w:customStyle="1" w:styleId="DEC0063215F64A2A947C2EE0BCD273958">
    <w:name w:val="DEC0063215F64A2A947C2EE0BCD273958"/>
    <w:rsid w:val="001C0D4C"/>
    <w:pPr>
      <w:suppressLineNumbers/>
      <w:spacing w:after="0" w:line="300" w:lineRule="atLeast"/>
      <w:jc w:val="both"/>
    </w:pPr>
    <w:rPr>
      <w:rFonts w:ascii="Times New Roman" w:eastAsiaTheme="minorHAnsi" w:hAnsi="Times New Roman"/>
      <w:szCs w:val="22"/>
      <w:lang w:eastAsia="en-US"/>
    </w:rPr>
  </w:style>
  <w:style w:type="paragraph" w:customStyle="1" w:styleId="55F0396AE82D4EF09B048715DFA13F84">
    <w:name w:val="55F0396AE82D4EF09B048715DFA13F84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042B633F2E6D4CA7ADDDEF350A5242EE">
    <w:name w:val="042B633F2E6D4CA7ADDDEF350A5242EE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59AC11C9AD464D7FBDD1CC92156F8BFF">
    <w:name w:val="59AC11C9AD464D7FBDD1CC92156F8BFF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5D6732AD70D45CCB13817888C755B31">
    <w:name w:val="65D6732AD70D45CCB13817888C755B31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AC99EEF451DA45FA98CFBA5FF65209CD">
    <w:name w:val="AC99EEF451DA45FA98CFBA5FF65209CD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3C64DAC2E66F4084A4AD6CE0F5B3493F">
    <w:name w:val="3C64DAC2E66F4084A4AD6CE0F5B3493F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EDCAC46F0C54B319C7C2EEBDADB7DE5">
    <w:name w:val="9EDCAC46F0C54B319C7C2EEBDADB7DE5"/>
    <w:rsid w:val="001C0D4C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A734E8452BCA45458333FDAB56201EEB">
    <w:name w:val="A734E8452BCA45458333FDAB56201EEB"/>
    <w:rsid w:val="001C0D4C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C5E56B-2045-4F22-B265-36C847C525C9}">
  <we:reference id="7ab57287-cf87-4c15-a029-cd6b0b3ebfbb" version="1.2.5.0" store="EXCatalog" storeType="EXCatalog"/>
  <we:alternateReferences>
    <we:reference id="WA200005176" version="1.2.5.0" store="cs-CZ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67F00-05F6-4628-B6C7-EA12EF60A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sablona_UTB_seminarni-prace_2026_CZ</Template>
  <TotalTime>4</TotalTime>
  <Pages>16</Pages>
  <Words>629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Hrabinova</dc:creator>
  <cp:keywords>Sablona UTB_2026-09</cp:keywords>
  <dc:description/>
  <cp:lastModifiedBy>Světlana Hrabinová</cp:lastModifiedBy>
  <cp:revision>4</cp:revision>
  <cp:lastPrinted>2025-09-18T13:19:00Z</cp:lastPrinted>
  <dcterms:created xsi:type="dcterms:W3CDTF">2026-09-15T13:37:00Z</dcterms:created>
  <dcterms:modified xsi:type="dcterms:W3CDTF">2026-09-15T13:43:00Z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-173911797</vt:i4>
  </property>
</Properties>
</file>