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A061C3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061C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A061C3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322BEC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322BEC">
              <w:rPr>
                <w:b/>
                <w:sz w:val="22"/>
              </w:rPr>
              <w:t>O</w:t>
            </w:r>
            <w:r w:rsidR="00896AA8">
              <w:rPr>
                <w:b/>
                <w:sz w:val="22"/>
              </w:rPr>
              <w:t xml:space="preserve">dborný </w:t>
            </w:r>
            <w:r w:rsidR="007171FD">
              <w:rPr>
                <w:b/>
                <w:sz w:val="22"/>
              </w:rPr>
              <w:t>asistent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A061C3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A061C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D43DB8" w:rsidRDefault="00D43DB8">
            <w:pPr>
              <w:jc w:val="both"/>
              <w:rPr>
                <w:b/>
                <w:sz w:val="22"/>
              </w:rPr>
            </w:pP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Příprava a realizace pedagogické činnosti v bakalářských a magisterských studijních programech včetně programů celoživotního vzdělávání a dalších doplňkových kurzů.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Spolupráce na rozvoji odborných výukových a výzkumných laboratoří a ateliérů.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Garantování studijních předmětů.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Garantování bakalářských studijních programů.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Příprava výukových materiálů a učebních textů.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Vedení bakalářských a diplomových prací. 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Vypracování oponentských posudků pro bakalářské a diplomové práce. </w:t>
            </w:r>
          </w:p>
          <w:p w:rsidR="00896AA8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>Členství v komisích pro přijímací zkoušky.</w:t>
            </w:r>
          </w:p>
          <w:p w:rsidR="00322BEC" w:rsidRPr="00322BEC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</w:rPr>
            </w:pPr>
            <w:r w:rsidRPr="00322BEC">
              <w:rPr>
                <w:sz w:val="22"/>
              </w:rPr>
              <w:t xml:space="preserve">Trvalý výkon činností, které zvyšují a doplňují odbornou kvalifikaci. </w:t>
            </w:r>
          </w:p>
          <w:p w:rsidR="00322BEC" w:rsidRPr="00836458" w:rsidRDefault="00322BEC" w:rsidP="00322BEC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322BEC">
              <w:rPr>
                <w:sz w:val="22"/>
              </w:rPr>
              <w:t>Spolupráce, případně samostatné řešení tvůrčích úkolů a publikační činnost.</w:t>
            </w:r>
          </w:p>
        </w:tc>
      </w:tr>
      <w:tr w:rsidR="002D42BE" w:rsidRPr="001A1FCE" w:rsidTr="00A061C3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A061C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061C3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061C3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061C3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E60F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D5A" w:rsidRDefault="006F4D5A">
      <w:r>
        <w:separator/>
      </w:r>
    </w:p>
  </w:endnote>
  <w:endnote w:type="continuationSeparator" w:id="0">
    <w:p w:rsidR="006F4D5A" w:rsidRDefault="006F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D5A" w:rsidRDefault="006F4D5A">
      <w:r>
        <w:separator/>
      </w:r>
    </w:p>
  </w:footnote>
  <w:footnote w:type="continuationSeparator" w:id="0">
    <w:p w:rsidR="006F4D5A" w:rsidRDefault="006F4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D22AA"/>
    <w:multiLevelType w:val="hybridMultilevel"/>
    <w:tmpl w:val="2460CB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1A1FCE"/>
    <w:rsid w:val="00244188"/>
    <w:rsid w:val="002642BA"/>
    <w:rsid w:val="00271E57"/>
    <w:rsid w:val="002D42BE"/>
    <w:rsid w:val="002F2DCB"/>
    <w:rsid w:val="00302C06"/>
    <w:rsid w:val="00322BEC"/>
    <w:rsid w:val="003414F7"/>
    <w:rsid w:val="00341714"/>
    <w:rsid w:val="00411745"/>
    <w:rsid w:val="00476BC1"/>
    <w:rsid w:val="004E041A"/>
    <w:rsid w:val="00554E64"/>
    <w:rsid w:val="0057027E"/>
    <w:rsid w:val="00606857"/>
    <w:rsid w:val="00694132"/>
    <w:rsid w:val="006F4D5A"/>
    <w:rsid w:val="0071012C"/>
    <w:rsid w:val="007171FD"/>
    <w:rsid w:val="007B594D"/>
    <w:rsid w:val="007B5DF1"/>
    <w:rsid w:val="008047E6"/>
    <w:rsid w:val="00824F64"/>
    <w:rsid w:val="00833294"/>
    <w:rsid w:val="00836458"/>
    <w:rsid w:val="00853C78"/>
    <w:rsid w:val="00870202"/>
    <w:rsid w:val="00896AA8"/>
    <w:rsid w:val="009E0FE1"/>
    <w:rsid w:val="009E7B0D"/>
    <w:rsid w:val="00A061C3"/>
    <w:rsid w:val="00A2190C"/>
    <w:rsid w:val="00A72F52"/>
    <w:rsid w:val="00A97B46"/>
    <w:rsid w:val="00B874C4"/>
    <w:rsid w:val="00C56188"/>
    <w:rsid w:val="00CD6687"/>
    <w:rsid w:val="00D11225"/>
    <w:rsid w:val="00D178D4"/>
    <w:rsid w:val="00D43DB8"/>
    <w:rsid w:val="00D604DC"/>
    <w:rsid w:val="00DC5F23"/>
    <w:rsid w:val="00DF40B7"/>
    <w:rsid w:val="00E32E55"/>
    <w:rsid w:val="00E55A3F"/>
    <w:rsid w:val="00E60FC5"/>
    <w:rsid w:val="00E7208E"/>
    <w:rsid w:val="00E8249A"/>
    <w:rsid w:val="00E954D6"/>
    <w:rsid w:val="00F13035"/>
    <w:rsid w:val="00F171B3"/>
    <w:rsid w:val="00F6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36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2</TotalTime>
  <Pages>2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4</cp:revision>
  <cp:lastPrinted>2023-11-01T13:05:00Z</cp:lastPrinted>
  <dcterms:created xsi:type="dcterms:W3CDTF">2026-02-19T11:18:00Z</dcterms:created>
  <dcterms:modified xsi:type="dcterms:W3CDTF">2026-02-23T11:52:00Z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