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71D29" w14:textId="77777777" w:rsidR="002D42BE" w:rsidRPr="001A1FCE" w:rsidRDefault="00D178D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C40780D" wp14:editId="604A744C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14:paraId="5BAEA251" w14:textId="77777777" w:rsidTr="00A72F52">
        <w:tc>
          <w:tcPr>
            <w:tcW w:w="5458" w:type="dxa"/>
            <w:gridSpan w:val="2"/>
          </w:tcPr>
          <w:p w14:paraId="4496790C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14:paraId="70AF5A87" w14:textId="77777777" w:rsidTr="00A72F52">
        <w:tc>
          <w:tcPr>
            <w:tcW w:w="5458" w:type="dxa"/>
            <w:gridSpan w:val="2"/>
          </w:tcPr>
          <w:p w14:paraId="5595D8EA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14:paraId="77E27476" w14:textId="77777777" w:rsidTr="00A72F52">
        <w:tc>
          <w:tcPr>
            <w:tcW w:w="5458" w:type="dxa"/>
            <w:gridSpan w:val="2"/>
          </w:tcPr>
          <w:p w14:paraId="1230DEDD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14:paraId="5E7258F0" w14:textId="77777777" w:rsidTr="00A72F52">
        <w:tc>
          <w:tcPr>
            <w:tcW w:w="5458" w:type="dxa"/>
            <w:gridSpan w:val="2"/>
          </w:tcPr>
          <w:p w14:paraId="459ACB34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14:paraId="2887290E" w14:textId="77777777" w:rsidTr="00A72F52">
        <w:tc>
          <w:tcPr>
            <w:tcW w:w="5458" w:type="dxa"/>
            <w:gridSpan w:val="2"/>
          </w:tcPr>
          <w:p w14:paraId="63CAE13A" w14:textId="77777777"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14:paraId="792F5970" w14:textId="77777777"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14:paraId="6E819F43" w14:textId="77777777" w:rsidTr="00A72F52">
        <w:tc>
          <w:tcPr>
            <w:tcW w:w="3260" w:type="dxa"/>
          </w:tcPr>
          <w:p w14:paraId="643ED23B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14:paraId="5913FA99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14:paraId="7DC7CBD1" w14:textId="77777777" w:rsidR="002D42BE" w:rsidRPr="001A1FCE" w:rsidRDefault="002D42BE">
      <w:pPr>
        <w:ind w:firstLine="851"/>
        <w:rPr>
          <w:b/>
        </w:rPr>
      </w:pPr>
    </w:p>
    <w:p w14:paraId="74E30224" w14:textId="77777777" w:rsidR="002D42BE" w:rsidRPr="001A1FCE" w:rsidRDefault="002D42BE">
      <w:pPr>
        <w:rPr>
          <w:sz w:val="22"/>
        </w:rPr>
      </w:pPr>
    </w:p>
    <w:p w14:paraId="43D60A9A" w14:textId="77777777"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14:paraId="0561829A" w14:textId="77777777" w:rsidR="002D42BE" w:rsidRPr="001A1FCE" w:rsidRDefault="002D42BE">
      <w:pPr>
        <w:ind w:left="851" w:hanging="851"/>
        <w:rPr>
          <w:b/>
          <w:sz w:val="28"/>
        </w:rPr>
      </w:pPr>
    </w:p>
    <w:p w14:paraId="08DBFA75" w14:textId="77777777" w:rsidR="002D42BE" w:rsidRPr="001A1FCE" w:rsidRDefault="002D42BE">
      <w:pPr>
        <w:ind w:left="851" w:hanging="851"/>
        <w:rPr>
          <w:b/>
          <w:sz w:val="28"/>
        </w:rPr>
      </w:pPr>
    </w:p>
    <w:p w14:paraId="7A2409EE" w14:textId="77777777"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14:paraId="7B95AE8D" w14:textId="77777777" w:rsidTr="003D3E2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539DEED7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6CE07FDA" w14:textId="77777777"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124A8112" w14:textId="77777777" w:rsidTr="003D3E2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85647D7" w14:textId="77777777" w:rsidR="00D43DB8" w:rsidRPr="00D43DB8" w:rsidRDefault="003D3E2A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BC4310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Zkušený v</w:t>
            </w:r>
            <w:r w:rsidR="00BC4310">
              <w:rPr>
                <w:b/>
                <w:sz w:val="22"/>
              </w:rPr>
              <w:t>ědecký pracovník</w:t>
            </w:r>
          </w:p>
          <w:p w14:paraId="610EDD3E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14:paraId="11F30420" w14:textId="77777777" w:rsidTr="003D3E2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465872" w14:textId="77777777" w:rsidR="002D42BE" w:rsidRDefault="003D3E2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14:paraId="58BBDD23" w14:textId="77777777" w:rsidR="008D3C7F" w:rsidRDefault="008D3C7F" w:rsidP="008D3C7F">
            <w:pPr>
              <w:jc w:val="both"/>
              <w:rPr>
                <w:b/>
                <w:sz w:val="22"/>
              </w:rPr>
            </w:pPr>
          </w:p>
          <w:p w14:paraId="3A1F6BBF" w14:textId="532E52E3" w:rsidR="008D3C7F" w:rsidRPr="008D3C7F" w:rsidRDefault="002E6B3E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realizuje a rozvíjí</w:t>
            </w:r>
            <w:r w:rsidR="00921CB3">
              <w:rPr>
                <w:sz w:val="22"/>
              </w:rPr>
              <w:t xml:space="preserve"> vlastní výzkum</w:t>
            </w:r>
            <w:r w:rsidR="00021DA1">
              <w:rPr>
                <w:sz w:val="22"/>
              </w:rPr>
              <w:t>.</w:t>
            </w:r>
          </w:p>
          <w:p w14:paraId="627544AB" w14:textId="0BC2A3DA" w:rsidR="00E55A3F" w:rsidRDefault="003D3E2A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z</w:t>
            </w:r>
            <w:r w:rsidR="00921CB3">
              <w:rPr>
                <w:sz w:val="22"/>
              </w:rPr>
              <w:t>ískáv</w:t>
            </w:r>
            <w:r w:rsidR="002E6B3E">
              <w:rPr>
                <w:sz w:val="22"/>
              </w:rPr>
              <w:t>á</w:t>
            </w:r>
            <w:r w:rsidR="00921CB3">
              <w:rPr>
                <w:sz w:val="22"/>
              </w:rPr>
              <w:t xml:space="preserve"> finanční prostředky</w:t>
            </w:r>
            <w:r>
              <w:rPr>
                <w:sz w:val="22"/>
              </w:rPr>
              <w:t xml:space="preserve"> </w:t>
            </w:r>
            <w:r w:rsidR="00921CB3">
              <w:rPr>
                <w:sz w:val="22"/>
              </w:rPr>
              <w:t xml:space="preserve">a </w:t>
            </w:r>
            <w:r w:rsidR="002E6B3E">
              <w:rPr>
                <w:sz w:val="22"/>
              </w:rPr>
              <w:t xml:space="preserve">vede </w:t>
            </w:r>
            <w:r w:rsidR="00921CB3">
              <w:rPr>
                <w:sz w:val="22"/>
              </w:rPr>
              <w:t xml:space="preserve">výzkumný tým </w:t>
            </w:r>
          </w:p>
          <w:p w14:paraId="040FC6E4" w14:textId="6C82BADA" w:rsidR="002E6B3E" w:rsidRPr="008D3C7F" w:rsidRDefault="002E6B3E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Vede výzkumné projekty (včetně finančního a personálního řízení).</w:t>
            </w:r>
          </w:p>
          <w:p w14:paraId="47D83C7F" w14:textId="77777777" w:rsidR="00E55A3F" w:rsidRPr="008D3C7F" w:rsidRDefault="00921CB3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Aktivně publikuje v prestižních odborných časopisech</w:t>
            </w:r>
            <w:r w:rsidR="00021DA1">
              <w:rPr>
                <w:sz w:val="22"/>
              </w:rPr>
              <w:t>.</w:t>
            </w:r>
          </w:p>
          <w:p w14:paraId="4D95AEF3" w14:textId="77777777" w:rsidR="00E55A3F" w:rsidRDefault="00021DA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Rozvíjí </w:t>
            </w:r>
            <w:r w:rsidR="00921CB3">
              <w:rPr>
                <w:sz w:val="22"/>
              </w:rPr>
              <w:t>mezinárodní spolupráci a aktivně se účastní konferencí</w:t>
            </w:r>
            <w:r>
              <w:rPr>
                <w:sz w:val="22"/>
              </w:rPr>
              <w:t>.</w:t>
            </w:r>
          </w:p>
          <w:p w14:paraId="02657FD1" w14:textId="77777777" w:rsidR="00921CB3" w:rsidRPr="008D3C7F" w:rsidRDefault="00921CB3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Podílí se na strategickém rozvoji výzkumných směrů </w:t>
            </w:r>
            <w:r w:rsidR="008A5C0C">
              <w:rPr>
                <w:sz w:val="22"/>
              </w:rPr>
              <w:t>instituce.</w:t>
            </w:r>
          </w:p>
          <w:p w14:paraId="0AE518BF" w14:textId="77777777" w:rsidR="00D43DB8" w:rsidRPr="008D3C7F" w:rsidRDefault="00D43DB8" w:rsidP="00BC4310">
            <w:pPr>
              <w:pStyle w:val="Odstavecseseznamem"/>
              <w:jc w:val="both"/>
              <w:rPr>
                <w:b/>
                <w:sz w:val="22"/>
              </w:rPr>
            </w:pPr>
          </w:p>
        </w:tc>
      </w:tr>
      <w:tr w:rsidR="002D42BE" w:rsidRPr="001A1FCE" w14:paraId="07411F8F" w14:textId="77777777" w:rsidTr="003D3E2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1F497" w14:textId="77777777" w:rsidR="002D42BE" w:rsidRPr="001A1FCE" w:rsidRDefault="003D3E2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7096D25F" w14:textId="77777777" w:rsidTr="003D3E2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6472D9" w14:textId="77777777"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6B5318D8" w14:textId="77777777" w:rsidTr="003D3E2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5117F72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4FF818E3" w14:textId="77777777" w:rsidTr="003D3E2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DED0DE7" w14:textId="77777777"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14:paraId="3A3B4570" w14:textId="77777777" w:rsidR="00CD6687" w:rsidRDefault="00CD6687">
            <w:pPr>
              <w:jc w:val="both"/>
              <w:rPr>
                <w:b/>
                <w:sz w:val="22"/>
              </w:rPr>
            </w:pPr>
          </w:p>
          <w:p w14:paraId="0EE3B088" w14:textId="77777777"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14:paraId="7BDFA13D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4D39AD20" w14:textId="77777777" w:rsidR="002D42BE" w:rsidRDefault="002D42BE">
      <w:pPr>
        <w:ind w:left="851" w:hanging="851"/>
        <w:jc w:val="both"/>
        <w:rPr>
          <w:sz w:val="22"/>
        </w:rPr>
      </w:pPr>
    </w:p>
    <w:p w14:paraId="38B38A27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5AC7D8BA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14:paraId="3FD23A40" w14:textId="77777777"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14:paraId="7F118B8D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14:paraId="5F23AC69" w14:textId="77777777" w:rsidR="002D42BE" w:rsidRDefault="002D42BE">
      <w:pPr>
        <w:jc w:val="both"/>
        <w:rPr>
          <w:sz w:val="22"/>
          <w:szCs w:val="22"/>
        </w:rPr>
      </w:pPr>
    </w:p>
    <w:p w14:paraId="769A32A6" w14:textId="77777777" w:rsidR="002D42BE" w:rsidRPr="00A72F52" w:rsidRDefault="002D42BE">
      <w:pPr>
        <w:jc w:val="both"/>
        <w:rPr>
          <w:sz w:val="22"/>
          <w:szCs w:val="22"/>
        </w:rPr>
      </w:pPr>
    </w:p>
    <w:p w14:paraId="149609D6" w14:textId="77777777"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14:paraId="593E3EEA" w14:textId="77777777" w:rsidTr="00E8249A">
        <w:tc>
          <w:tcPr>
            <w:tcW w:w="4890" w:type="dxa"/>
          </w:tcPr>
          <w:p w14:paraId="5B041036" w14:textId="77777777"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14:paraId="45EECDAB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75550218" w14:textId="77777777"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14:paraId="195255DA" w14:textId="77777777" w:rsidTr="00E8249A">
        <w:tc>
          <w:tcPr>
            <w:tcW w:w="4890" w:type="dxa"/>
          </w:tcPr>
          <w:p w14:paraId="44007BF0" w14:textId="77777777"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14:paraId="619F735D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3D199412" w14:textId="45148A48" w:rsidR="002D42BE" w:rsidRPr="00A72F52" w:rsidRDefault="00DB4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</w:p>
        </w:tc>
      </w:tr>
    </w:tbl>
    <w:p w14:paraId="06B44179" w14:textId="77777777"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9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642E29" w16cex:dateUtc="2026-02-20T12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F30FD" w14:textId="77777777" w:rsidR="0084627A" w:rsidRDefault="0084627A">
      <w:r>
        <w:separator/>
      </w:r>
    </w:p>
  </w:endnote>
  <w:endnote w:type="continuationSeparator" w:id="0">
    <w:p w14:paraId="1026D1A3" w14:textId="77777777" w:rsidR="0084627A" w:rsidRDefault="0084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CF748" w14:textId="77777777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1DC34" w14:textId="77777777" w:rsidR="0084627A" w:rsidRDefault="0084627A">
      <w:r>
        <w:separator/>
      </w:r>
    </w:p>
  </w:footnote>
  <w:footnote w:type="continuationSeparator" w:id="0">
    <w:p w14:paraId="52EC2166" w14:textId="77777777" w:rsidR="0084627A" w:rsidRDefault="00846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21DA1"/>
    <w:rsid w:val="000A07EF"/>
    <w:rsid w:val="001A1FCE"/>
    <w:rsid w:val="001A4097"/>
    <w:rsid w:val="00244188"/>
    <w:rsid w:val="00271E57"/>
    <w:rsid w:val="002D42BE"/>
    <w:rsid w:val="002E6B3E"/>
    <w:rsid w:val="00302C06"/>
    <w:rsid w:val="003414F7"/>
    <w:rsid w:val="00341714"/>
    <w:rsid w:val="003D3E2A"/>
    <w:rsid w:val="003E0711"/>
    <w:rsid w:val="00411745"/>
    <w:rsid w:val="00476BC1"/>
    <w:rsid w:val="004A137F"/>
    <w:rsid w:val="004E041A"/>
    <w:rsid w:val="00554E64"/>
    <w:rsid w:val="0057027E"/>
    <w:rsid w:val="005C7434"/>
    <w:rsid w:val="00606857"/>
    <w:rsid w:val="00694132"/>
    <w:rsid w:val="007200BC"/>
    <w:rsid w:val="007B594D"/>
    <w:rsid w:val="007B5DF1"/>
    <w:rsid w:val="007C0891"/>
    <w:rsid w:val="008047E6"/>
    <w:rsid w:val="00824F64"/>
    <w:rsid w:val="00833294"/>
    <w:rsid w:val="0084627A"/>
    <w:rsid w:val="00853C78"/>
    <w:rsid w:val="008A5C0C"/>
    <w:rsid w:val="008D3C7F"/>
    <w:rsid w:val="00921CB3"/>
    <w:rsid w:val="009E0FE1"/>
    <w:rsid w:val="00A2190C"/>
    <w:rsid w:val="00A72F52"/>
    <w:rsid w:val="00B54AF7"/>
    <w:rsid w:val="00BC4310"/>
    <w:rsid w:val="00C56188"/>
    <w:rsid w:val="00CD6687"/>
    <w:rsid w:val="00D11225"/>
    <w:rsid w:val="00D178D4"/>
    <w:rsid w:val="00D229CC"/>
    <w:rsid w:val="00D43DB8"/>
    <w:rsid w:val="00D604DC"/>
    <w:rsid w:val="00DB4A84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977EC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paragraph" w:styleId="Revize">
    <w:name w:val="Revision"/>
    <w:hidden/>
    <w:uiPriority w:val="99"/>
    <w:semiHidden/>
    <w:rsid w:val="002E6B3E"/>
  </w:style>
  <w:style w:type="character" w:styleId="Odkaznakoment">
    <w:name w:val="annotation reference"/>
    <w:basedOn w:val="Standardnpsmoodstavce"/>
    <w:semiHidden/>
    <w:unhideWhenUsed/>
    <w:rsid w:val="002E6B3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E6B3E"/>
  </w:style>
  <w:style w:type="character" w:customStyle="1" w:styleId="TextkomenteChar">
    <w:name w:val="Text komentáře Char"/>
    <w:basedOn w:val="Standardnpsmoodstavce"/>
    <w:link w:val="Textkomente"/>
    <w:rsid w:val="002E6B3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E6B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E6B3E"/>
    <w:rPr>
      <w:b/>
      <w:bCs/>
    </w:rPr>
  </w:style>
  <w:style w:type="paragraph" w:styleId="Textbubliny">
    <w:name w:val="Balloon Text"/>
    <w:basedOn w:val="Normln"/>
    <w:link w:val="TextbublinyChar"/>
    <w:rsid w:val="003E07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E0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7C681-E585-4894-8725-8EAEF71B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2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2</cp:revision>
  <cp:lastPrinted>2023-11-01T13:05:00Z</cp:lastPrinted>
  <dcterms:created xsi:type="dcterms:W3CDTF">2026-02-23T11:31:00Z</dcterms:created>
  <dcterms:modified xsi:type="dcterms:W3CDTF">2026-02-23T11:31:00Z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