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32D39" w14:textId="77777777"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 wp14:anchorId="3473B6F4" wp14:editId="563E761F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14:paraId="38C929E5" w14:textId="77777777" w:rsidTr="00A72F52">
        <w:tc>
          <w:tcPr>
            <w:tcW w:w="5458" w:type="dxa"/>
            <w:gridSpan w:val="2"/>
          </w:tcPr>
          <w:p w14:paraId="187AC44B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14:paraId="27E08196" w14:textId="77777777" w:rsidTr="00A72F52">
        <w:tc>
          <w:tcPr>
            <w:tcW w:w="5458" w:type="dxa"/>
            <w:gridSpan w:val="2"/>
          </w:tcPr>
          <w:p w14:paraId="1858F5F5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14:paraId="7F4BC531" w14:textId="77777777" w:rsidTr="00A72F52">
        <w:tc>
          <w:tcPr>
            <w:tcW w:w="5458" w:type="dxa"/>
            <w:gridSpan w:val="2"/>
          </w:tcPr>
          <w:p w14:paraId="6AD81934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14:paraId="5202B90B" w14:textId="77777777" w:rsidTr="00A72F52">
        <w:tc>
          <w:tcPr>
            <w:tcW w:w="5458" w:type="dxa"/>
            <w:gridSpan w:val="2"/>
          </w:tcPr>
          <w:p w14:paraId="18D8D8D2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14:paraId="53608803" w14:textId="77777777" w:rsidTr="00A72F52">
        <w:tc>
          <w:tcPr>
            <w:tcW w:w="5458" w:type="dxa"/>
            <w:gridSpan w:val="2"/>
          </w:tcPr>
          <w:p w14:paraId="4D81C325" w14:textId="77777777"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14:paraId="06284EB7" w14:textId="77777777"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14:paraId="22FD7241" w14:textId="77777777" w:rsidTr="00A72F52">
        <w:tc>
          <w:tcPr>
            <w:tcW w:w="3260" w:type="dxa"/>
          </w:tcPr>
          <w:p w14:paraId="394ECA82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14:paraId="1EBBBAE4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14:paraId="7014EEA5" w14:textId="77777777" w:rsidR="002D42BE" w:rsidRPr="001A1FCE" w:rsidRDefault="002D42BE">
      <w:pPr>
        <w:ind w:firstLine="851"/>
        <w:rPr>
          <w:b/>
        </w:rPr>
      </w:pPr>
    </w:p>
    <w:p w14:paraId="6E141145" w14:textId="77777777" w:rsidR="002D42BE" w:rsidRPr="001A1FCE" w:rsidRDefault="002D42BE">
      <w:pPr>
        <w:rPr>
          <w:sz w:val="22"/>
        </w:rPr>
      </w:pPr>
    </w:p>
    <w:p w14:paraId="12E78279" w14:textId="77777777"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14:paraId="56851FEA" w14:textId="77777777" w:rsidR="002D42BE" w:rsidRPr="001A1FCE" w:rsidRDefault="002D42BE">
      <w:pPr>
        <w:ind w:left="851" w:hanging="851"/>
        <w:rPr>
          <w:b/>
          <w:sz w:val="28"/>
        </w:rPr>
      </w:pPr>
    </w:p>
    <w:p w14:paraId="4C264A8B" w14:textId="77777777" w:rsidR="002D42BE" w:rsidRPr="001A1FCE" w:rsidRDefault="002D42BE">
      <w:pPr>
        <w:ind w:left="851" w:hanging="851"/>
        <w:rPr>
          <w:b/>
          <w:sz w:val="28"/>
        </w:rPr>
      </w:pPr>
    </w:p>
    <w:p w14:paraId="74069DF8" w14:textId="77777777"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14:paraId="12344230" w14:textId="77777777" w:rsidTr="00583218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3CE72D61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0BC4A680" w14:textId="77777777"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5B2B9CC1" w14:textId="77777777" w:rsidTr="00583218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9DBDC10" w14:textId="77777777" w:rsidR="00D43DB8" w:rsidRPr="00D43DB8" w:rsidRDefault="00583218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BC4310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Vedoucí v</w:t>
            </w:r>
            <w:r w:rsidR="00BC4310">
              <w:rPr>
                <w:b/>
                <w:sz w:val="22"/>
              </w:rPr>
              <w:t>ědecký pracovník</w:t>
            </w:r>
          </w:p>
          <w:p w14:paraId="02964D99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14:paraId="1B36F7B8" w14:textId="77777777" w:rsidTr="00583218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297E78" w14:textId="77777777" w:rsidR="002D42BE" w:rsidRDefault="0058321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14:paraId="59E590B7" w14:textId="77777777" w:rsidR="008D3C7F" w:rsidRDefault="008D3C7F" w:rsidP="008D3C7F">
            <w:pPr>
              <w:jc w:val="both"/>
              <w:rPr>
                <w:b/>
                <w:sz w:val="22"/>
              </w:rPr>
            </w:pPr>
          </w:p>
          <w:p w14:paraId="785863A9" w14:textId="77777777" w:rsidR="00E55A3F" w:rsidRPr="008D3C7F" w:rsidRDefault="00565A21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bookmarkStart w:id="0" w:name="_GoBack"/>
            <w:bookmarkEnd w:id="0"/>
            <w:r w:rsidRPr="00A642BA">
              <w:rPr>
                <w:sz w:val="22"/>
              </w:rPr>
              <w:t>Strategicky řídí výzkumné programy a týmy</w:t>
            </w:r>
            <w:r w:rsidR="00021DA1">
              <w:rPr>
                <w:sz w:val="22"/>
              </w:rPr>
              <w:t>.</w:t>
            </w:r>
          </w:p>
          <w:p w14:paraId="71F42FC5" w14:textId="77777777" w:rsidR="00E55A3F" w:rsidRPr="008D3C7F" w:rsidRDefault="00565A21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Získává a koordinuje rozsáhlé výzkumné projekty (včetně mezinárodních)</w:t>
            </w:r>
            <w:r w:rsidR="00021DA1">
              <w:rPr>
                <w:sz w:val="22"/>
              </w:rPr>
              <w:t>.</w:t>
            </w:r>
          </w:p>
          <w:p w14:paraId="3FD98FA1" w14:textId="77777777" w:rsidR="00583218" w:rsidRDefault="00583218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Vede a rozvíjí výzkumné týmy. </w:t>
            </w:r>
          </w:p>
          <w:p w14:paraId="1867DF18" w14:textId="77777777" w:rsidR="00E55A3F" w:rsidRDefault="00565A21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Realizuje </w:t>
            </w:r>
            <w:proofErr w:type="spellStart"/>
            <w:r>
              <w:rPr>
                <w:sz w:val="22"/>
              </w:rPr>
              <w:t>mentoring</w:t>
            </w:r>
            <w:proofErr w:type="spellEnd"/>
            <w:r>
              <w:rPr>
                <w:sz w:val="22"/>
              </w:rPr>
              <w:t xml:space="preserve"> mladších kolegů</w:t>
            </w:r>
            <w:r w:rsidR="00021DA1">
              <w:rPr>
                <w:sz w:val="22"/>
              </w:rPr>
              <w:t>.</w:t>
            </w:r>
          </w:p>
          <w:p w14:paraId="63E659C2" w14:textId="77777777" w:rsidR="00921CB3" w:rsidRPr="008D3C7F" w:rsidRDefault="00583218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Podporuje</w:t>
            </w:r>
            <w:r w:rsidR="00921CB3">
              <w:rPr>
                <w:sz w:val="22"/>
              </w:rPr>
              <w:t xml:space="preserve"> </w:t>
            </w:r>
            <w:r w:rsidR="00565A21">
              <w:rPr>
                <w:sz w:val="22"/>
              </w:rPr>
              <w:t>přenos znalostí do praxe a spolupracuje s aplikační sférou</w:t>
            </w:r>
            <w:r w:rsidR="008A5C0C">
              <w:rPr>
                <w:sz w:val="22"/>
              </w:rPr>
              <w:t>.</w:t>
            </w:r>
          </w:p>
          <w:p w14:paraId="170E509B" w14:textId="77777777" w:rsidR="00D43DB8" w:rsidRPr="008D3C7F" w:rsidRDefault="00D43DB8" w:rsidP="00BC4310">
            <w:pPr>
              <w:pStyle w:val="Odstavecseseznamem"/>
              <w:jc w:val="both"/>
              <w:rPr>
                <w:b/>
                <w:sz w:val="22"/>
              </w:rPr>
            </w:pPr>
          </w:p>
        </w:tc>
      </w:tr>
      <w:tr w:rsidR="002D42BE" w:rsidRPr="001A1FCE" w14:paraId="2F0EB38C" w14:textId="77777777" w:rsidTr="00583218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CA042B" w14:textId="77777777" w:rsidR="002D42BE" w:rsidRPr="001A1FCE" w:rsidRDefault="0058321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551139E8" w14:textId="77777777" w:rsidTr="00583218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20AD81A" w14:textId="77777777"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1641545E" w14:textId="77777777" w:rsidTr="00583218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0E758AB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303003C8" w14:textId="77777777" w:rsidTr="00583218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34E4F1F" w14:textId="77777777"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14:paraId="4E3E4236" w14:textId="77777777" w:rsidR="00CD6687" w:rsidRDefault="00CD6687">
            <w:pPr>
              <w:jc w:val="both"/>
              <w:rPr>
                <w:b/>
                <w:sz w:val="22"/>
              </w:rPr>
            </w:pPr>
          </w:p>
          <w:p w14:paraId="457EE550" w14:textId="77777777"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14:paraId="3D0DE1B4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58988C42" w14:textId="77777777" w:rsidR="002D42BE" w:rsidRDefault="002D42BE">
      <w:pPr>
        <w:ind w:left="851" w:hanging="851"/>
        <w:jc w:val="both"/>
        <w:rPr>
          <w:sz w:val="22"/>
        </w:rPr>
      </w:pPr>
    </w:p>
    <w:p w14:paraId="6F499FF5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768A6DFD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14:paraId="37AA8A02" w14:textId="77777777"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14:paraId="247D3563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14:paraId="7275D574" w14:textId="77777777" w:rsidR="002D42BE" w:rsidRDefault="002D42BE">
      <w:pPr>
        <w:jc w:val="both"/>
        <w:rPr>
          <w:sz w:val="22"/>
          <w:szCs w:val="22"/>
        </w:rPr>
      </w:pPr>
    </w:p>
    <w:p w14:paraId="2D8AAFB7" w14:textId="77777777" w:rsidR="002D42BE" w:rsidRPr="00A72F52" w:rsidRDefault="002D42BE">
      <w:pPr>
        <w:jc w:val="both"/>
        <w:rPr>
          <w:sz w:val="22"/>
          <w:szCs w:val="22"/>
        </w:rPr>
      </w:pPr>
    </w:p>
    <w:p w14:paraId="3C83BA99" w14:textId="77777777"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14:paraId="7A0FCB5A" w14:textId="77777777" w:rsidTr="00E8249A">
        <w:tc>
          <w:tcPr>
            <w:tcW w:w="4890" w:type="dxa"/>
          </w:tcPr>
          <w:p w14:paraId="249A657D" w14:textId="77777777"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14:paraId="52342115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34E61712" w14:textId="77777777"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14:paraId="330D97E3" w14:textId="77777777" w:rsidTr="00E8249A">
        <w:tc>
          <w:tcPr>
            <w:tcW w:w="4890" w:type="dxa"/>
          </w:tcPr>
          <w:p w14:paraId="4AF93647" w14:textId="77777777"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14:paraId="55A421ED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14B65CAA" w14:textId="554BA479" w:rsidR="002D42BE" w:rsidRPr="00A72F52" w:rsidRDefault="00DA3B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</w:p>
        </w:tc>
      </w:tr>
    </w:tbl>
    <w:p w14:paraId="2B88A6CC" w14:textId="77777777"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D8E454" w16cex:dateUtc="2026-02-20T12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04CAD" w14:textId="77777777" w:rsidR="00DB4B08" w:rsidRDefault="00DB4B08">
      <w:r>
        <w:separator/>
      </w:r>
    </w:p>
  </w:endnote>
  <w:endnote w:type="continuationSeparator" w:id="0">
    <w:p w14:paraId="2D6E65FE" w14:textId="77777777" w:rsidR="00DB4B08" w:rsidRDefault="00DB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65DAC" w14:textId="77777777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C1757" w14:textId="77777777" w:rsidR="00DB4B08" w:rsidRDefault="00DB4B08">
      <w:r>
        <w:separator/>
      </w:r>
    </w:p>
  </w:footnote>
  <w:footnote w:type="continuationSeparator" w:id="0">
    <w:p w14:paraId="0C029044" w14:textId="77777777" w:rsidR="00DB4B08" w:rsidRDefault="00DB4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21DA1"/>
    <w:rsid w:val="000A07EF"/>
    <w:rsid w:val="001A1FCE"/>
    <w:rsid w:val="001A4097"/>
    <w:rsid w:val="00244188"/>
    <w:rsid w:val="00271E57"/>
    <w:rsid w:val="002D42BE"/>
    <w:rsid w:val="00302C06"/>
    <w:rsid w:val="003414F7"/>
    <w:rsid w:val="00341714"/>
    <w:rsid w:val="00403CDD"/>
    <w:rsid w:val="00411745"/>
    <w:rsid w:val="00476BC1"/>
    <w:rsid w:val="004A137F"/>
    <w:rsid w:val="004E041A"/>
    <w:rsid w:val="00554E64"/>
    <w:rsid w:val="00565A21"/>
    <w:rsid w:val="0057027E"/>
    <w:rsid w:val="00583218"/>
    <w:rsid w:val="00606857"/>
    <w:rsid w:val="00694132"/>
    <w:rsid w:val="007200BC"/>
    <w:rsid w:val="007B594D"/>
    <w:rsid w:val="007B5DF1"/>
    <w:rsid w:val="008047E6"/>
    <w:rsid w:val="00824F64"/>
    <w:rsid w:val="00833294"/>
    <w:rsid w:val="00853C78"/>
    <w:rsid w:val="00877691"/>
    <w:rsid w:val="008A5C0C"/>
    <w:rsid w:val="008D2B62"/>
    <w:rsid w:val="008D3C7F"/>
    <w:rsid w:val="00921CB3"/>
    <w:rsid w:val="00927BB0"/>
    <w:rsid w:val="009E0FE1"/>
    <w:rsid w:val="00A2190C"/>
    <w:rsid w:val="00A642BA"/>
    <w:rsid w:val="00A72F52"/>
    <w:rsid w:val="00AA46F4"/>
    <w:rsid w:val="00B451A2"/>
    <w:rsid w:val="00B54AF7"/>
    <w:rsid w:val="00BC4310"/>
    <w:rsid w:val="00C56188"/>
    <w:rsid w:val="00CD6687"/>
    <w:rsid w:val="00D11225"/>
    <w:rsid w:val="00D178D4"/>
    <w:rsid w:val="00D43DB8"/>
    <w:rsid w:val="00D604DC"/>
    <w:rsid w:val="00DA3B89"/>
    <w:rsid w:val="00DB4B08"/>
    <w:rsid w:val="00DC5F23"/>
    <w:rsid w:val="00DF40B7"/>
    <w:rsid w:val="00E32E55"/>
    <w:rsid w:val="00E465C4"/>
    <w:rsid w:val="00E55A3F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CC1B9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AA46F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A46F4"/>
  </w:style>
  <w:style w:type="character" w:customStyle="1" w:styleId="TextkomenteChar">
    <w:name w:val="Text komentáře Char"/>
    <w:basedOn w:val="Standardnpsmoodstavce"/>
    <w:link w:val="Textkomente"/>
    <w:rsid w:val="00AA46F4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AA46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AA46F4"/>
    <w:rPr>
      <w:b/>
      <w:bCs/>
    </w:rPr>
  </w:style>
  <w:style w:type="paragraph" w:styleId="Revize">
    <w:name w:val="Revision"/>
    <w:hidden/>
    <w:uiPriority w:val="99"/>
    <w:semiHidden/>
    <w:rsid w:val="00DA3B89"/>
  </w:style>
  <w:style w:type="paragraph" w:styleId="Textbubliny">
    <w:name w:val="Balloon Text"/>
    <w:basedOn w:val="Normln"/>
    <w:link w:val="TextbublinyChar"/>
    <w:rsid w:val="00A642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A642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</TotalTime>
  <Pages>2</Pages>
  <Words>137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2</cp:revision>
  <cp:lastPrinted>2023-11-01T13:05:00Z</cp:lastPrinted>
  <dcterms:created xsi:type="dcterms:W3CDTF">2026-02-23T11:31:00Z</dcterms:created>
  <dcterms:modified xsi:type="dcterms:W3CDTF">2026-02-23T11:31:00Z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