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32D39" w14:textId="77777777" w:rsidR="002D42BE" w:rsidRPr="00850EC4" w:rsidRDefault="00D178D4">
      <w:pPr>
        <w:rPr>
          <w:lang w:val="en-GB"/>
        </w:rPr>
      </w:pPr>
      <w:r w:rsidRPr="00850EC4"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 wp14:anchorId="3473B6F4" wp14:editId="3BA6E819">
            <wp:simplePos x="0" y="0"/>
            <wp:positionH relativeFrom="column">
              <wp:posOffset>1383665</wp:posOffset>
            </wp:positionH>
            <wp:positionV relativeFrom="paragraph">
              <wp:posOffset>0</wp:posOffset>
            </wp:positionV>
            <wp:extent cx="2991485" cy="754380"/>
            <wp:effectExtent l="0" t="0" r="0" b="762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850EC4" w14:paraId="38C929E5" w14:textId="77777777" w:rsidTr="00A72F52">
        <w:tc>
          <w:tcPr>
            <w:tcW w:w="5458" w:type="dxa"/>
            <w:gridSpan w:val="2"/>
          </w:tcPr>
          <w:p w14:paraId="187AC44B" w14:textId="69930BF8" w:rsidR="002D42BE" w:rsidRPr="00850EC4" w:rsidRDefault="003E3D32">
            <w:pPr>
              <w:rPr>
                <w:b/>
                <w:sz w:val="24"/>
                <w:szCs w:val="24"/>
                <w:lang w:val="en-GB"/>
              </w:rPr>
            </w:pPr>
            <w:r w:rsidRPr="00850EC4">
              <w:rPr>
                <w:b/>
                <w:sz w:val="24"/>
                <w:szCs w:val="24"/>
                <w:lang w:val="en-GB"/>
              </w:rPr>
              <w:t xml:space="preserve">Tomas Bata University in </w:t>
            </w:r>
            <w:proofErr w:type="spellStart"/>
            <w:r w:rsidRPr="00850EC4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  <w:r w:rsidR="002D42BE" w:rsidRPr="00850EC4">
              <w:rPr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2D42BE" w:rsidRPr="00850EC4" w14:paraId="27E08196" w14:textId="77777777" w:rsidTr="00A72F52">
        <w:tc>
          <w:tcPr>
            <w:tcW w:w="5458" w:type="dxa"/>
            <w:gridSpan w:val="2"/>
          </w:tcPr>
          <w:p w14:paraId="1858F5F5" w14:textId="77777777" w:rsidR="002D42BE" w:rsidRPr="00850EC4" w:rsidRDefault="002D42BE">
            <w:pPr>
              <w:rPr>
                <w:b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850EC4">
              <w:rPr>
                <w:b/>
                <w:sz w:val="24"/>
                <w:szCs w:val="24"/>
                <w:lang w:val="en-GB"/>
              </w:rPr>
              <w:t>nám</w:t>
            </w:r>
            <w:proofErr w:type="spellEnd"/>
            <w:proofErr w:type="gramEnd"/>
            <w:r w:rsidRPr="00850EC4">
              <w:rPr>
                <w:b/>
                <w:sz w:val="24"/>
                <w:szCs w:val="24"/>
                <w:lang w:val="en-GB"/>
              </w:rPr>
              <w:t xml:space="preserve">. T. G. </w:t>
            </w:r>
            <w:proofErr w:type="spellStart"/>
            <w:r w:rsidRPr="00850EC4">
              <w:rPr>
                <w:b/>
                <w:sz w:val="24"/>
                <w:szCs w:val="24"/>
                <w:lang w:val="en-GB"/>
              </w:rPr>
              <w:t>Masaryka</w:t>
            </w:r>
            <w:proofErr w:type="spellEnd"/>
            <w:r w:rsidRPr="00850EC4">
              <w:rPr>
                <w:b/>
                <w:sz w:val="24"/>
                <w:szCs w:val="24"/>
                <w:lang w:val="en-GB"/>
              </w:rPr>
              <w:t xml:space="preserve"> 5555</w:t>
            </w:r>
          </w:p>
        </w:tc>
      </w:tr>
      <w:tr w:rsidR="002D42BE" w:rsidRPr="00850EC4" w14:paraId="7F4BC531" w14:textId="77777777" w:rsidTr="00A72F52">
        <w:tc>
          <w:tcPr>
            <w:tcW w:w="5458" w:type="dxa"/>
            <w:gridSpan w:val="2"/>
          </w:tcPr>
          <w:p w14:paraId="6AD81934" w14:textId="77777777" w:rsidR="002D42BE" w:rsidRPr="00850EC4" w:rsidRDefault="002D42BE">
            <w:pPr>
              <w:rPr>
                <w:b/>
                <w:sz w:val="24"/>
                <w:szCs w:val="24"/>
                <w:lang w:val="en-GB"/>
              </w:rPr>
            </w:pPr>
            <w:r w:rsidRPr="00850EC4">
              <w:rPr>
                <w:b/>
                <w:sz w:val="24"/>
                <w:szCs w:val="24"/>
                <w:lang w:val="en-GB"/>
              </w:rPr>
              <w:t xml:space="preserve">760 01 </w:t>
            </w:r>
            <w:proofErr w:type="spellStart"/>
            <w:r w:rsidRPr="00850EC4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850EC4" w14:paraId="5202B90B" w14:textId="77777777" w:rsidTr="00A72F52">
        <w:tc>
          <w:tcPr>
            <w:tcW w:w="5458" w:type="dxa"/>
            <w:gridSpan w:val="2"/>
          </w:tcPr>
          <w:p w14:paraId="18D8D8D2" w14:textId="77777777" w:rsidR="002D42BE" w:rsidRPr="00850EC4" w:rsidRDefault="002D42BE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3E3D32" w:rsidRPr="00850EC4" w14:paraId="53608803" w14:textId="77777777" w:rsidTr="00A72F52">
        <w:tc>
          <w:tcPr>
            <w:tcW w:w="5458" w:type="dxa"/>
            <w:gridSpan w:val="2"/>
          </w:tcPr>
          <w:p w14:paraId="4C8C5B8B" w14:textId="77777777" w:rsidR="003E3D32" w:rsidRPr="00850EC4" w:rsidRDefault="003E3D32" w:rsidP="003E3D32">
            <w:pPr>
              <w:rPr>
                <w:sz w:val="24"/>
                <w:szCs w:val="24"/>
                <w:lang w:val="en-GB"/>
              </w:rPr>
            </w:pPr>
            <w:r w:rsidRPr="00850EC4">
              <w:rPr>
                <w:sz w:val="24"/>
                <w:szCs w:val="24"/>
                <w:lang w:val="en-GB"/>
              </w:rPr>
              <w:t xml:space="preserve">Faculty/Component part: </w:t>
            </w:r>
          </w:p>
          <w:p w14:paraId="06284EB7" w14:textId="3FA0C341" w:rsidR="003E3D32" w:rsidRPr="00850EC4" w:rsidRDefault="003E3D32" w:rsidP="003E3D32">
            <w:pPr>
              <w:rPr>
                <w:sz w:val="24"/>
                <w:szCs w:val="24"/>
                <w:lang w:val="en-GB"/>
              </w:rPr>
            </w:pPr>
            <w:r w:rsidRPr="00850EC4">
              <w:rPr>
                <w:sz w:val="24"/>
                <w:szCs w:val="24"/>
                <w:lang w:val="en-GB"/>
              </w:rPr>
              <w:t>Address:</w:t>
            </w:r>
          </w:p>
        </w:tc>
      </w:tr>
      <w:tr w:rsidR="003E3D32" w:rsidRPr="00850EC4" w14:paraId="22FD7241" w14:textId="77777777" w:rsidTr="00A72F52">
        <w:tc>
          <w:tcPr>
            <w:tcW w:w="3260" w:type="dxa"/>
          </w:tcPr>
          <w:p w14:paraId="394ECA82" w14:textId="6FB660C2" w:rsidR="003E3D32" w:rsidRPr="00850EC4" w:rsidRDefault="003E3D32" w:rsidP="003E3D32">
            <w:pPr>
              <w:rPr>
                <w:b/>
                <w:sz w:val="24"/>
                <w:szCs w:val="24"/>
                <w:lang w:val="en-GB"/>
              </w:rPr>
            </w:pPr>
            <w:r w:rsidRPr="00850EC4">
              <w:rPr>
                <w:sz w:val="24"/>
                <w:szCs w:val="24"/>
                <w:lang w:val="en-GB"/>
              </w:rPr>
              <w:t xml:space="preserve">In </w:t>
            </w:r>
            <w:proofErr w:type="spellStart"/>
            <w:r w:rsidRPr="00850EC4">
              <w:rPr>
                <w:sz w:val="24"/>
                <w:szCs w:val="24"/>
                <w:lang w:val="en-GB"/>
              </w:rPr>
              <w:t>Zlín</w:t>
            </w:r>
            <w:proofErr w:type="spellEnd"/>
            <w:r w:rsidRPr="00850EC4">
              <w:rPr>
                <w:sz w:val="24"/>
                <w:szCs w:val="24"/>
                <w:lang w:val="en-GB"/>
              </w:rPr>
              <w:t xml:space="preserve"> on:  </w:t>
            </w:r>
          </w:p>
        </w:tc>
        <w:tc>
          <w:tcPr>
            <w:tcW w:w="2198" w:type="dxa"/>
          </w:tcPr>
          <w:p w14:paraId="1EBBBAE4" w14:textId="77777777" w:rsidR="003E3D32" w:rsidRPr="00850EC4" w:rsidRDefault="003E3D32" w:rsidP="003E3D32">
            <w:pPr>
              <w:rPr>
                <w:b/>
                <w:sz w:val="24"/>
                <w:szCs w:val="24"/>
                <w:lang w:val="en-GB"/>
              </w:rPr>
            </w:pPr>
          </w:p>
        </w:tc>
      </w:tr>
    </w:tbl>
    <w:p w14:paraId="7014EEA5" w14:textId="77777777" w:rsidR="002D42BE" w:rsidRPr="00850EC4" w:rsidRDefault="002D42BE">
      <w:pPr>
        <w:ind w:firstLine="851"/>
        <w:rPr>
          <w:b/>
          <w:lang w:val="en-GB"/>
        </w:rPr>
      </w:pPr>
    </w:p>
    <w:p w14:paraId="6E141145" w14:textId="77777777" w:rsidR="002D42BE" w:rsidRPr="00850EC4" w:rsidRDefault="002D42BE">
      <w:pPr>
        <w:rPr>
          <w:sz w:val="22"/>
          <w:lang w:val="en-GB"/>
        </w:rPr>
      </w:pPr>
    </w:p>
    <w:p w14:paraId="0246CCC1" w14:textId="77777777" w:rsidR="003E3D32" w:rsidRPr="00850EC4" w:rsidRDefault="003E3D32" w:rsidP="003E3D32">
      <w:pPr>
        <w:ind w:left="851" w:hanging="851"/>
        <w:jc w:val="center"/>
        <w:rPr>
          <w:b/>
          <w:sz w:val="28"/>
          <w:lang w:val="en-GB"/>
        </w:rPr>
      </w:pPr>
      <w:r w:rsidRPr="00850EC4">
        <w:rPr>
          <w:b/>
          <w:sz w:val="28"/>
          <w:lang w:val="en-GB"/>
        </w:rPr>
        <w:t xml:space="preserve">Job Description </w:t>
      </w:r>
    </w:p>
    <w:p w14:paraId="56851FEA" w14:textId="77777777" w:rsidR="002D42BE" w:rsidRPr="00850EC4" w:rsidRDefault="002D42BE">
      <w:pPr>
        <w:ind w:left="851" w:hanging="851"/>
        <w:rPr>
          <w:b/>
          <w:sz w:val="28"/>
          <w:lang w:val="en-GB"/>
        </w:rPr>
      </w:pPr>
    </w:p>
    <w:p w14:paraId="4C264A8B" w14:textId="77777777" w:rsidR="002D42BE" w:rsidRPr="00850EC4" w:rsidRDefault="002D42BE">
      <w:pPr>
        <w:ind w:left="851" w:hanging="851"/>
        <w:rPr>
          <w:b/>
          <w:sz w:val="28"/>
          <w:lang w:val="en-GB"/>
        </w:rPr>
      </w:pPr>
    </w:p>
    <w:p w14:paraId="74069DF8" w14:textId="77777777" w:rsidR="002D42BE" w:rsidRPr="00850EC4" w:rsidRDefault="002D42BE">
      <w:pPr>
        <w:ind w:left="851" w:hanging="851"/>
        <w:rPr>
          <w:b/>
          <w:sz w:val="28"/>
          <w:lang w:val="en-GB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3E3D32" w:rsidRPr="00850EC4" w14:paraId="12344230" w14:textId="77777777" w:rsidTr="00583218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14:paraId="3CE72D61" w14:textId="34E1544E" w:rsidR="003E3D32" w:rsidRPr="00850EC4" w:rsidRDefault="003E3D32" w:rsidP="003E3D32">
            <w:pPr>
              <w:jc w:val="both"/>
              <w:rPr>
                <w:b/>
                <w:sz w:val="22"/>
                <w:lang w:val="en-GB"/>
              </w:rPr>
            </w:pPr>
            <w:r w:rsidRPr="00850EC4">
              <w:rPr>
                <w:b/>
                <w:sz w:val="22"/>
                <w:lang w:val="en-GB"/>
              </w:rPr>
              <w:t>Name, surname, academic degree: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14:paraId="0BC4A680" w14:textId="248AF8F6" w:rsidR="003E3D32" w:rsidRPr="00850EC4" w:rsidRDefault="003E3D32" w:rsidP="003E3D32">
            <w:pPr>
              <w:jc w:val="both"/>
              <w:rPr>
                <w:b/>
                <w:sz w:val="22"/>
                <w:lang w:val="en-GB"/>
              </w:rPr>
            </w:pPr>
            <w:r w:rsidRPr="00850EC4">
              <w:rPr>
                <w:b/>
                <w:sz w:val="22"/>
                <w:lang w:val="en-GB"/>
              </w:rPr>
              <w:t>Name of the constituent part:</w:t>
            </w:r>
          </w:p>
        </w:tc>
      </w:tr>
      <w:tr w:rsidR="002D42BE" w:rsidRPr="00850EC4" w14:paraId="5B2B9CC1" w14:textId="77777777" w:rsidTr="00583218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9DBDC10" w14:textId="7F7DD620" w:rsidR="00D43DB8" w:rsidRPr="00850EC4" w:rsidRDefault="00093596" w:rsidP="00093596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Sta</w:t>
            </w:r>
            <w:r>
              <w:rPr>
                <w:b/>
                <w:sz w:val="22"/>
                <w:lang w:val="en-GB"/>
              </w:rPr>
              <w:t>n</w:t>
            </w:r>
            <w:r w:rsidRPr="00935BEF">
              <w:rPr>
                <w:b/>
                <w:sz w:val="22"/>
                <w:lang w:val="en-GB"/>
              </w:rPr>
              <w:t>dard job title</w:t>
            </w:r>
            <w:r w:rsidR="002D42BE" w:rsidRPr="00850EC4">
              <w:rPr>
                <w:b/>
                <w:sz w:val="22"/>
                <w:lang w:val="en-GB"/>
              </w:rPr>
              <w:t>:</w:t>
            </w:r>
            <w:r w:rsidR="00D43DB8" w:rsidRPr="00850EC4"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  <w:lang w:val="en-GB"/>
              </w:rPr>
              <w:t>Leading Researcher</w:t>
            </w:r>
          </w:p>
          <w:p w14:paraId="02964D99" w14:textId="77777777" w:rsidR="002D42BE" w:rsidRPr="00850EC4" w:rsidRDefault="002D42BE">
            <w:pPr>
              <w:jc w:val="both"/>
              <w:rPr>
                <w:b/>
                <w:sz w:val="22"/>
                <w:lang w:val="en-GB"/>
              </w:rPr>
            </w:pPr>
          </w:p>
        </w:tc>
      </w:tr>
      <w:tr w:rsidR="002D42BE" w:rsidRPr="00850EC4" w14:paraId="1B36F7B8" w14:textId="77777777" w:rsidTr="00583218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297E78" w14:textId="18A18BF2" w:rsidR="002D42BE" w:rsidRPr="00850EC4" w:rsidRDefault="00093596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Typical duties</w:t>
            </w:r>
            <w:r w:rsidR="002D42BE" w:rsidRPr="00850EC4">
              <w:rPr>
                <w:b/>
                <w:sz w:val="22"/>
                <w:lang w:val="en-GB"/>
              </w:rPr>
              <w:t>:</w:t>
            </w:r>
          </w:p>
          <w:p w14:paraId="59E590B7" w14:textId="77777777" w:rsidR="008D3C7F" w:rsidRPr="00850EC4" w:rsidRDefault="008D3C7F" w:rsidP="008D3C7F">
            <w:pPr>
              <w:jc w:val="both"/>
              <w:rPr>
                <w:b/>
                <w:sz w:val="22"/>
                <w:lang w:val="en-GB"/>
              </w:rPr>
            </w:pPr>
          </w:p>
          <w:p w14:paraId="052FED25" w14:textId="77777777" w:rsidR="00B662B0" w:rsidRPr="00B662B0" w:rsidRDefault="00B662B0" w:rsidP="00B662B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B662B0">
              <w:rPr>
                <w:sz w:val="22"/>
                <w:lang w:val="en-GB"/>
              </w:rPr>
              <w:t>Provides strategic leadership of research programmes and teams.</w:t>
            </w:r>
          </w:p>
          <w:p w14:paraId="6CB00EC6" w14:textId="77777777" w:rsidR="00B662B0" w:rsidRPr="00B662B0" w:rsidRDefault="00B662B0" w:rsidP="00B662B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B662B0">
              <w:rPr>
                <w:sz w:val="22"/>
                <w:lang w:val="en-GB"/>
              </w:rPr>
              <w:t>Secures and coordinates large-scale research projects, including international projects.</w:t>
            </w:r>
          </w:p>
          <w:p w14:paraId="3FD98FA1" w14:textId="111E8A83" w:rsidR="00583218" w:rsidRPr="00850EC4" w:rsidRDefault="00B662B0" w:rsidP="00B662B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B662B0">
              <w:rPr>
                <w:sz w:val="22"/>
                <w:lang w:val="en-GB"/>
              </w:rPr>
              <w:t>Leads and develops research teams</w:t>
            </w:r>
            <w:r w:rsidR="00583218" w:rsidRPr="00850EC4">
              <w:rPr>
                <w:sz w:val="22"/>
                <w:lang w:val="en-GB"/>
              </w:rPr>
              <w:t xml:space="preserve">. </w:t>
            </w:r>
          </w:p>
          <w:p w14:paraId="1867DF18" w14:textId="21D8C5FC" w:rsidR="00E55A3F" w:rsidRPr="00850EC4" w:rsidRDefault="00B662B0" w:rsidP="00B662B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B662B0">
              <w:rPr>
                <w:sz w:val="22"/>
                <w:lang w:val="en-GB"/>
              </w:rPr>
              <w:t>Mentors junior colleagues</w:t>
            </w:r>
            <w:r w:rsidR="00021DA1" w:rsidRPr="00850EC4">
              <w:rPr>
                <w:sz w:val="22"/>
                <w:lang w:val="en-GB"/>
              </w:rPr>
              <w:t>.</w:t>
            </w:r>
          </w:p>
          <w:p w14:paraId="63E659C2" w14:textId="238344EA" w:rsidR="00921CB3" w:rsidRPr="00850EC4" w:rsidRDefault="00B662B0" w:rsidP="00B662B0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B662B0">
              <w:rPr>
                <w:sz w:val="22"/>
                <w:lang w:val="en-GB"/>
              </w:rPr>
              <w:t>Supports the transfer of knowledge into practice and cooperates with external partners</w:t>
            </w:r>
            <w:r w:rsidR="008A5C0C" w:rsidRPr="00850EC4">
              <w:rPr>
                <w:sz w:val="22"/>
                <w:lang w:val="en-GB"/>
              </w:rPr>
              <w:t>.</w:t>
            </w:r>
          </w:p>
          <w:p w14:paraId="170E509B" w14:textId="77777777" w:rsidR="00D43DB8" w:rsidRPr="00850EC4" w:rsidRDefault="00D43DB8" w:rsidP="00BC4310">
            <w:pPr>
              <w:pStyle w:val="Odstavecseseznamem"/>
              <w:jc w:val="both"/>
              <w:rPr>
                <w:b/>
                <w:sz w:val="22"/>
                <w:lang w:val="en-GB"/>
              </w:rPr>
            </w:pPr>
          </w:p>
        </w:tc>
      </w:tr>
      <w:tr w:rsidR="002D42BE" w:rsidRPr="00850EC4" w14:paraId="2F0EB38C" w14:textId="77777777" w:rsidTr="00583218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CA042B" w14:textId="2BDB9CE2" w:rsidR="002D42BE" w:rsidRPr="00850EC4" w:rsidRDefault="00093596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lastRenderedPageBreak/>
              <w:t>Specific duties</w:t>
            </w:r>
            <w:r w:rsidR="002D42BE" w:rsidRPr="00850EC4">
              <w:rPr>
                <w:b/>
                <w:sz w:val="22"/>
                <w:lang w:val="en-GB"/>
              </w:rPr>
              <w:t>:</w:t>
            </w:r>
          </w:p>
        </w:tc>
      </w:tr>
      <w:tr w:rsidR="003E3D32" w:rsidRPr="00850EC4" w14:paraId="551139E8" w14:textId="77777777" w:rsidTr="00583218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20AD81A" w14:textId="18368F26" w:rsidR="003E3D32" w:rsidRPr="00850EC4" w:rsidRDefault="003E3D32" w:rsidP="003E3D32">
            <w:pPr>
              <w:jc w:val="both"/>
              <w:rPr>
                <w:sz w:val="22"/>
                <w:lang w:val="en-GB"/>
              </w:rPr>
            </w:pPr>
            <w:r w:rsidRPr="00850EC4">
              <w:rPr>
                <w:b/>
                <w:sz w:val="22"/>
                <w:lang w:val="en-GB"/>
              </w:rPr>
              <w:t>Special competencies and responsibility:</w:t>
            </w:r>
          </w:p>
        </w:tc>
      </w:tr>
      <w:tr w:rsidR="003E3D32" w:rsidRPr="00850EC4" w14:paraId="1641545E" w14:textId="77777777" w:rsidTr="00583218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10E758AB" w14:textId="397C012A" w:rsidR="003E3D32" w:rsidRPr="00850EC4" w:rsidRDefault="003E3D32" w:rsidP="003E3D32">
            <w:pPr>
              <w:jc w:val="both"/>
              <w:rPr>
                <w:b/>
                <w:sz w:val="22"/>
                <w:lang w:val="en-GB"/>
              </w:rPr>
            </w:pPr>
            <w:r w:rsidRPr="00850EC4">
              <w:rPr>
                <w:b/>
                <w:sz w:val="22"/>
                <w:lang w:val="en-GB"/>
              </w:rPr>
              <w:t>Special knowledge and skills:</w:t>
            </w:r>
            <w:r w:rsidR="00A52BAA">
              <w:rPr>
                <w:b/>
                <w:sz w:val="22"/>
                <w:lang w:val="en-GB"/>
              </w:rPr>
              <w:t xml:space="preserve"> </w:t>
            </w:r>
          </w:p>
        </w:tc>
      </w:tr>
      <w:tr w:rsidR="003E3D32" w:rsidRPr="00850EC4" w14:paraId="303003C8" w14:textId="77777777" w:rsidTr="00583218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A775FD7" w14:textId="77777777" w:rsidR="003E3D32" w:rsidRPr="00850EC4" w:rsidRDefault="003E3D32" w:rsidP="003E3D32">
            <w:pPr>
              <w:jc w:val="both"/>
              <w:rPr>
                <w:b/>
                <w:sz w:val="22"/>
                <w:lang w:val="en-GB"/>
              </w:rPr>
            </w:pPr>
            <w:r w:rsidRPr="00850EC4">
              <w:rPr>
                <w:b/>
                <w:sz w:val="22"/>
                <w:lang w:val="en-GB"/>
              </w:rPr>
              <w:t>Please note:</w:t>
            </w:r>
          </w:p>
          <w:p w14:paraId="20A46AC3" w14:textId="77777777" w:rsidR="003E3D32" w:rsidRPr="00850EC4" w:rsidRDefault="003E3D32" w:rsidP="003E3D32">
            <w:pPr>
              <w:jc w:val="both"/>
              <w:rPr>
                <w:b/>
                <w:sz w:val="22"/>
                <w:lang w:val="en-GB"/>
              </w:rPr>
            </w:pPr>
          </w:p>
          <w:p w14:paraId="457EE550" w14:textId="5EA090C6" w:rsidR="003E3D32" w:rsidRPr="00850EC4" w:rsidRDefault="003E3D32" w:rsidP="003E3D32">
            <w:pPr>
              <w:jc w:val="both"/>
              <w:rPr>
                <w:b/>
                <w:sz w:val="22"/>
                <w:lang w:val="en-GB"/>
              </w:rPr>
            </w:pPr>
            <w:r w:rsidRPr="00850EC4">
              <w:rPr>
                <w:b/>
                <w:sz w:val="22"/>
                <w:lang w:val="en-GB"/>
              </w:rPr>
              <w:t xml:space="preserve">The employee may be required to perform work also at other constituent parts (residing at a different address) situated within the employer’s location of work.  </w:t>
            </w:r>
          </w:p>
        </w:tc>
      </w:tr>
    </w:tbl>
    <w:p w14:paraId="3D0DE1B4" w14:textId="77777777" w:rsidR="002D42BE" w:rsidRPr="00850EC4" w:rsidRDefault="002D42BE">
      <w:pPr>
        <w:ind w:left="851" w:hanging="851"/>
        <w:jc w:val="both"/>
        <w:rPr>
          <w:sz w:val="22"/>
          <w:lang w:val="en-GB"/>
        </w:rPr>
      </w:pPr>
    </w:p>
    <w:p w14:paraId="58988C42" w14:textId="77777777" w:rsidR="002D42BE" w:rsidRPr="00850EC4" w:rsidRDefault="002D42BE">
      <w:pPr>
        <w:ind w:left="851" w:hanging="851"/>
        <w:jc w:val="both"/>
        <w:rPr>
          <w:sz w:val="22"/>
          <w:lang w:val="en-GB"/>
        </w:rPr>
      </w:pPr>
    </w:p>
    <w:p w14:paraId="6F499FF5" w14:textId="77777777" w:rsidR="002D42BE" w:rsidRPr="00850EC4" w:rsidRDefault="002D42BE">
      <w:pPr>
        <w:ind w:left="851" w:hanging="851"/>
        <w:jc w:val="both"/>
        <w:rPr>
          <w:sz w:val="22"/>
          <w:lang w:val="en-GB"/>
        </w:rPr>
      </w:pPr>
    </w:p>
    <w:p w14:paraId="768A6DFD" w14:textId="37F9E8A4" w:rsidR="002D42BE" w:rsidRPr="00850EC4" w:rsidRDefault="003E3D32">
      <w:pPr>
        <w:ind w:left="851" w:hanging="851"/>
        <w:jc w:val="both"/>
        <w:rPr>
          <w:sz w:val="22"/>
          <w:szCs w:val="22"/>
          <w:lang w:val="en-GB"/>
        </w:rPr>
      </w:pPr>
      <w:r w:rsidRPr="00850EC4">
        <w:rPr>
          <w:b/>
          <w:sz w:val="22"/>
          <w:szCs w:val="22"/>
          <w:lang w:val="en-GB"/>
        </w:rPr>
        <w:t xml:space="preserve">Effective from </w:t>
      </w:r>
      <w:r w:rsidR="002D42BE" w:rsidRPr="00850EC4">
        <w:rPr>
          <w:b/>
          <w:sz w:val="22"/>
          <w:szCs w:val="22"/>
          <w:lang w:val="en-GB"/>
        </w:rPr>
        <w:t>……………………….</w:t>
      </w:r>
    </w:p>
    <w:p w14:paraId="37AA8A02" w14:textId="77777777" w:rsidR="002D42BE" w:rsidRPr="00850EC4" w:rsidRDefault="002D42BE">
      <w:pPr>
        <w:ind w:left="851" w:hanging="851"/>
        <w:jc w:val="both"/>
        <w:rPr>
          <w:b/>
          <w:sz w:val="22"/>
          <w:szCs w:val="22"/>
          <w:lang w:val="en-GB"/>
        </w:rPr>
      </w:pPr>
    </w:p>
    <w:p w14:paraId="247D3563" w14:textId="77777777" w:rsidR="002D42BE" w:rsidRPr="00850EC4" w:rsidRDefault="002D42BE">
      <w:pPr>
        <w:ind w:left="851" w:hanging="851"/>
        <w:jc w:val="both"/>
        <w:rPr>
          <w:sz w:val="22"/>
          <w:szCs w:val="22"/>
          <w:lang w:val="en-GB"/>
        </w:rPr>
      </w:pPr>
    </w:p>
    <w:p w14:paraId="7275D574" w14:textId="77777777" w:rsidR="002D42BE" w:rsidRPr="00850EC4" w:rsidRDefault="002D42BE">
      <w:pPr>
        <w:jc w:val="both"/>
        <w:rPr>
          <w:sz w:val="22"/>
          <w:szCs w:val="22"/>
          <w:lang w:val="en-GB"/>
        </w:rPr>
      </w:pPr>
    </w:p>
    <w:p w14:paraId="2D8AAFB7" w14:textId="77777777" w:rsidR="002D42BE" w:rsidRPr="00850EC4" w:rsidRDefault="002D42BE">
      <w:pPr>
        <w:jc w:val="both"/>
        <w:rPr>
          <w:sz w:val="22"/>
          <w:szCs w:val="22"/>
          <w:lang w:val="en-GB"/>
        </w:rPr>
      </w:pPr>
    </w:p>
    <w:p w14:paraId="3C83BA99" w14:textId="77777777" w:rsidR="002D42BE" w:rsidRPr="00850EC4" w:rsidRDefault="002D42BE">
      <w:pPr>
        <w:jc w:val="both"/>
        <w:rPr>
          <w:sz w:val="22"/>
          <w:szCs w:val="22"/>
          <w:lang w:val="en-GB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5"/>
        <w:gridCol w:w="166"/>
        <w:gridCol w:w="3100"/>
      </w:tblGrid>
      <w:tr w:rsidR="00F33449" w:rsidRPr="00935BEF" w14:paraId="50C93D8B" w14:textId="77777777" w:rsidTr="00DB642F">
        <w:tc>
          <w:tcPr>
            <w:tcW w:w="5925" w:type="dxa"/>
          </w:tcPr>
          <w:p w14:paraId="56992A19" w14:textId="77777777" w:rsidR="00F33449" w:rsidRPr="00935BEF" w:rsidRDefault="00F33449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224A0F">
              <w:rPr>
                <w:sz w:val="22"/>
                <w:szCs w:val="22"/>
                <w:lang w:val="en-GB"/>
              </w:rPr>
              <w:t>Acknowledged and received by</w:t>
            </w:r>
            <w:r w:rsidRPr="00935BEF">
              <w:rPr>
                <w:sz w:val="22"/>
                <w:szCs w:val="22"/>
                <w:lang w:val="en-GB"/>
              </w:rPr>
              <w:t>: ..................................................</w:t>
            </w:r>
          </w:p>
        </w:tc>
        <w:tc>
          <w:tcPr>
            <w:tcW w:w="166" w:type="dxa"/>
          </w:tcPr>
          <w:p w14:paraId="4CF0F406" w14:textId="77777777" w:rsidR="00F33449" w:rsidRPr="00935BEF" w:rsidRDefault="00F33449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14:paraId="52CE5615" w14:textId="77777777" w:rsidR="00F33449" w:rsidRPr="00935BEF" w:rsidRDefault="00F33449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....................................................</w:t>
            </w:r>
          </w:p>
        </w:tc>
      </w:tr>
      <w:tr w:rsidR="00F33449" w:rsidRPr="00935BEF" w14:paraId="3DFB9D1C" w14:textId="77777777" w:rsidTr="00DB642F">
        <w:tc>
          <w:tcPr>
            <w:tcW w:w="5925" w:type="dxa"/>
          </w:tcPr>
          <w:p w14:paraId="534AD623" w14:textId="77777777" w:rsidR="00F33449" w:rsidRPr="00935BEF" w:rsidRDefault="00F33449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 xml:space="preserve">                         </w:t>
            </w:r>
            <w:r>
              <w:rPr>
                <w:sz w:val="22"/>
                <w:szCs w:val="22"/>
                <w:lang w:val="en-GB"/>
              </w:rPr>
              <w:t xml:space="preserve">                        </w:t>
            </w:r>
            <w:r w:rsidRPr="00935BEF">
              <w:rPr>
                <w:sz w:val="22"/>
                <w:szCs w:val="22"/>
                <w:lang w:val="en-GB"/>
              </w:rPr>
              <w:t>Employee’s signature</w:t>
            </w:r>
          </w:p>
        </w:tc>
        <w:tc>
          <w:tcPr>
            <w:tcW w:w="166" w:type="dxa"/>
          </w:tcPr>
          <w:p w14:paraId="7905D1FB" w14:textId="77777777" w:rsidR="00F33449" w:rsidRPr="00935BEF" w:rsidRDefault="00F33449" w:rsidP="00DB642F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14:paraId="6F557F25" w14:textId="77777777" w:rsidR="00F33449" w:rsidRPr="00935BEF" w:rsidRDefault="00F33449" w:rsidP="00DB642F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Immediate superior’s signature</w:t>
            </w:r>
          </w:p>
        </w:tc>
      </w:tr>
    </w:tbl>
    <w:p w14:paraId="2B88A6CC" w14:textId="77777777" w:rsidR="002D42BE" w:rsidRPr="00850EC4" w:rsidRDefault="002D42BE">
      <w:pPr>
        <w:ind w:left="851" w:hanging="851"/>
        <w:jc w:val="both"/>
        <w:rPr>
          <w:lang w:val="en-GB"/>
        </w:rPr>
      </w:pPr>
      <w:bookmarkStart w:id="0" w:name="_GoBack"/>
      <w:bookmarkEnd w:id="0"/>
    </w:p>
    <w:sectPr w:rsidR="002D42BE" w:rsidRPr="00850EC4" w:rsidSect="00E8249A">
      <w:footerReference w:type="default" r:id="rId8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8D8E454" w16cex:dateUtc="2026-02-20T12:4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DF1C4" w14:textId="77777777" w:rsidR="004F7C3B" w:rsidRDefault="004F7C3B">
      <w:r>
        <w:separator/>
      </w:r>
    </w:p>
  </w:endnote>
  <w:endnote w:type="continuationSeparator" w:id="0">
    <w:p w14:paraId="40C80854" w14:textId="77777777" w:rsidR="004F7C3B" w:rsidRDefault="004F7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65DAC" w14:textId="3674C520"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F33449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98D98" w14:textId="77777777" w:rsidR="004F7C3B" w:rsidRDefault="004F7C3B">
      <w:r>
        <w:separator/>
      </w:r>
    </w:p>
  </w:footnote>
  <w:footnote w:type="continuationSeparator" w:id="0">
    <w:p w14:paraId="39696E93" w14:textId="77777777" w:rsidR="004F7C3B" w:rsidRDefault="004F7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A18FD"/>
    <w:multiLevelType w:val="hybridMultilevel"/>
    <w:tmpl w:val="AE846C9E"/>
    <w:lvl w:ilvl="0" w:tplc="45287B3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B5751"/>
    <w:multiLevelType w:val="hybridMultilevel"/>
    <w:tmpl w:val="F17E1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3398"/>
    <w:multiLevelType w:val="hybridMultilevel"/>
    <w:tmpl w:val="0C22D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D4872"/>
    <w:multiLevelType w:val="hybridMultilevel"/>
    <w:tmpl w:val="1ADA73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D4"/>
    <w:rsid w:val="00021DA1"/>
    <w:rsid w:val="00093596"/>
    <w:rsid w:val="000A07EF"/>
    <w:rsid w:val="000D5F36"/>
    <w:rsid w:val="001A1FCE"/>
    <w:rsid w:val="001A4097"/>
    <w:rsid w:val="00244188"/>
    <w:rsid w:val="00271E57"/>
    <w:rsid w:val="002D42BE"/>
    <w:rsid w:val="00302C06"/>
    <w:rsid w:val="003414F7"/>
    <w:rsid w:val="00341714"/>
    <w:rsid w:val="003E3D32"/>
    <w:rsid w:val="00403CDD"/>
    <w:rsid w:val="00411745"/>
    <w:rsid w:val="00476BC1"/>
    <w:rsid w:val="004A137F"/>
    <w:rsid w:val="004E041A"/>
    <w:rsid w:val="004F7C3B"/>
    <w:rsid w:val="00554E64"/>
    <w:rsid w:val="00565A21"/>
    <w:rsid w:val="0057027E"/>
    <w:rsid w:val="00583218"/>
    <w:rsid w:val="00606857"/>
    <w:rsid w:val="00694132"/>
    <w:rsid w:val="007200BC"/>
    <w:rsid w:val="007B594D"/>
    <w:rsid w:val="007B5DF1"/>
    <w:rsid w:val="008047E6"/>
    <w:rsid w:val="00824F64"/>
    <w:rsid w:val="00833294"/>
    <w:rsid w:val="00850EC4"/>
    <w:rsid w:val="00853C78"/>
    <w:rsid w:val="00877691"/>
    <w:rsid w:val="008A5C0C"/>
    <w:rsid w:val="008D2B62"/>
    <w:rsid w:val="008D3C7F"/>
    <w:rsid w:val="00921CB3"/>
    <w:rsid w:val="00927BB0"/>
    <w:rsid w:val="009E0FE1"/>
    <w:rsid w:val="00A2190C"/>
    <w:rsid w:val="00A52BAA"/>
    <w:rsid w:val="00A642BA"/>
    <w:rsid w:val="00A72F52"/>
    <w:rsid w:val="00AA46F4"/>
    <w:rsid w:val="00AB64D1"/>
    <w:rsid w:val="00B451A2"/>
    <w:rsid w:val="00B54AF7"/>
    <w:rsid w:val="00B662B0"/>
    <w:rsid w:val="00BC4310"/>
    <w:rsid w:val="00C56188"/>
    <w:rsid w:val="00CD6687"/>
    <w:rsid w:val="00D11225"/>
    <w:rsid w:val="00D178D4"/>
    <w:rsid w:val="00D43DB8"/>
    <w:rsid w:val="00D604DC"/>
    <w:rsid w:val="00DA3B89"/>
    <w:rsid w:val="00DB4B08"/>
    <w:rsid w:val="00DC5F23"/>
    <w:rsid w:val="00DD6212"/>
    <w:rsid w:val="00DF40B7"/>
    <w:rsid w:val="00E32E55"/>
    <w:rsid w:val="00E465C4"/>
    <w:rsid w:val="00E55A3F"/>
    <w:rsid w:val="00E7208E"/>
    <w:rsid w:val="00E8249A"/>
    <w:rsid w:val="00E954D6"/>
    <w:rsid w:val="00F171B3"/>
    <w:rsid w:val="00F3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5CC1B9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D3C7F"/>
    <w:pPr>
      <w:ind w:left="720"/>
      <w:contextualSpacing/>
    </w:pPr>
  </w:style>
  <w:style w:type="character" w:styleId="Odkaznakoment">
    <w:name w:val="annotation reference"/>
    <w:basedOn w:val="Standardnpsmoodstavce"/>
    <w:semiHidden/>
    <w:unhideWhenUsed/>
    <w:rsid w:val="00AA46F4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AA46F4"/>
  </w:style>
  <w:style w:type="character" w:customStyle="1" w:styleId="TextkomenteChar">
    <w:name w:val="Text komentáře Char"/>
    <w:basedOn w:val="Standardnpsmoodstavce"/>
    <w:link w:val="Textkomente"/>
    <w:rsid w:val="00AA46F4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AA46F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AA46F4"/>
    <w:rPr>
      <w:b/>
      <w:bCs/>
    </w:rPr>
  </w:style>
  <w:style w:type="paragraph" w:styleId="Revize">
    <w:name w:val="Revision"/>
    <w:hidden/>
    <w:uiPriority w:val="99"/>
    <w:semiHidden/>
    <w:rsid w:val="00DA3B89"/>
  </w:style>
  <w:style w:type="paragraph" w:styleId="Textbubliny">
    <w:name w:val="Balloon Text"/>
    <w:basedOn w:val="Normln"/>
    <w:link w:val="TextbublinyChar"/>
    <w:rsid w:val="00A642B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A642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14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Pavla Antonická</cp:lastModifiedBy>
  <cp:revision>6</cp:revision>
  <cp:lastPrinted>2023-11-01T13:05:00Z</cp:lastPrinted>
  <dcterms:created xsi:type="dcterms:W3CDTF">2026-03-09T07:20:00Z</dcterms:created>
  <dcterms:modified xsi:type="dcterms:W3CDTF">2026-03-10T14:17:00Z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