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25777" w14:textId="77777777" w:rsidR="002D42BE" w:rsidRPr="00F4457E" w:rsidRDefault="00D178D4">
      <w:pPr>
        <w:rPr>
          <w:lang w:val="en-GB"/>
        </w:rPr>
      </w:pPr>
      <w:r w:rsidRPr="00F4457E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3F92101C" wp14:editId="1587238F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F4457E" w14:paraId="54822C37" w14:textId="77777777" w:rsidTr="00A72F52">
        <w:tc>
          <w:tcPr>
            <w:tcW w:w="5458" w:type="dxa"/>
            <w:gridSpan w:val="2"/>
          </w:tcPr>
          <w:p w14:paraId="26E25922" w14:textId="7D7625FE" w:rsidR="002D42BE" w:rsidRPr="00F4457E" w:rsidRDefault="00F4457E">
            <w:pPr>
              <w:rPr>
                <w:b/>
                <w:sz w:val="24"/>
                <w:szCs w:val="24"/>
                <w:lang w:val="en-GB"/>
              </w:rPr>
            </w:pPr>
            <w:r w:rsidRPr="00F4457E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F4457E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  <w:r w:rsidR="002D42BE" w:rsidRPr="00F4457E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2D42BE" w:rsidRPr="00F4457E" w14:paraId="5E37B6B5" w14:textId="77777777" w:rsidTr="00A72F52">
        <w:tc>
          <w:tcPr>
            <w:tcW w:w="5458" w:type="dxa"/>
            <w:gridSpan w:val="2"/>
          </w:tcPr>
          <w:p w14:paraId="20E72308" w14:textId="77777777" w:rsidR="002D42BE" w:rsidRPr="00F4457E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F4457E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F4457E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F4457E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F4457E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F4457E" w14:paraId="4DC647DD" w14:textId="77777777" w:rsidTr="00A72F52">
        <w:tc>
          <w:tcPr>
            <w:tcW w:w="5458" w:type="dxa"/>
            <w:gridSpan w:val="2"/>
          </w:tcPr>
          <w:p w14:paraId="1A691E90" w14:textId="77777777" w:rsidR="002D42BE" w:rsidRPr="00F4457E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F4457E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F4457E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F4457E" w14:paraId="39AA946D" w14:textId="77777777" w:rsidTr="00A72F52">
        <w:tc>
          <w:tcPr>
            <w:tcW w:w="5458" w:type="dxa"/>
            <w:gridSpan w:val="2"/>
          </w:tcPr>
          <w:p w14:paraId="4ABFC30D" w14:textId="77777777" w:rsidR="002D42BE" w:rsidRPr="00F4457E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F4457E" w:rsidRPr="00F4457E" w14:paraId="3BC3A474" w14:textId="77777777" w:rsidTr="00A72F52">
        <w:tc>
          <w:tcPr>
            <w:tcW w:w="5458" w:type="dxa"/>
            <w:gridSpan w:val="2"/>
          </w:tcPr>
          <w:p w14:paraId="2D90531C" w14:textId="77777777" w:rsidR="00F4457E" w:rsidRPr="00F4457E" w:rsidRDefault="00F4457E" w:rsidP="00F4457E">
            <w:pPr>
              <w:rPr>
                <w:sz w:val="24"/>
                <w:szCs w:val="24"/>
                <w:lang w:val="en-GB"/>
              </w:rPr>
            </w:pPr>
            <w:r w:rsidRPr="00F4457E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14:paraId="6C70BB05" w14:textId="14D12C6C" w:rsidR="00F4457E" w:rsidRPr="00F4457E" w:rsidRDefault="00F4457E" w:rsidP="00F4457E">
            <w:pPr>
              <w:rPr>
                <w:sz w:val="24"/>
                <w:szCs w:val="24"/>
                <w:lang w:val="en-GB"/>
              </w:rPr>
            </w:pPr>
            <w:r w:rsidRPr="00F4457E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F4457E" w:rsidRPr="00F4457E" w14:paraId="6A5F35E3" w14:textId="77777777" w:rsidTr="00A72F52">
        <w:tc>
          <w:tcPr>
            <w:tcW w:w="3260" w:type="dxa"/>
          </w:tcPr>
          <w:p w14:paraId="5B88D6DF" w14:textId="56C76ADA" w:rsidR="00F4457E" w:rsidRPr="00F4457E" w:rsidRDefault="00F4457E" w:rsidP="00F4457E">
            <w:pPr>
              <w:rPr>
                <w:b/>
                <w:sz w:val="24"/>
                <w:szCs w:val="24"/>
                <w:lang w:val="en-GB"/>
              </w:rPr>
            </w:pPr>
            <w:r w:rsidRPr="00F4457E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F4457E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F4457E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14:paraId="2BA815F6" w14:textId="77777777" w:rsidR="00F4457E" w:rsidRPr="00F4457E" w:rsidRDefault="00F4457E" w:rsidP="00F4457E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14:paraId="61A33628" w14:textId="77777777" w:rsidR="002D42BE" w:rsidRPr="00F4457E" w:rsidRDefault="002D42BE">
      <w:pPr>
        <w:ind w:firstLine="851"/>
        <w:rPr>
          <w:b/>
          <w:lang w:val="en-GB"/>
        </w:rPr>
      </w:pPr>
    </w:p>
    <w:p w14:paraId="4D617D90" w14:textId="77777777" w:rsidR="002D42BE" w:rsidRPr="00F4457E" w:rsidRDefault="002D42BE">
      <w:pPr>
        <w:rPr>
          <w:sz w:val="22"/>
          <w:lang w:val="en-GB"/>
        </w:rPr>
      </w:pPr>
    </w:p>
    <w:p w14:paraId="6EFE7786" w14:textId="77777777" w:rsidR="00F4457E" w:rsidRPr="00F4457E" w:rsidRDefault="00F4457E" w:rsidP="00F4457E">
      <w:pPr>
        <w:ind w:left="851" w:hanging="851"/>
        <w:jc w:val="center"/>
        <w:rPr>
          <w:b/>
          <w:sz w:val="28"/>
          <w:lang w:val="en-GB"/>
        </w:rPr>
      </w:pPr>
      <w:r w:rsidRPr="00F4457E">
        <w:rPr>
          <w:b/>
          <w:sz w:val="28"/>
          <w:lang w:val="en-GB"/>
        </w:rPr>
        <w:t xml:space="preserve">Job Description </w:t>
      </w:r>
    </w:p>
    <w:p w14:paraId="120755F8" w14:textId="77777777" w:rsidR="002D42BE" w:rsidRPr="00F4457E" w:rsidRDefault="002D42BE">
      <w:pPr>
        <w:ind w:left="851" w:hanging="851"/>
        <w:rPr>
          <w:b/>
          <w:sz w:val="28"/>
          <w:lang w:val="en-GB"/>
        </w:rPr>
      </w:pPr>
    </w:p>
    <w:p w14:paraId="3E79D6EC" w14:textId="77777777" w:rsidR="002D42BE" w:rsidRPr="00F4457E" w:rsidRDefault="002D42BE">
      <w:pPr>
        <w:ind w:left="851" w:hanging="851"/>
        <w:rPr>
          <w:b/>
          <w:sz w:val="28"/>
          <w:lang w:val="en-GB"/>
        </w:rPr>
      </w:pPr>
    </w:p>
    <w:p w14:paraId="6336EEAE" w14:textId="77777777" w:rsidR="002D42BE" w:rsidRPr="00F4457E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F4457E" w:rsidRPr="00F4457E" w14:paraId="52D70CD1" w14:textId="77777777" w:rsidTr="00C87E03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4D6F65F9" w14:textId="1A53AEDF" w:rsidR="00F4457E" w:rsidRPr="00F4457E" w:rsidRDefault="00F4457E" w:rsidP="00F4457E">
            <w:pPr>
              <w:jc w:val="both"/>
              <w:rPr>
                <w:b/>
                <w:sz w:val="22"/>
                <w:lang w:val="en-GB"/>
              </w:rPr>
            </w:pPr>
            <w:r w:rsidRPr="00F4457E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45A7D65A" w14:textId="18307494" w:rsidR="00F4457E" w:rsidRPr="00F4457E" w:rsidRDefault="00F4457E" w:rsidP="00F4457E">
            <w:pPr>
              <w:jc w:val="both"/>
              <w:rPr>
                <w:b/>
                <w:sz w:val="22"/>
                <w:lang w:val="en-GB"/>
              </w:rPr>
            </w:pPr>
            <w:r w:rsidRPr="00F4457E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F4457E" w14:paraId="4BBF36B4" w14:textId="77777777" w:rsidTr="00C87E0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F138AC4" w14:textId="091BAE8F" w:rsidR="00C87E03" w:rsidRPr="00F4457E" w:rsidRDefault="00542EDA">
            <w:pPr>
              <w:jc w:val="both"/>
              <w:rPr>
                <w:b/>
                <w:sz w:val="22"/>
                <w:lang w:val="en-GB"/>
              </w:rPr>
            </w:pPr>
            <w:r w:rsidRPr="00542EDA">
              <w:rPr>
                <w:b/>
                <w:sz w:val="22"/>
                <w:lang w:val="en-GB"/>
              </w:rPr>
              <w:t>Project title and registration number</w:t>
            </w:r>
            <w:r w:rsidR="002D42BE" w:rsidRPr="00F4457E">
              <w:rPr>
                <w:b/>
                <w:sz w:val="22"/>
                <w:lang w:val="en-GB"/>
              </w:rPr>
              <w:t>:</w:t>
            </w:r>
          </w:p>
        </w:tc>
      </w:tr>
      <w:tr w:rsidR="00C87E03" w:rsidRPr="00F4457E" w14:paraId="0D7528DE" w14:textId="77777777" w:rsidTr="00C87E03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603DE54" w14:textId="6002A603" w:rsidR="00C87E03" w:rsidRPr="00F4457E" w:rsidRDefault="00542EDA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Position</w:t>
            </w:r>
            <w:r w:rsidR="00C87E03" w:rsidRPr="00F4457E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F4457E" w14:paraId="55F81AAE" w14:textId="77777777" w:rsidTr="00C87E03">
        <w:trPr>
          <w:trHeight w:val="5098"/>
        </w:trPr>
        <w:tc>
          <w:tcPr>
            <w:tcW w:w="921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D45CC8" w14:textId="10DA060E" w:rsidR="002D42BE" w:rsidRPr="00F4457E" w:rsidRDefault="00542EDA">
            <w:pPr>
              <w:jc w:val="both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Description of duties</w:t>
            </w:r>
            <w:r w:rsidR="002D42BE" w:rsidRPr="00F4457E">
              <w:rPr>
                <w:b/>
                <w:sz w:val="22"/>
                <w:lang w:val="en-GB"/>
              </w:rPr>
              <w:t>:</w:t>
            </w:r>
            <w:r w:rsidR="00817594">
              <w:rPr>
                <w:b/>
                <w:sz w:val="22"/>
                <w:lang w:val="en-GB"/>
              </w:rPr>
              <w:t xml:space="preserve"> </w:t>
            </w:r>
          </w:p>
        </w:tc>
      </w:tr>
      <w:tr w:rsidR="002D42BE" w:rsidRPr="00F4457E" w14:paraId="5028A9DA" w14:textId="77777777" w:rsidTr="00C87E03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A245DA1" w14:textId="75004AD5" w:rsidR="002D42BE" w:rsidRPr="00F4457E" w:rsidRDefault="00F4457E">
            <w:pPr>
              <w:jc w:val="both"/>
              <w:rPr>
                <w:sz w:val="22"/>
                <w:lang w:val="en-GB"/>
              </w:rPr>
            </w:pPr>
            <w:r w:rsidRPr="00F4457E">
              <w:rPr>
                <w:b/>
                <w:sz w:val="22"/>
                <w:lang w:val="en-GB"/>
              </w:rPr>
              <w:t>Special competencies and responsibility</w:t>
            </w:r>
            <w:r w:rsidR="002D42BE" w:rsidRPr="00F4457E">
              <w:rPr>
                <w:b/>
                <w:sz w:val="22"/>
                <w:lang w:val="en-GB"/>
              </w:rPr>
              <w:t>:</w:t>
            </w:r>
          </w:p>
        </w:tc>
      </w:tr>
      <w:tr w:rsidR="00F4457E" w:rsidRPr="00F4457E" w14:paraId="48324B00" w14:textId="77777777" w:rsidTr="00C87E03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4308EB29" w14:textId="5A4C9544" w:rsidR="00F4457E" w:rsidRPr="00F4457E" w:rsidRDefault="00F4457E" w:rsidP="00F4457E">
            <w:pPr>
              <w:jc w:val="both"/>
              <w:rPr>
                <w:b/>
                <w:sz w:val="22"/>
                <w:lang w:val="en-GB"/>
              </w:rPr>
            </w:pPr>
            <w:r w:rsidRPr="00F4457E">
              <w:rPr>
                <w:b/>
                <w:sz w:val="22"/>
                <w:lang w:val="en-GB"/>
              </w:rPr>
              <w:lastRenderedPageBreak/>
              <w:t>Special knowledge and skills:</w:t>
            </w:r>
          </w:p>
        </w:tc>
      </w:tr>
      <w:tr w:rsidR="00F4457E" w:rsidRPr="00F4457E" w14:paraId="119726F0" w14:textId="77777777" w:rsidTr="00C87E03">
        <w:trPr>
          <w:trHeight w:val="1307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AB952AC" w14:textId="77777777" w:rsidR="00F4457E" w:rsidRPr="00F4457E" w:rsidRDefault="00F4457E" w:rsidP="00F4457E">
            <w:pPr>
              <w:jc w:val="both"/>
              <w:rPr>
                <w:b/>
                <w:sz w:val="22"/>
                <w:lang w:val="en-GB"/>
              </w:rPr>
            </w:pPr>
            <w:r w:rsidRPr="00F4457E">
              <w:rPr>
                <w:b/>
                <w:sz w:val="22"/>
                <w:lang w:val="en-GB"/>
              </w:rPr>
              <w:t>Please note:</w:t>
            </w:r>
          </w:p>
          <w:p w14:paraId="32A58260" w14:textId="77777777" w:rsidR="00F4457E" w:rsidRPr="00F4457E" w:rsidRDefault="00F4457E" w:rsidP="00F4457E">
            <w:pPr>
              <w:jc w:val="both"/>
              <w:rPr>
                <w:b/>
                <w:sz w:val="22"/>
                <w:lang w:val="en-GB"/>
              </w:rPr>
            </w:pPr>
          </w:p>
          <w:p w14:paraId="71D19D94" w14:textId="12877A50" w:rsidR="00F4457E" w:rsidRPr="00F4457E" w:rsidRDefault="00F4457E" w:rsidP="00F4457E">
            <w:pPr>
              <w:jc w:val="both"/>
              <w:rPr>
                <w:b/>
                <w:sz w:val="22"/>
                <w:lang w:val="en-GB"/>
              </w:rPr>
            </w:pPr>
            <w:r w:rsidRPr="00F4457E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14:paraId="6EBD7584" w14:textId="77777777" w:rsidR="002D42BE" w:rsidRPr="00F4457E" w:rsidRDefault="002D42BE">
      <w:pPr>
        <w:ind w:left="851" w:hanging="851"/>
        <w:jc w:val="both"/>
        <w:rPr>
          <w:sz w:val="22"/>
          <w:lang w:val="en-GB"/>
        </w:rPr>
      </w:pPr>
    </w:p>
    <w:p w14:paraId="755228DC" w14:textId="77777777" w:rsidR="002D42BE" w:rsidRPr="00F4457E" w:rsidRDefault="002D42BE">
      <w:pPr>
        <w:ind w:left="851" w:hanging="851"/>
        <w:jc w:val="both"/>
        <w:rPr>
          <w:sz w:val="22"/>
          <w:lang w:val="en-GB"/>
        </w:rPr>
      </w:pPr>
    </w:p>
    <w:p w14:paraId="6BF66CF1" w14:textId="77777777" w:rsidR="002D42BE" w:rsidRPr="00F4457E" w:rsidRDefault="002D42BE">
      <w:pPr>
        <w:ind w:left="851" w:hanging="851"/>
        <w:jc w:val="both"/>
        <w:rPr>
          <w:sz w:val="22"/>
          <w:lang w:val="en-GB"/>
        </w:rPr>
      </w:pPr>
    </w:p>
    <w:p w14:paraId="67BE3E7A" w14:textId="08474954" w:rsidR="002D42BE" w:rsidRPr="00F4457E" w:rsidRDefault="00F4457E">
      <w:pPr>
        <w:ind w:left="851" w:hanging="851"/>
        <w:jc w:val="both"/>
        <w:rPr>
          <w:sz w:val="22"/>
          <w:szCs w:val="22"/>
          <w:lang w:val="en-GB"/>
        </w:rPr>
      </w:pPr>
      <w:r w:rsidRPr="00F4457E">
        <w:rPr>
          <w:b/>
          <w:sz w:val="22"/>
          <w:szCs w:val="22"/>
          <w:lang w:val="en-GB"/>
        </w:rPr>
        <w:t xml:space="preserve">Effective from </w:t>
      </w:r>
      <w:r w:rsidR="002D42BE" w:rsidRPr="00F4457E">
        <w:rPr>
          <w:b/>
          <w:sz w:val="22"/>
          <w:szCs w:val="22"/>
          <w:lang w:val="en-GB"/>
        </w:rPr>
        <w:t>……………………….</w:t>
      </w:r>
    </w:p>
    <w:p w14:paraId="086FC1F0" w14:textId="77777777" w:rsidR="002D42BE" w:rsidRPr="00F4457E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14:paraId="426FD214" w14:textId="77777777" w:rsidR="002D42BE" w:rsidRPr="00F4457E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14:paraId="56DB2474" w14:textId="77777777" w:rsidR="002D42BE" w:rsidRPr="00F4457E" w:rsidRDefault="002D42BE">
      <w:pPr>
        <w:jc w:val="both"/>
        <w:rPr>
          <w:sz w:val="22"/>
          <w:szCs w:val="22"/>
          <w:lang w:val="en-GB"/>
        </w:rPr>
      </w:pPr>
    </w:p>
    <w:p w14:paraId="30125227" w14:textId="77777777" w:rsidR="002D42BE" w:rsidRPr="00F4457E" w:rsidRDefault="002D42BE">
      <w:pPr>
        <w:jc w:val="both"/>
        <w:rPr>
          <w:sz w:val="22"/>
          <w:szCs w:val="22"/>
          <w:lang w:val="en-GB"/>
        </w:rPr>
      </w:pPr>
    </w:p>
    <w:p w14:paraId="49E67E1B" w14:textId="77777777" w:rsidR="002D42BE" w:rsidRPr="00F4457E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353CAB" w:rsidRPr="00935BEF" w14:paraId="51F27155" w14:textId="77777777" w:rsidTr="00DB642F">
        <w:tc>
          <w:tcPr>
            <w:tcW w:w="5925" w:type="dxa"/>
          </w:tcPr>
          <w:p w14:paraId="1EFD9BAF" w14:textId="77777777" w:rsidR="00353CAB" w:rsidRPr="00935BEF" w:rsidRDefault="00353CAB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14:paraId="024A3875" w14:textId="77777777" w:rsidR="00353CAB" w:rsidRPr="00935BEF" w:rsidRDefault="00353CAB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74649699" w14:textId="77777777" w:rsidR="00353CAB" w:rsidRPr="00935BEF" w:rsidRDefault="00353CAB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353CAB" w:rsidRPr="00935BEF" w14:paraId="253E9C5A" w14:textId="77777777" w:rsidTr="00DB642F">
        <w:tc>
          <w:tcPr>
            <w:tcW w:w="5925" w:type="dxa"/>
          </w:tcPr>
          <w:p w14:paraId="5CF29D1F" w14:textId="77777777" w:rsidR="00353CAB" w:rsidRPr="00935BEF" w:rsidRDefault="00353CAB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14:paraId="6282A6E5" w14:textId="77777777" w:rsidR="00353CAB" w:rsidRPr="00935BEF" w:rsidRDefault="00353CAB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494989F7" w14:textId="77777777" w:rsidR="00353CAB" w:rsidRPr="00935BEF" w:rsidRDefault="00353CAB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14:paraId="456E9D37" w14:textId="77777777" w:rsidR="002D42BE" w:rsidRPr="00F4457E" w:rsidRDefault="002D42BE">
      <w:pPr>
        <w:ind w:left="851" w:hanging="851"/>
        <w:jc w:val="both"/>
        <w:rPr>
          <w:lang w:val="en-GB"/>
        </w:rPr>
      </w:pPr>
      <w:bookmarkStart w:id="0" w:name="_GoBack"/>
      <w:bookmarkEnd w:id="0"/>
    </w:p>
    <w:sectPr w:rsidR="002D42BE" w:rsidRPr="00F4457E" w:rsidSect="00E8249A">
      <w:footerReference w:type="default" r:id="rId7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D624E" w14:textId="77777777" w:rsidR="00E43E15" w:rsidRDefault="00E43E15">
      <w:r>
        <w:separator/>
      </w:r>
    </w:p>
  </w:endnote>
  <w:endnote w:type="continuationSeparator" w:id="0">
    <w:p w14:paraId="4A14B9EA" w14:textId="77777777" w:rsidR="00E43E15" w:rsidRDefault="00E4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E71F3" w14:textId="23E3CDF2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353CAB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DD300" w14:textId="77777777" w:rsidR="00E43E15" w:rsidRDefault="00E43E15">
      <w:r>
        <w:separator/>
      </w:r>
    </w:p>
  </w:footnote>
  <w:footnote w:type="continuationSeparator" w:id="0">
    <w:p w14:paraId="4534913A" w14:textId="77777777" w:rsidR="00E43E15" w:rsidRDefault="00E43E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A07EF"/>
    <w:rsid w:val="000C1E19"/>
    <w:rsid w:val="001A1FCE"/>
    <w:rsid w:val="001F1215"/>
    <w:rsid w:val="00244188"/>
    <w:rsid w:val="00271E57"/>
    <w:rsid w:val="002D42BE"/>
    <w:rsid w:val="00302C06"/>
    <w:rsid w:val="003414F7"/>
    <w:rsid w:val="00341714"/>
    <w:rsid w:val="00353CAB"/>
    <w:rsid w:val="00411745"/>
    <w:rsid w:val="00476BC1"/>
    <w:rsid w:val="004E041A"/>
    <w:rsid w:val="00542EDA"/>
    <w:rsid w:val="005B2481"/>
    <w:rsid w:val="00606857"/>
    <w:rsid w:val="00694132"/>
    <w:rsid w:val="007B594D"/>
    <w:rsid w:val="007B5DF1"/>
    <w:rsid w:val="008047E6"/>
    <w:rsid w:val="00817594"/>
    <w:rsid w:val="00824F64"/>
    <w:rsid w:val="00833294"/>
    <w:rsid w:val="008473BE"/>
    <w:rsid w:val="00853C78"/>
    <w:rsid w:val="0092096F"/>
    <w:rsid w:val="009E0FE1"/>
    <w:rsid w:val="009F25AE"/>
    <w:rsid w:val="00A2190C"/>
    <w:rsid w:val="00A72F52"/>
    <w:rsid w:val="00AD3D86"/>
    <w:rsid w:val="00BE3A35"/>
    <w:rsid w:val="00C56188"/>
    <w:rsid w:val="00C87E03"/>
    <w:rsid w:val="00CD6687"/>
    <w:rsid w:val="00D11225"/>
    <w:rsid w:val="00D178D4"/>
    <w:rsid w:val="00D604DC"/>
    <w:rsid w:val="00DC5F23"/>
    <w:rsid w:val="00DF40B7"/>
    <w:rsid w:val="00E32E55"/>
    <w:rsid w:val="00E43E15"/>
    <w:rsid w:val="00E7208E"/>
    <w:rsid w:val="00E8249A"/>
    <w:rsid w:val="00E954D6"/>
    <w:rsid w:val="00F171B3"/>
    <w:rsid w:val="00F4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BA1FA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20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bernatik</dc:creator>
  <cp:keywords>tiskopis</cp:keywords>
  <cp:lastModifiedBy>Pavla Antonická</cp:lastModifiedBy>
  <cp:revision>5</cp:revision>
  <cp:lastPrinted>2023-11-01T13:05:00Z</cp:lastPrinted>
  <dcterms:created xsi:type="dcterms:W3CDTF">2026-03-09T07:30:00Z</dcterms:created>
  <dcterms:modified xsi:type="dcterms:W3CDTF">2026-03-10T14:15:00Z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