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66D1F" w14:textId="77777777" w:rsidR="00337BC1" w:rsidRPr="000A061B" w:rsidRDefault="00337BC1" w:rsidP="007477FD">
      <w:pPr>
        <w:pStyle w:val="Nzev"/>
        <w:rPr>
          <w:rFonts w:ascii="Times New Roman" w:hAnsi="Times New Roman"/>
          <w:sz w:val="20"/>
        </w:rPr>
      </w:pPr>
      <w:bookmarkStart w:id="0" w:name="OLE_LINK1"/>
    </w:p>
    <w:p w14:paraId="403522BE" w14:textId="77777777" w:rsidR="00337BC1" w:rsidRPr="000A061B" w:rsidRDefault="00337BC1" w:rsidP="007477FD">
      <w:pPr>
        <w:pStyle w:val="Nzev"/>
        <w:rPr>
          <w:rFonts w:ascii="Times New Roman" w:hAnsi="Times New Roman"/>
          <w:sz w:val="20"/>
        </w:rPr>
      </w:pPr>
    </w:p>
    <w:p w14:paraId="1AC467C4" w14:textId="468D4171" w:rsidR="00337BC1" w:rsidRDefault="00B81DDC" w:rsidP="00322AC8">
      <w:pPr>
        <w:jc w:val="center"/>
        <w:rPr>
          <w:sz w:val="32"/>
          <w:szCs w:val="32"/>
        </w:rPr>
      </w:pPr>
      <w:r w:rsidRPr="00322AC8">
        <w:rPr>
          <w:sz w:val="32"/>
          <w:szCs w:val="32"/>
        </w:rPr>
        <w:t>Osobní a identifikační dotazník zaměstnance UTB</w:t>
      </w:r>
      <w:r w:rsidR="00322AC8" w:rsidRPr="00322AC8">
        <w:rPr>
          <w:sz w:val="32"/>
          <w:szCs w:val="32"/>
        </w:rPr>
        <w:t xml:space="preserve"> – cizího státního příslušníka</w:t>
      </w:r>
      <w:r w:rsidRPr="00322AC8">
        <w:rPr>
          <w:sz w:val="32"/>
          <w:szCs w:val="32"/>
        </w:rPr>
        <w:br/>
        <w:t>pro účely pracovního poměru</w:t>
      </w:r>
    </w:p>
    <w:p w14:paraId="0DE068DF" w14:textId="7523FBFD" w:rsidR="009725FC" w:rsidRDefault="009725FC"/>
    <w:tbl>
      <w:tblPr>
        <w:tblW w:w="103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181"/>
        <w:gridCol w:w="27"/>
        <w:gridCol w:w="279"/>
        <w:gridCol w:w="68"/>
        <w:gridCol w:w="51"/>
        <w:gridCol w:w="338"/>
        <w:gridCol w:w="352"/>
        <w:gridCol w:w="89"/>
        <w:gridCol w:w="132"/>
        <w:gridCol w:w="398"/>
        <w:gridCol w:w="13"/>
        <w:gridCol w:w="75"/>
        <w:gridCol w:w="457"/>
        <w:gridCol w:w="76"/>
        <w:gridCol w:w="13"/>
        <w:gridCol w:w="11"/>
        <w:gridCol w:w="60"/>
        <w:gridCol w:w="373"/>
        <w:gridCol w:w="164"/>
        <w:gridCol w:w="26"/>
        <w:gridCol w:w="46"/>
        <w:gridCol w:w="193"/>
        <w:gridCol w:w="442"/>
        <w:gridCol w:w="330"/>
        <w:gridCol w:w="13"/>
        <w:gridCol w:w="19"/>
        <w:gridCol w:w="24"/>
        <w:gridCol w:w="148"/>
        <w:gridCol w:w="209"/>
        <w:gridCol w:w="33"/>
        <w:gridCol w:w="16"/>
        <w:gridCol w:w="496"/>
        <w:gridCol w:w="21"/>
        <w:gridCol w:w="7"/>
        <w:gridCol w:w="87"/>
        <w:gridCol w:w="411"/>
        <w:gridCol w:w="144"/>
        <w:gridCol w:w="343"/>
        <w:gridCol w:w="449"/>
        <w:gridCol w:w="67"/>
        <w:gridCol w:w="367"/>
        <w:gridCol w:w="11"/>
        <w:gridCol w:w="47"/>
        <w:gridCol w:w="86"/>
        <w:gridCol w:w="68"/>
        <w:gridCol w:w="405"/>
        <w:gridCol w:w="16"/>
        <w:gridCol w:w="143"/>
        <w:gridCol w:w="137"/>
        <w:gridCol w:w="124"/>
        <w:gridCol w:w="16"/>
        <w:gridCol w:w="138"/>
        <w:gridCol w:w="6"/>
        <w:gridCol w:w="16"/>
        <w:gridCol w:w="664"/>
        <w:gridCol w:w="16"/>
        <w:gridCol w:w="12"/>
        <w:gridCol w:w="190"/>
        <w:gridCol w:w="420"/>
        <w:gridCol w:w="322"/>
      </w:tblGrid>
      <w:tr w:rsidR="00CB20A4" w:rsidRPr="002267A8" w14:paraId="4AA60F0B" w14:textId="77777777" w:rsidTr="00FD1925">
        <w:trPr>
          <w:trHeight w:val="300"/>
        </w:trPr>
        <w:tc>
          <w:tcPr>
            <w:tcW w:w="2368" w:type="dxa"/>
            <w:gridSpan w:val="12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20E8BB51" w14:textId="77777777" w:rsidR="00CB20A4" w:rsidRPr="002267A8" w:rsidRDefault="00CB20A4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Příjmení, jméno, titul</w:t>
            </w:r>
          </w:p>
        </w:tc>
        <w:tc>
          <w:tcPr>
            <w:tcW w:w="532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6E11A" w14:textId="77777777" w:rsidR="00CB20A4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3" w:type="dxa"/>
            <w:gridSpan w:val="5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671A5" w14:textId="77777777" w:rsidR="00CB20A4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9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2A08E" w14:textId="77777777" w:rsidR="00CB20A4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64AB7" w14:textId="77777777" w:rsidR="00CB20A4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4" w:type="dxa"/>
            <w:gridSpan w:val="5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4D343C" w14:textId="77777777" w:rsidR="00CB20A4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62" w:type="dxa"/>
            <w:gridSpan w:val="17"/>
            <w:tcBorders>
              <w:top w:val="single" w:sz="18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FCCFB51" w14:textId="18761530" w:rsidR="00CB20A4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Den, měsíc, rok narození:</w:t>
            </w:r>
          </w:p>
        </w:tc>
        <w:tc>
          <w:tcPr>
            <w:tcW w:w="979" w:type="dxa"/>
            <w:gridSpan w:val="7"/>
            <w:tcBorders>
              <w:top w:val="single" w:sz="18" w:space="0" w:color="auto"/>
              <w:left w:val="nil"/>
              <w:bottom w:val="nil"/>
            </w:tcBorders>
            <w:vAlign w:val="center"/>
          </w:tcPr>
          <w:p w14:paraId="25D25255" w14:textId="77777777" w:rsidR="00CB20A4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gridSpan w:val="8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32B0FB51" w14:textId="18E177AF" w:rsidR="00CB20A4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birth"/>
                  <w:enabled/>
                  <w:calcOnExit w:val="0"/>
                  <w:textInput>
                    <w:type w:val="date"/>
                    <w:format w:val="dd.MM.yy"/>
                  </w:textInput>
                </w:ffData>
              </w:fldChar>
            </w:r>
            <w:bookmarkStart w:id="1" w:name="birth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1"/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0A4" w:rsidRPr="002267A8" w14:paraId="0FED0677" w14:textId="77777777" w:rsidTr="00FD1925">
        <w:trPr>
          <w:trHeight w:val="300"/>
        </w:trPr>
        <w:tc>
          <w:tcPr>
            <w:tcW w:w="4838" w:type="dxa"/>
            <w:gridSpan w:val="29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922C683" w14:textId="6B8FF5B9" w:rsidR="004A1CD2" w:rsidRPr="002267A8" w:rsidRDefault="004A1CD2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name1"/>
                  <w:enabled/>
                  <w:calcOnExit w:val="0"/>
                  <w:textInput>
                    <w:format w:val="Všechna první velká"/>
                  </w:textInput>
                </w:ffData>
              </w:fldChar>
            </w:r>
            <w:bookmarkStart w:id="2" w:name="name1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4555" w:type="dxa"/>
            <w:gridSpan w:val="29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A56F641" w14:textId="543008EB" w:rsidR="004A1CD2" w:rsidRPr="002267A8" w:rsidRDefault="004A1CD2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místo narození, stát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1F54D" w14:textId="77777777" w:rsidR="004A1CD2" w:rsidRPr="002267A8" w:rsidRDefault="004A1CD2" w:rsidP="00FD1925"/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C7512" w14:textId="77777777" w:rsidR="004A1CD2" w:rsidRPr="002267A8" w:rsidRDefault="004A1CD2" w:rsidP="00FD1925"/>
        </w:tc>
        <w:tc>
          <w:tcPr>
            <w:tcW w:w="322" w:type="dxa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3544152C" w14:textId="77777777" w:rsidR="004A1CD2" w:rsidRPr="002267A8" w:rsidRDefault="004A1CD2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6791" w:rsidRPr="002267A8" w14:paraId="3BC855E2" w14:textId="77777777" w:rsidTr="00FD1925">
        <w:trPr>
          <w:trHeight w:val="300"/>
        </w:trPr>
        <w:tc>
          <w:tcPr>
            <w:tcW w:w="440" w:type="dxa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131DAFAB" w14:textId="77777777" w:rsidR="004A1CD2" w:rsidRPr="002267A8" w:rsidRDefault="004A1CD2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8DB94" w14:textId="77777777" w:rsidR="004A1CD2" w:rsidRPr="002267A8" w:rsidRDefault="004A1CD2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CC044" w14:textId="77777777" w:rsidR="004A1CD2" w:rsidRPr="002267A8" w:rsidRDefault="004A1CD2" w:rsidP="00FD1925"/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8C226" w14:textId="77777777" w:rsidR="004A1CD2" w:rsidRPr="002267A8" w:rsidRDefault="004A1CD2" w:rsidP="00FD1925"/>
        </w:tc>
        <w:tc>
          <w:tcPr>
            <w:tcW w:w="4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D16A6" w14:textId="77777777" w:rsidR="004A1CD2" w:rsidRPr="002267A8" w:rsidRDefault="004A1CD2" w:rsidP="00FD1925"/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ADF41" w14:textId="77777777" w:rsidR="004A1CD2" w:rsidRPr="002267A8" w:rsidRDefault="004A1CD2" w:rsidP="00FD1925"/>
        </w:tc>
        <w:tc>
          <w:tcPr>
            <w:tcW w:w="53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3B19B" w14:textId="77777777" w:rsidR="004A1CD2" w:rsidRPr="002267A8" w:rsidRDefault="004A1CD2" w:rsidP="00FD1925"/>
        </w:tc>
        <w:tc>
          <w:tcPr>
            <w:tcW w:w="4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15DD9" w14:textId="77777777" w:rsidR="004A1CD2" w:rsidRPr="002267A8" w:rsidRDefault="004A1CD2" w:rsidP="00FD1925"/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A462B" w14:textId="77777777" w:rsidR="004A1CD2" w:rsidRPr="002267A8" w:rsidRDefault="004A1CD2" w:rsidP="00FD1925"/>
        </w:tc>
        <w:tc>
          <w:tcPr>
            <w:tcW w:w="5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02AE86" w14:textId="77777777" w:rsidR="004A1CD2" w:rsidRPr="002267A8" w:rsidRDefault="004A1CD2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87" w:type="dxa"/>
            <w:gridSpan w:val="32"/>
            <w:vMerge w:val="restart"/>
            <w:tcBorders>
              <w:top w:val="nil"/>
              <w:left w:val="nil"/>
              <w:right w:val="single" w:sz="18" w:space="0" w:color="auto"/>
            </w:tcBorders>
            <w:noWrap/>
            <w:vAlign w:val="center"/>
          </w:tcPr>
          <w:p w14:paraId="2247E928" w14:textId="19ADA08C" w:rsidR="004A1CD2" w:rsidRPr="002267A8" w:rsidRDefault="004A1CD2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place_state"/>
                  <w:enabled/>
                  <w:calcOnExit w:val="0"/>
                  <w:textInput/>
                </w:ffData>
              </w:fldChar>
            </w:r>
            <w:bookmarkStart w:id="3" w:name="place_state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CB20A4" w:rsidRPr="002267A8" w14:paraId="3277825F" w14:textId="77777777" w:rsidTr="00FD1925">
        <w:trPr>
          <w:trHeight w:val="300"/>
        </w:trPr>
        <w:tc>
          <w:tcPr>
            <w:tcW w:w="1957" w:type="dxa"/>
            <w:gridSpan w:val="10"/>
            <w:tcBorders>
              <w:top w:val="nil"/>
              <w:left w:val="single" w:sz="18" w:space="0" w:color="auto"/>
              <w:right w:val="nil"/>
            </w:tcBorders>
            <w:noWrap/>
            <w:vAlign w:val="center"/>
            <w:hideMark/>
          </w:tcPr>
          <w:p w14:paraId="0F939B57" w14:textId="77777777" w:rsidR="004A1CD2" w:rsidRPr="002267A8" w:rsidRDefault="004A1CD2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Rodné příjmení:</w:t>
            </w:r>
          </w:p>
        </w:tc>
        <w:tc>
          <w:tcPr>
            <w:tcW w:w="411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CBB2316" w14:textId="77777777" w:rsidR="004A1CD2" w:rsidRPr="002267A8" w:rsidRDefault="004A1CD2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23DCB9A" w14:textId="77777777" w:rsidR="004A1CD2" w:rsidRPr="002267A8" w:rsidRDefault="004A1CD2" w:rsidP="00FD1925"/>
        </w:tc>
        <w:tc>
          <w:tcPr>
            <w:tcW w:w="533" w:type="dxa"/>
            <w:gridSpan w:val="5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B886CC" w14:textId="77777777" w:rsidR="004A1CD2" w:rsidRPr="002267A8" w:rsidRDefault="004A1CD2" w:rsidP="00FD1925"/>
        </w:tc>
        <w:tc>
          <w:tcPr>
            <w:tcW w:w="429" w:type="dxa"/>
            <w:gridSpan w:val="4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D180E43" w14:textId="77777777" w:rsidR="004A1CD2" w:rsidRPr="002267A8" w:rsidRDefault="004A1CD2" w:rsidP="00FD1925"/>
        </w:tc>
        <w:tc>
          <w:tcPr>
            <w:tcW w:w="44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E7E51F" w14:textId="77777777" w:rsidR="004A1CD2" w:rsidRPr="002267A8" w:rsidRDefault="004A1CD2" w:rsidP="00FD1925"/>
        </w:tc>
        <w:tc>
          <w:tcPr>
            <w:tcW w:w="534" w:type="dxa"/>
            <w:gridSpan w:val="5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14DCCBA" w14:textId="77777777" w:rsidR="004A1CD2" w:rsidRPr="002267A8" w:rsidRDefault="004A1CD2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87" w:type="dxa"/>
            <w:gridSpan w:val="32"/>
            <w:vMerge/>
            <w:tcBorders>
              <w:left w:val="nil"/>
              <w:right w:val="single" w:sz="18" w:space="0" w:color="auto"/>
            </w:tcBorders>
            <w:noWrap/>
            <w:vAlign w:val="center"/>
            <w:hideMark/>
          </w:tcPr>
          <w:p w14:paraId="311CA1CA" w14:textId="41B4EBB5" w:rsidR="004A1CD2" w:rsidRPr="002267A8" w:rsidRDefault="004A1CD2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B20A4" w:rsidRPr="002267A8" w14:paraId="4F0760B8" w14:textId="77777777" w:rsidTr="00FD1925">
        <w:trPr>
          <w:trHeight w:val="300"/>
        </w:trPr>
        <w:tc>
          <w:tcPr>
            <w:tcW w:w="4838" w:type="dxa"/>
            <w:gridSpan w:val="29"/>
            <w:tcBorders>
              <w:top w:val="nil"/>
              <w:left w:val="single" w:sz="18" w:space="0" w:color="auto"/>
              <w:right w:val="single" w:sz="4" w:space="0" w:color="auto"/>
            </w:tcBorders>
            <w:noWrap/>
            <w:vAlign w:val="center"/>
          </w:tcPr>
          <w:p w14:paraId="7898B5AD" w14:textId="67E33951" w:rsidR="004A1CD2" w:rsidRPr="002267A8" w:rsidRDefault="004A1CD2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rodne"/>
                  <w:enabled/>
                  <w:calcOnExit w:val="0"/>
                  <w:textInput>
                    <w:format w:val="Všechna první velká"/>
                  </w:textInput>
                </w:ffData>
              </w:fldChar>
            </w:r>
            <w:bookmarkStart w:id="4" w:name="rodne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3841" w:type="dxa"/>
            <w:gridSpan w:val="24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157EA2E3" w14:textId="2E2C1BBB" w:rsidR="004A1CD2" w:rsidRPr="002267A8" w:rsidRDefault="004A1CD2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rodné číslo v ČR</w:t>
            </w:r>
            <w:r w:rsidR="00666791">
              <w:rPr>
                <w:rStyle w:val="Znakapoznpodarou"/>
                <w:rFonts w:ascii="Calibri" w:hAnsi="Calibri" w:cs="Calibri"/>
                <w:color w:val="000000"/>
                <w:sz w:val="22"/>
                <w:szCs w:val="22"/>
              </w:rPr>
              <w:footnoteReference w:id="1"/>
            </w: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1646" w:type="dxa"/>
            <w:gridSpan w:val="8"/>
            <w:tcBorders>
              <w:top w:val="nil"/>
              <w:left w:val="nil"/>
              <w:right w:val="single" w:sz="18" w:space="0" w:color="auto"/>
            </w:tcBorders>
            <w:noWrap/>
            <w:vAlign w:val="center"/>
          </w:tcPr>
          <w:p w14:paraId="4FE2E8BC" w14:textId="624031AF" w:rsidR="004A1CD2" w:rsidRPr="002267A8" w:rsidRDefault="004A1CD2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  <w:format w:val="000000/0000"/>
                  </w:textInput>
                </w:ffData>
              </w:fldChar>
            </w:r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1D4594" w:rsidRPr="002267A8" w14:paraId="1729C8BD" w14:textId="77777777" w:rsidTr="00FD1925">
        <w:trPr>
          <w:trHeight w:val="300"/>
        </w:trPr>
        <w:tc>
          <w:tcPr>
            <w:tcW w:w="4838" w:type="dxa"/>
            <w:gridSpan w:val="29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0E877" w14:textId="77777777" w:rsidR="001D4594" w:rsidRDefault="001D4594" w:rsidP="009D5319">
            <w:pPr>
              <w:rPr>
                <w:b/>
                <w:sz w:val="22"/>
                <w:szCs w:val="22"/>
              </w:rPr>
            </w:pPr>
          </w:p>
        </w:tc>
        <w:tc>
          <w:tcPr>
            <w:tcW w:w="3841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3311E6" w14:textId="12EBBE99" w:rsidR="001D4594" w:rsidRPr="002267A8" w:rsidRDefault="00022E3F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evidenční</w:t>
            </w:r>
            <w:r w:rsidR="001D459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číslo pojištěnce (pokud bylo ČSSZ přiděleno):</w:t>
            </w:r>
          </w:p>
        </w:tc>
        <w:tc>
          <w:tcPr>
            <w:tcW w:w="1646" w:type="dxa"/>
            <w:gridSpan w:val="8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C4250FC" w14:textId="172FCF10" w:rsidR="001D4594" w:rsidRDefault="001D4594" w:rsidP="00FD192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  <w:format w:val="000000/0000"/>
                  </w:textInput>
                </w:ffData>
              </w:fldChar>
            </w:r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CB20A4" w:rsidRPr="002267A8" w14:paraId="2C0305E1" w14:textId="77777777" w:rsidTr="00FD1925">
        <w:trPr>
          <w:trHeight w:val="300"/>
        </w:trPr>
        <w:tc>
          <w:tcPr>
            <w:tcW w:w="138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164650" w14:textId="100D41F9" w:rsidR="00F45E8A" w:rsidRPr="00C310D6" w:rsidRDefault="00F45E8A" w:rsidP="009D5319">
            <w:pPr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  <w:r w:rsidRPr="00594B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Pohlaví </w:t>
            </w:r>
          </w:p>
        </w:tc>
        <w:tc>
          <w:tcPr>
            <w:tcW w:w="345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A0E4C" w14:textId="04B451CB" w:rsidR="00F45E8A" w:rsidRPr="002267A8" w:rsidRDefault="00F45E8A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pohlavi"/>
                  <w:enabled/>
                  <w:calcOnExit w:val="0"/>
                  <w:textInput/>
                </w:ffData>
              </w:fldChar>
            </w:r>
            <w:bookmarkStart w:id="5" w:name="pohlavi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279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ECAA36" w14:textId="7E698659" w:rsidR="00F45E8A" w:rsidRPr="002267A8" w:rsidRDefault="00F45E8A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Rodné číslo v zemi původu:</w:t>
            </w:r>
          </w:p>
        </w:tc>
        <w:tc>
          <w:tcPr>
            <w:tcW w:w="269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2CB4B7FC" w14:textId="5F905DC4" w:rsidR="00F45E8A" w:rsidRPr="002267A8" w:rsidRDefault="00F45E8A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rc_home"/>
                  <w:enabled/>
                  <w:calcOnExit w:val="0"/>
                  <w:textInput/>
                </w:ffData>
              </w:fldChar>
            </w:r>
            <w:bookmarkStart w:id="6" w:name="rc_home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6"/>
          </w:p>
        </w:tc>
      </w:tr>
      <w:tr w:rsidR="00CB20A4" w:rsidRPr="002267A8" w14:paraId="77E2575E" w14:textId="77777777" w:rsidTr="00FD1925">
        <w:trPr>
          <w:trHeight w:val="300"/>
        </w:trPr>
        <w:tc>
          <w:tcPr>
            <w:tcW w:w="1957" w:type="dxa"/>
            <w:gridSpan w:val="10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58E65E85" w14:textId="406A19B8" w:rsidR="002267A8" w:rsidRPr="002267A8" w:rsidRDefault="002267A8" w:rsidP="009D53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Trvalé bydliště</w:t>
            </w:r>
          </w:p>
        </w:tc>
        <w:tc>
          <w:tcPr>
            <w:tcW w:w="4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5017D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6E4D6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5CA12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5F6B2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5E28E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13DE5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07201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254D9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DE36B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A70DE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8A4D3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82AFE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5FAF5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63A97B0C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B20A4" w:rsidRPr="002267A8" w14:paraId="4CF07063" w14:textId="77777777" w:rsidTr="00FD1925">
        <w:trPr>
          <w:trHeight w:val="300"/>
        </w:trPr>
        <w:tc>
          <w:tcPr>
            <w:tcW w:w="927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413EB373" w14:textId="77777777" w:rsidR="00F45E8A" w:rsidRPr="002267A8" w:rsidRDefault="00F45E8A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ulice:</w:t>
            </w:r>
          </w:p>
        </w:tc>
        <w:tc>
          <w:tcPr>
            <w:tcW w:w="9398" w:type="dxa"/>
            <w:gridSpan w:val="57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42B24AE8" w14:textId="250749CA" w:rsidR="00F45E8A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ulice1"/>
                  <w:enabled/>
                  <w:calcOnExit w:val="0"/>
                  <w:textInput/>
                </w:ffData>
              </w:fldChar>
            </w:r>
            <w:bookmarkStart w:id="7" w:name="ulice1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7"/>
          </w:p>
        </w:tc>
      </w:tr>
      <w:tr w:rsidR="00CB20A4" w:rsidRPr="002267A8" w14:paraId="02F65776" w14:textId="77777777" w:rsidTr="00FD1925">
        <w:trPr>
          <w:trHeight w:val="300"/>
        </w:trPr>
        <w:tc>
          <w:tcPr>
            <w:tcW w:w="2368" w:type="dxa"/>
            <w:gridSpan w:val="12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3F145218" w14:textId="77777777" w:rsidR="00F45E8A" w:rsidRPr="002267A8" w:rsidRDefault="00F45E8A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číslo popisné/orientační:</w:t>
            </w:r>
          </w:p>
        </w:tc>
        <w:tc>
          <w:tcPr>
            <w:tcW w:w="7957" w:type="dxa"/>
            <w:gridSpan w:val="49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78D79EDC" w14:textId="3C4E035B" w:rsidR="00F45E8A" w:rsidRPr="002267A8" w:rsidRDefault="00F45E8A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cpco1"/>
                  <w:enabled/>
                  <w:calcOnExit w:val="0"/>
                  <w:textInput/>
                </w:ffData>
              </w:fldChar>
            </w:r>
            <w:bookmarkStart w:id="8" w:name="cpco1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8"/>
          </w:p>
        </w:tc>
      </w:tr>
      <w:tr w:rsidR="00CB20A4" w:rsidRPr="002267A8" w14:paraId="05537271" w14:textId="77777777" w:rsidTr="00FD1925">
        <w:trPr>
          <w:trHeight w:val="300"/>
        </w:trPr>
        <w:tc>
          <w:tcPr>
            <w:tcW w:w="927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3F85EEF5" w14:textId="77777777" w:rsidR="001F03FE" w:rsidRPr="002267A8" w:rsidRDefault="001F03FE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obec:</w:t>
            </w:r>
          </w:p>
        </w:tc>
        <w:tc>
          <w:tcPr>
            <w:tcW w:w="9398" w:type="dxa"/>
            <w:gridSpan w:val="57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2E0EB571" w14:textId="664D20B8" w:rsidR="001F03FE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obec1"/>
                  <w:enabled/>
                  <w:calcOnExit w:val="0"/>
                  <w:textInput/>
                </w:ffData>
              </w:fldChar>
            </w:r>
            <w:bookmarkStart w:id="9" w:name="obec1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9"/>
          </w:p>
        </w:tc>
      </w:tr>
      <w:tr w:rsidR="00CB20A4" w:rsidRPr="002267A8" w14:paraId="4758D14D" w14:textId="77777777" w:rsidTr="00FD1925">
        <w:trPr>
          <w:trHeight w:val="300"/>
        </w:trPr>
        <w:tc>
          <w:tcPr>
            <w:tcW w:w="927" w:type="dxa"/>
            <w:gridSpan w:val="4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3DAD1D" w14:textId="632F11DC" w:rsidR="001F03FE" w:rsidRPr="002267A8" w:rsidRDefault="001F03FE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stát: </w:t>
            </w:r>
          </w:p>
        </w:tc>
        <w:tc>
          <w:tcPr>
            <w:tcW w:w="6619" w:type="dxa"/>
            <w:gridSpan w:val="4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CDBDE1" w14:textId="22BD062C" w:rsidR="001F03FE" w:rsidRPr="002267A8" w:rsidRDefault="001F03FE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state1"/>
                  <w:enabled/>
                  <w:calcOnExit w:val="0"/>
                  <w:textInput/>
                </w:ffData>
              </w:fldChar>
            </w:r>
            <w:bookmarkStart w:id="10" w:name="state1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FA1C14" w14:textId="5F62FE6F" w:rsidR="001F03FE" w:rsidRPr="002267A8" w:rsidRDefault="001F03FE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PSČ:</w:t>
            </w:r>
          </w:p>
        </w:tc>
        <w:tc>
          <w:tcPr>
            <w:tcW w:w="1924" w:type="dxa"/>
            <w:gridSpan w:val="1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153FB03D" w14:textId="61E59E4A" w:rsidR="001F03FE" w:rsidRPr="002267A8" w:rsidRDefault="001F03FE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psc1"/>
                  <w:enabled/>
                  <w:calcOnExit w:val="0"/>
                  <w:textInput/>
                </w:ffData>
              </w:fldChar>
            </w:r>
            <w:bookmarkStart w:id="11" w:name="psc1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11"/>
          </w:p>
        </w:tc>
      </w:tr>
      <w:tr w:rsidR="00CB20A4" w:rsidRPr="002267A8" w14:paraId="71238857" w14:textId="77777777" w:rsidTr="00FD1925">
        <w:trPr>
          <w:trHeight w:val="300"/>
        </w:trPr>
        <w:tc>
          <w:tcPr>
            <w:tcW w:w="1957" w:type="dxa"/>
            <w:gridSpan w:val="10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35625934" w14:textId="416988CD" w:rsidR="002267A8" w:rsidRPr="002267A8" w:rsidRDefault="002267A8" w:rsidP="009D53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Doručovací adresa</w:t>
            </w:r>
          </w:p>
        </w:tc>
        <w:tc>
          <w:tcPr>
            <w:tcW w:w="4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4FEC1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DE3F0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E665E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A31D7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6CB29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CDDBA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30FC0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FF0CB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596DB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913BF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7451B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2D18E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E2FFF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2AA40368" w14:textId="77777777" w:rsidR="002267A8" w:rsidRPr="002267A8" w:rsidRDefault="002267A8" w:rsidP="00FD192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B20A4" w:rsidRPr="002267A8" w14:paraId="272E79F7" w14:textId="77777777" w:rsidTr="00FD1925">
        <w:trPr>
          <w:trHeight w:val="300"/>
        </w:trPr>
        <w:tc>
          <w:tcPr>
            <w:tcW w:w="927" w:type="dxa"/>
            <w:gridSpan w:val="4"/>
            <w:tcBorders>
              <w:top w:val="nil"/>
              <w:left w:val="single" w:sz="18" w:space="0" w:color="auto"/>
              <w:bottom w:val="nil"/>
            </w:tcBorders>
            <w:noWrap/>
            <w:vAlign w:val="center"/>
            <w:hideMark/>
          </w:tcPr>
          <w:p w14:paraId="7DDC46BB" w14:textId="77777777" w:rsidR="00CB20A4" w:rsidRPr="002267A8" w:rsidRDefault="00CB20A4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ulice:</w:t>
            </w:r>
          </w:p>
        </w:tc>
        <w:tc>
          <w:tcPr>
            <w:tcW w:w="9398" w:type="dxa"/>
            <w:gridSpan w:val="57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14:paraId="0E5D2A5A" w14:textId="4B16F6D3" w:rsidR="00CB20A4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ulice2"/>
                  <w:enabled/>
                  <w:calcOnExit w:val="0"/>
                  <w:textInput/>
                </w:ffData>
              </w:fldChar>
            </w:r>
            <w:bookmarkStart w:id="12" w:name="ulice2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12"/>
          </w:p>
        </w:tc>
      </w:tr>
      <w:tr w:rsidR="00CB20A4" w:rsidRPr="002267A8" w14:paraId="2DBA31B7" w14:textId="77777777" w:rsidTr="00FD1925">
        <w:trPr>
          <w:trHeight w:val="300"/>
        </w:trPr>
        <w:tc>
          <w:tcPr>
            <w:tcW w:w="2368" w:type="dxa"/>
            <w:gridSpan w:val="12"/>
            <w:tcBorders>
              <w:top w:val="nil"/>
              <w:left w:val="single" w:sz="18" w:space="0" w:color="auto"/>
              <w:bottom w:val="nil"/>
            </w:tcBorders>
            <w:noWrap/>
            <w:vAlign w:val="center"/>
            <w:hideMark/>
          </w:tcPr>
          <w:p w14:paraId="04E46B25" w14:textId="77777777" w:rsidR="00CB20A4" w:rsidRPr="002267A8" w:rsidRDefault="00CB20A4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číslo popisné/orientační:</w:t>
            </w:r>
          </w:p>
        </w:tc>
        <w:tc>
          <w:tcPr>
            <w:tcW w:w="7957" w:type="dxa"/>
            <w:gridSpan w:val="49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14:paraId="25E06CC9" w14:textId="2F22B616" w:rsidR="00CB20A4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cpco2"/>
                  <w:enabled/>
                  <w:calcOnExit w:val="0"/>
                  <w:textInput/>
                </w:ffData>
              </w:fldChar>
            </w:r>
            <w:bookmarkStart w:id="13" w:name="cpco2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13"/>
          </w:p>
        </w:tc>
      </w:tr>
      <w:tr w:rsidR="00CB20A4" w:rsidRPr="002267A8" w14:paraId="527CEA45" w14:textId="77777777" w:rsidTr="00FD1925">
        <w:trPr>
          <w:trHeight w:val="300"/>
        </w:trPr>
        <w:tc>
          <w:tcPr>
            <w:tcW w:w="927" w:type="dxa"/>
            <w:gridSpan w:val="4"/>
            <w:tcBorders>
              <w:top w:val="nil"/>
              <w:left w:val="single" w:sz="18" w:space="0" w:color="auto"/>
              <w:bottom w:val="nil"/>
            </w:tcBorders>
            <w:noWrap/>
            <w:vAlign w:val="center"/>
            <w:hideMark/>
          </w:tcPr>
          <w:p w14:paraId="365F6ADC" w14:textId="77777777" w:rsidR="00CB20A4" w:rsidRPr="002267A8" w:rsidRDefault="00CB20A4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obec:</w:t>
            </w:r>
          </w:p>
        </w:tc>
        <w:tc>
          <w:tcPr>
            <w:tcW w:w="9398" w:type="dxa"/>
            <w:gridSpan w:val="57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14:paraId="01C7365B" w14:textId="05BD6A41" w:rsidR="00CB20A4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obec2"/>
                  <w:enabled/>
                  <w:calcOnExit w:val="0"/>
                  <w:textInput/>
                </w:ffData>
              </w:fldChar>
            </w:r>
            <w:bookmarkStart w:id="14" w:name="obec2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CB20A4" w:rsidRPr="002267A8" w14:paraId="4B1E0531" w14:textId="77777777" w:rsidTr="00FD1925">
        <w:trPr>
          <w:trHeight w:val="300"/>
        </w:trPr>
        <w:tc>
          <w:tcPr>
            <w:tcW w:w="927" w:type="dxa"/>
            <w:gridSpan w:val="4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70A61E" w14:textId="0B886305" w:rsidR="00CB20A4" w:rsidRPr="002267A8" w:rsidRDefault="00CB20A4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stát: </w:t>
            </w:r>
          </w:p>
        </w:tc>
        <w:tc>
          <w:tcPr>
            <w:tcW w:w="6619" w:type="dxa"/>
            <w:gridSpan w:val="4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13ADEA" w14:textId="65B0ECB3" w:rsidR="00CB20A4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state2"/>
                  <w:enabled/>
                  <w:calcOnExit w:val="0"/>
                  <w:textInput/>
                </w:ffData>
              </w:fldChar>
            </w:r>
            <w:bookmarkStart w:id="15" w:name="state2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03B9F4" w14:textId="32328A96" w:rsidR="00CB20A4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PSČ:</w:t>
            </w:r>
          </w:p>
        </w:tc>
        <w:tc>
          <w:tcPr>
            <w:tcW w:w="1924" w:type="dxa"/>
            <w:gridSpan w:val="1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8B24C17" w14:textId="30B8D764" w:rsidR="00CB20A4" w:rsidRPr="002267A8" w:rsidRDefault="00CB20A4" w:rsidP="00FD19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psc2"/>
                  <w:enabled/>
                  <w:calcOnExit w:val="0"/>
                  <w:textInput/>
                </w:ffData>
              </w:fldChar>
            </w:r>
            <w:bookmarkStart w:id="16" w:name="psc2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16"/>
          </w:p>
        </w:tc>
      </w:tr>
      <w:tr w:rsidR="00CB20A4" w:rsidRPr="002267A8" w14:paraId="1E4E4F07" w14:textId="77777777" w:rsidTr="009D5319">
        <w:trPr>
          <w:trHeight w:val="300"/>
        </w:trPr>
        <w:tc>
          <w:tcPr>
            <w:tcW w:w="1957" w:type="dxa"/>
            <w:gridSpan w:val="10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59BA05C9" w14:textId="08B1FBF7" w:rsidR="001F03FE" w:rsidRPr="002267A8" w:rsidRDefault="001F03FE" w:rsidP="009D53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Adresa pobytu v ČR</w:t>
            </w:r>
          </w:p>
        </w:tc>
        <w:tc>
          <w:tcPr>
            <w:tcW w:w="4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CD9D1" w14:textId="77777777" w:rsidR="001F03FE" w:rsidRPr="002267A8" w:rsidRDefault="001F03FE" w:rsidP="009D53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D130C" w14:textId="77777777" w:rsidR="001F03FE" w:rsidRPr="002267A8" w:rsidRDefault="001F03FE" w:rsidP="009D53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09152" w14:textId="77777777" w:rsidR="001F03FE" w:rsidRPr="002267A8" w:rsidRDefault="001F03FE" w:rsidP="009D53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3C816" w14:textId="77777777" w:rsidR="001F03FE" w:rsidRPr="002267A8" w:rsidRDefault="001F03FE" w:rsidP="009D53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FD0E7" w14:textId="77777777" w:rsidR="001F03FE" w:rsidRPr="002267A8" w:rsidRDefault="001F03FE" w:rsidP="009D53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3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E10BF" w14:textId="77777777" w:rsidR="001F03FE" w:rsidRPr="002267A8" w:rsidRDefault="001F03FE" w:rsidP="009D53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55FA2" w14:textId="77777777" w:rsidR="001F03FE" w:rsidRPr="002267A8" w:rsidRDefault="001F03FE" w:rsidP="009D53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28114" w14:textId="77777777" w:rsidR="001F03FE" w:rsidRPr="002267A8" w:rsidRDefault="001F03FE" w:rsidP="009D53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E8AB8" w14:textId="77777777" w:rsidR="001F03FE" w:rsidRPr="002267A8" w:rsidRDefault="001F03FE" w:rsidP="009D53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CA65B" w14:textId="77777777" w:rsidR="001F03FE" w:rsidRPr="002267A8" w:rsidRDefault="001F03FE" w:rsidP="009D53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6F875" w14:textId="77777777" w:rsidR="001F03FE" w:rsidRPr="002267A8" w:rsidRDefault="001F03FE" w:rsidP="009D531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65CAB" w14:textId="77777777" w:rsidR="001F03FE" w:rsidRPr="002267A8" w:rsidRDefault="001F03FE" w:rsidP="001F03F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E06DB" w14:textId="77777777" w:rsidR="001F03FE" w:rsidRPr="002267A8" w:rsidRDefault="001F03FE" w:rsidP="001F03F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hideMark/>
          </w:tcPr>
          <w:p w14:paraId="3AA9C744" w14:textId="77777777" w:rsidR="001F03FE" w:rsidRPr="002267A8" w:rsidRDefault="001F03FE" w:rsidP="001F03F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B7810" w:rsidRPr="002267A8" w14:paraId="080ACD36" w14:textId="77777777" w:rsidTr="009D5319">
        <w:trPr>
          <w:trHeight w:val="300"/>
        </w:trPr>
        <w:tc>
          <w:tcPr>
            <w:tcW w:w="927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3D3A726B" w14:textId="77777777" w:rsidR="00CB7810" w:rsidRPr="002267A8" w:rsidRDefault="00CB7810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ulice:</w:t>
            </w:r>
          </w:p>
        </w:tc>
        <w:tc>
          <w:tcPr>
            <w:tcW w:w="9398" w:type="dxa"/>
            <w:gridSpan w:val="57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</w:tcPr>
          <w:p w14:paraId="40E40E71" w14:textId="18662CE0" w:rsidR="00CB7810" w:rsidRPr="002267A8" w:rsidRDefault="00CB20A4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ulice3"/>
                  <w:enabled/>
                  <w:calcOnExit w:val="0"/>
                  <w:textInput/>
                </w:ffData>
              </w:fldChar>
            </w:r>
            <w:bookmarkStart w:id="17" w:name="ulice3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17"/>
          </w:p>
        </w:tc>
      </w:tr>
      <w:tr w:rsidR="00CB7810" w:rsidRPr="002267A8" w14:paraId="7B425391" w14:textId="77777777" w:rsidTr="009D5319">
        <w:trPr>
          <w:trHeight w:val="300"/>
        </w:trPr>
        <w:tc>
          <w:tcPr>
            <w:tcW w:w="2368" w:type="dxa"/>
            <w:gridSpan w:val="12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216F4106" w14:textId="77777777" w:rsidR="00CB7810" w:rsidRPr="002267A8" w:rsidRDefault="00CB7810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číslo popisné/orientační:</w:t>
            </w:r>
          </w:p>
        </w:tc>
        <w:tc>
          <w:tcPr>
            <w:tcW w:w="7957" w:type="dxa"/>
            <w:gridSpan w:val="49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6CB51DBA" w14:textId="26339443" w:rsidR="00CB7810" w:rsidRPr="002267A8" w:rsidRDefault="00CB20A4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cpco3"/>
                  <w:enabled/>
                  <w:calcOnExit w:val="0"/>
                  <w:textInput/>
                </w:ffData>
              </w:fldChar>
            </w:r>
            <w:bookmarkStart w:id="18" w:name="cpco3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18"/>
          </w:p>
        </w:tc>
      </w:tr>
      <w:tr w:rsidR="00CB7810" w:rsidRPr="002267A8" w14:paraId="6DBC0ABF" w14:textId="77777777" w:rsidTr="009D5319">
        <w:trPr>
          <w:trHeight w:val="300"/>
        </w:trPr>
        <w:tc>
          <w:tcPr>
            <w:tcW w:w="927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3A8CCA34" w14:textId="77777777" w:rsidR="00CB7810" w:rsidRPr="002267A8" w:rsidRDefault="00CB7810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obec:</w:t>
            </w:r>
          </w:p>
        </w:tc>
        <w:tc>
          <w:tcPr>
            <w:tcW w:w="9398" w:type="dxa"/>
            <w:gridSpan w:val="57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5A4A4168" w14:textId="48AA6A53" w:rsidR="00CB7810" w:rsidRPr="002267A8" w:rsidRDefault="00CB20A4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obec3"/>
                  <w:enabled/>
                  <w:calcOnExit w:val="0"/>
                  <w:textInput/>
                </w:ffData>
              </w:fldChar>
            </w:r>
            <w:bookmarkStart w:id="19" w:name="obec3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19"/>
            <w:r w:rsidR="00CB7810"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0A4" w:rsidRPr="002267A8" w14:paraId="2FFBA11A" w14:textId="77777777" w:rsidTr="009D5319">
        <w:trPr>
          <w:trHeight w:val="300"/>
        </w:trPr>
        <w:tc>
          <w:tcPr>
            <w:tcW w:w="927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148C8186" w14:textId="0F403A76" w:rsidR="00CB20A4" w:rsidRPr="002267A8" w:rsidRDefault="00CB20A4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stát:</w:t>
            </w:r>
          </w:p>
        </w:tc>
        <w:tc>
          <w:tcPr>
            <w:tcW w:w="6619" w:type="dxa"/>
            <w:gridSpan w:val="4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C9505" w14:textId="10019E74" w:rsidR="00CB20A4" w:rsidRPr="002267A8" w:rsidRDefault="00CB20A4" w:rsidP="009D5319">
            <w:r>
              <w:rPr>
                <w:b/>
                <w:sz w:val="22"/>
                <w:szCs w:val="22"/>
              </w:rPr>
              <w:fldChar w:fldCharType="begin">
                <w:ffData>
                  <w:name w:val="state3"/>
                  <w:enabled/>
                  <w:calcOnExit w:val="0"/>
                  <w:textInput/>
                </w:ffData>
              </w:fldChar>
            </w:r>
            <w:bookmarkStart w:id="20" w:name="state3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85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1D01F" w14:textId="2555A9F6" w:rsidR="00CB20A4" w:rsidRPr="002267A8" w:rsidRDefault="00CB20A4" w:rsidP="009D5319"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PSČ:</w:t>
            </w:r>
          </w:p>
        </w:tc>
        <w:tc>
          <w:tcPr>
            <w:tcW w:w="1924" w:type="dxa"/>
            <w:gridSpan w:val="11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75C8B604" w14:textId="1F2913C2" w:rsidR="00CB20A4" w:rsidRPr="002267A8" w:rsidRDefault="00CB20A4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psc3"/>
                  <w:enabled/>
                  <w:calcOnExit w:val="0"/>
                  <w:textInput/>
                </w:ffData>
              </w:fldChar>
            </w:r>
            <w:bookmarkStart w:id="21" w:name="psc3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21"/>
          </w:p>
        </w:tc>
      </w:tr>
      <w:tr w:rsidR="00CB20A4" w:rsidRPr="002267A8" w14:paraId="2AF77A72" w14:textId="77777777" w:rsidTr="009D5319">
        <w:trPr>
          <w:trHeight w:val="300"/>
        </w:trPr>
        <w:tc>
          <w:tcPr>
            <w:tcW w:w="648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636040C7" w14:textId="77777777" w:rsidR="001F03FE" w:rsidRPr="002267A8" w:rsidRDefault="001F03FE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2066E" w14:textId="77777777" w:rsidR="001F03FE" w:rsidRPr="002267A8" w:rsidRDefault="001F03FE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D98A2" w14:textId="77777777" w:rsidR="001F03FE" w:rsidRPr="002267A8" w:rsidRDefault="001F03FE" w:rsidP="009D5319"/>
        </w:tc>
        <w:tc>
          <w:tcPr>
            <w:tcW w:w="61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53D44" w14:textId="77777777" w:rsidR="001F03FE" w:rsidRPr="002267A8" w:rsidRDefault="001F03FE" w:rsidP="009D5319"/>
        </w:tc>
        <w:tc>
          <w:tcPr>
            <w:tcW w:w="61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C3F4F" w14:textId="77777777" w:rsidR="001F03FE" w:rsidRPr="002267A8" w:rsidRDefault="001F03FE" w:rsidP="009D5319"/>
        </w:tc>
        <w:tc>
          <w:tcPr>
            <w:tcW w:w="60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578DC" w14:textId="77777777" w:rsidR="001F03FE" w:rsidRPr="002267A8" w:rsidRDefault="001F03FE" w:rsidP="009D5319"/>
        </w:tc>
        <w:tc>
          <w:tcPr>
            <w:tcW w:w="102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A94D8" w14:textId="77777777" w:rsidR="001F03FE" w:rsidRPr="002267A8" w:rsidRDefault="001F03FE" w:rsidP="009D5319"/>
        </w:tc>
        <w:tc>
          <w:tcPr>
            <w:tcW w:w="4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D054D" w14:textId="77777777" w:rsidR="001F03FE" w:rsidRPr="002267A8" w:rsidRDefault="001F03FE" w:rsidP="009D5319"/>
        </w:tc>
        <w:tc>
          <w:tcPr>
            <w:tcW w:w="5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124ED" w14:textId="77777777" w:rsidR="001F03FE" w:rsidRPr="002267A8" w:rsidRDefault="001F03FE" w:rsidP="009D5319"/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27CA7" w14:textId="77777777" w:rsidR="001F03FE" w:rsidRPr="002267A8" w:rsidRDefault="001F03FE" w:rsidP="009D5319"/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4E384" w14:textId="77777777" w:rsidR="001F03FE" w:rsidRPr="002267A8" w:rsidRDefault="001F03FE" w:rsidP="009D5319"/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9186A" w14:textId="77777777" w:rsidR="001F03FE" w:rsidRPr="002267A8" w:rsidRDefault="001F03FE" w:rsidP="009D5319"/>
        </w:tc>
        <w:tc>
          <w:tcPr>
            <w:tcW w:w="4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A9610" w14:textId="77777777" w:rsidR="001F03FE" w:rsidRPr="002267A8" w:rsidRDefault="001F03FE" w:rsidP="009D5319"/>
        </w:tc>
        <w:tc>
          <w:tcPr>
            <w:tcW w:w="61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BD1CF" w14:textId="77777777" w:rsidR="001F03FE" w:rsidRPr="002267A8" w:rsidRDefault="001F03FE" w:rsidP="009D5319"/>
        </w:tc>
        <w:tc>
          <w:tcPr>
            <w:tcW w:w="4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CBE8D" w14:textId="77777777" w:rsidR="001F03FE" w:rsidRPr="002267A8" w:rsidRDefault="001F03FE" w:rsidP="009D5319"/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70496" w14:textId="77777777" w:rsidR="001F03FE" w:rsidRPr="002267A8" w:rsidRDefault="001F03FE" w:rsidP="009D5319"/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7AE69" w14:textId="77777777" w:rsidR="001F03FE" w:rsidRPr="002267A8" w:rsidRDefault="001F03FE" w:rsidP="009D5319"/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3A1AA34C" w14:textId="77777777" w:rsidR="001F03FE" w:rsidRPr="002267A8" w:rsidRDefault="001F03FE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0A4" w:rsidRPr="002267A8" w14:paraId="1049BC14" w14:textId="77777777" w:rsidTr="009D5319">
        <w:trPr>
          <w:trHeight w:val="300"/>
        </w:trPr>
        <w:tc>
          <w:tcPr>
            <w:tcW w:w="3000" w:type="dxa"/>
            <w:gridSpan w:val="17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7321271A" w14:textId="2D25A639" w:rsidR="001F03FE" w:rsidRPr="002267A8" w:rsidRDefault="001F03FE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Kontaktní adresa v ČR</w:t>
            </w:r>
            <w:r w:rsidR="00666791">
              <w:rPr>
                <w:rStyle w:val="Znakapoznpodarou"/>
                <w:rFonts w:ascii="Calibri" w:hAnsi="Calibri" w:cs="Calibri"/>
                <w:color w:val="000000"/>
                <w:sz w:val="22"/>
                <w:szCs w:val="22"/>
              </w:rPr>
              <w:footnoteReference w:id="2"/>
            </w: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62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5F96B" w14:textId="77777777" w:rsidR="001F03FE" w:rsidRPr="002267A8" w:rsidRDefault="001F03FE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E6A24" w14:textId="77777777" w:rsidR="001F03FE" w:rsidRPr="002267A8" w:rsidRDefault="001F03FE" w:rsidP="009D5319"/>
        </w:tc>
        <w:tc>
          <w:tcPr>
            <w:tcW w:w="41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AD2F9" w14:textId="77777777" w:rsidR="001F03FE" w:rsidRPr="002267A8" w:rsidRDefault="001F03FE" w:rsidP="009D5319"/>
        </w:tc>
        <w:tc>
          <w:tcPr>
            <w:tcW w:w="53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C89E0" w14:textId="77777777" w:rsidR="001F03FE" w:rsidRPr="002267A8" w:rsidRDefault="001F03FE" w:rsidP="009D5319"/>
        </w:tc>
        <w:tc>
          <w:tcPr>
            <w:tcW w:w="5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2340A" w14:textId="77777777" w:rsidR="001F03FE" w:rsidRPr="002267A8" w:rsidRDefault="001F03FE" w:rsidP="009D5319"/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3190E" w14:textId="77777777" w:rsidR="001F03FE" w:rsidRPr="002267A8" w:rsidRDefault="001F03FE" w:rsidP="009D5319"/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51B7C" w14:textId="77777777" w:rsidR="001F03FE" w:rsidRPr="002267A8" w:rsidRDefault="001F03FE" w:rsidP="009D5319"/>
        </w:tc>
        <w:tc>
          <w:tcPr>
            <w:tcW w:w="44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C1F04" w14:textId="77777777" w:rsidR="001F03FE" w:rsidRPr="002267A8" w:rsidRDefault="001F03FE" w:rsidP="009D5319"/>
        </w:tc>
        <w:tc>
          <w:tcPr>
            <w:tcW w:w="62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EB46B" w14:textId="77777777" w:rsidR="001F03FE" w:rsidRPr="002267A8" w:rsidRDefault="001F03FE" w:rsidP="009D5319"/>
        </w:tc>
        <w:tc>
          <w:tcPr>
            <w:tcW w:w="4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C5028" w14:textId="77777777" w:rsidR="001F03FE" w:rsidRPr="002267A8" w:rsidRDefault="001F03FE" w:rsidP="009D5319"/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BB57E" w14:textId="77777777" w:rsidR="001F03FE" w:rsidRPr="002267A8" w:rsidRDefault="001F03FE" w:rsidP="009D5319"/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E8E00" w14:textId="77777777" w:rsidR="001F03FE" w:rsidRPr="002267A8" w:rsidRDefault="001F03FE" w:rsidP="009D5319"/>
        </w:tc>
        <w:tc>
          <w:tcPr>
            <w:tcW w:w="944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hideMark/>
          </w:tcPr>
          <w:p w14:paraId="6CDA5DB4" w14:textId="77777777" w:rsidR="001F03FE" w:rsidRPr="002267A8" w:rsidRDefault="001F03FE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7810" w:rsidRPr="002267A8" w14:paraId="4D50ABF9" w14:textId="77777777" w:rsidTr="009D5319">
        <w:trPr>
          <w:trHeight w:val="300"/>
        </w:trPr>
        <w:tc>
          <w:tcPr>
            <w:tcW w:w="10325" w:type="dxa"/>
            <w:gridSpan w:val="61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CBDED97" w14:textId="07E856E9" w:rsidR="00CB7810" w:rsidRPr="002267A8" w:rsidRDefault="00CB7810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state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9D5319" w:rsidRPr="002267A8" w14:paraId="50425239" w14:textId="77777777" w:rsidTr="009D5319">
        <w:trPr>
          <w:trHeight w:val="300"/>
        </w:trPr>
        <w:tc>
          <w:tcPr>
            <w:tcW w:w="2368" w:type="dxa"/>
            <w:gridSpan w:val="1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noWrap/>
            <w:hideMark/>
          </w:tcPr>
          <w:p w14:paraId="0B127511" w14:textId="3A61D3DF" w:rsidR="009D5319" w:rsidRPr="002267A8" w:rsidRDefault="009D5319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Státní občanství</w:t>
            </w:r>
            <w:r>
              <w:rPr>
                <w:rStyle w:val="Znakapoznpodarou"/>
                <w:rFonts w:ascii="Calibri" w:hAnsi="Calibri" w:cs="Calibri"/>
                <w:color w:val="000000"/>
                <w:sz w:val="22"/>
                <w:szCs w:val="22"/>
              </w:rPr>
              <w:footnoteReference w:id="3"/>
            </w: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62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E21B88F" w14:textId="77777777" w:rsidR="009D5319" w:rsidRPr="002267A8" w:rsidRDefault="009D5319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03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2264E" w14:textId="246EB5ED" w:rsidR="009D5319" w:rsidRPr="002267A8" w:rsidRDefault="009D5319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Druh p</w:t>
            </w: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ovolení k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pobytu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4733" w:type="dxa"/>
            <w:gridSpan w:val="28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noWrap/>
            <w:vAlign w:val="center"/>
          </w:tcPr>
          <w:p w14:paraId="3CD847AB" w14:textId="399BADFE" w:rsidR="009D5319" w:rsidRPr="002267A8" w:rsidRDefault="009D5319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evic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CB20A4" w:rsidRPr="002267A8" w14:paraId="66C16A34" w14:textId="77777777" w:rsidTr="00FD1925">
        <w:trPr>
          <w:trHeight w:val="300"/>
        </w:trPr>
        <w:tc>
          <w:tcPr>
            <w:tcW w:w="2976" w:type="dxa"/>
            <w:gridSpan w:val="15"/>
            <w:vMerge w:val="restart"/>
            <w:tcBorders>
              <w:left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278F27A7" w14:textId="2729F042" w:rsidR="00CB20A4" w:rsidRPr="002267A8" w:rsidRDefault="009D5319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evic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071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9F0E6F1" w14:textId="77777777" w:rsidR="00CB20A4" w:rsidRPr="002267A8" w:rsidRDefault="00CB20A4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evidenční číslo:</w:t>
            </w:r>
          </w:p>
        </w:tc>
        <w:tc>
          <w:tcPr>
            <w:tcW w:w="5278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77BE9E07" w14:textId="4DBB35C0" w:rsidR="00CB20A4" w:rsidRPr="002267A8" w:rsidRDefault="00CB20A4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evic"/>
                  <w:enabled/>
                  <w:calcOnExit w:val="0"/>
                  <w:textInput/>
                </w:ffData>
              </w:fldChar>
            </w:r>
            <w:bookmarkStart w:id="22" w:name="evic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22"/>
          </w:p>
        </w:tc>
      </w:tr>
      <w:tr w:rsidR="00CB20A4" w:rsidRPr="002267A8" w14:paraId="43ADEEAA" w14:textId="77777777" w:rsidTr="009D5319">
        <w:trPr>
          <w:trHeight w:val="300"/>
        </w:trPr>
        <w:tc>
          <w:tcPr>
            <w:tcW w:w="2976" w:type="dxa"/>
            <w:gridSpan w:val="15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08003" w14:textId="3847E42C" w:rsidR="00CB20A4" w:rsidRPr="002267A8" w:rsidRDefault="00CB20A4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1" w:type="dxa"/>
            <w:gridSpan w:val="15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06F6E00F" w14:textId="464617F8" w:rsidR="00CB20A4" w:rsidRPr="002267A8" w:rsidRDefault="00CB20A4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platnost do:</w:t>
            </w:r>
          </w:p>
        </w:tc>
        <w:tc>
          <w:tcPr>
            <w:tcW w:w="5278" w:type="dxa"/>
            <w:gridSpan w:val="31"/>
            <w:tcBorders>
              <w:top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233F04F5" w14:textId="5E3902F3" w:rsidR="00CB20A4" w:rsidRPr="002267A8" w:rsidRDefault="00CB20A4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platnost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CB20A4" w:rsidRPr="002267A8" w14:paraId="50E40347" w14:textId="77777777" w:rsidTr="009D5319">
        <w:trPr>
          <w:trHeight w:val="300"/>
        </w:trPr>
        <w:tc>
          <w:tcPr>
            <w:tcW w:w="4647" w:type="dxa"/>
            <w:gridSpan w:val="26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000000"/>
            </w:tcBorders>
            <w:noWrap/>
            <w:hideMark/>
          </w:tcPr>
          <w:p w14:paraId="02A9CA6D" w14:textId="77777777" w:rsidR="00CB20A4" w:rsidRPr="002267A8" w:rsidRDefault="00CB20A4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Průkaz totožnosti (cestovní pas, OP)</w:t>
            </w:r>
          </w:p>
        </w:tc>
        <w:tc>
          <w:tcPr>
            <w:tcW w:w="2407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A2757CD" w14:textId="6C5CDC65" w:rsidR="00CB20A4" w:rsidRPr="002267A8" w:rsidRDefault="00CB20A4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Typ a číslo dokladu:</w:t>
            </w:r>
          </w:p>
        </w:tc>
        <w:tc>
          <w:tcPr>
            <w:tcW w:w="3271" w:type="dxa"/>
            <w:gridSpan w:val="21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</w:tcPr>
          <w:p w14:paraId="172DBE23" w14:textId="5D8FFE64" w:rsidR="00CB20A4" w:rsidRPr="002267A8" w:rsidRDefault="00666791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typ"/>
                  <w:enabled/>
                  <w:calcOnExit w:val="0"/>
                  <w:textInput/>
                </w:ffData>
              </w:fldChar>
            </w:r>
            <w:bookmarkStart w:id="23" w:name="typ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23"/>
          </w:p>
        </w:tc>
      </w:tr>
      <w:tr w:rsidR="00666791" w:rsidRPr="002267A8" w14:paraId="7AFFD9D2" w14:textId="77777777" w:rsidTr="009D5319">
        <w:trPr>
          <w:trHeight w:val="300"/>
        </w:trPr>
        <w:tc>
          <w:tcPr>
            <w:tcW w:w="621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hideMark/>
          </w:tcPr>
          <w:p w14:paraId="565EAE55" w14:textId="77777777" w:rsidR="00666791" w:rsidRPr="002267A8" w:rsidRDefault="00666791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2D02B" w14:textId="77777777" w:rsidR="00666791" w:rsidRPr="002267A8" w:rsidRDefault="00666791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8BA91" w14:textId="77777777" w:rsidR="00666791" w:rsidRPr="002267A8" w:rsidRDefault="00666791" w:rsidP="001F03FE"/>
        </w:tc>
        <w:tc>
          <w:tcPr>
            <w:tcW w:w="6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A284F" w14:textId="77777777" w:rsidR="00666791" w:rsidRPr="002267A8" w:rsidRDefault="00666791" w:rsidP="001F03FE"/>
        </w:tc>
        <w:tc>
          <w:tcPr>
            <w:tcW w:w="6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96486" w14:textId="77777777" w:rsidR="00666791" w:rsidRPr="002267A8" w:rsidRDefault="00666791" w:rsidP="001F03FE"/>
        </w:tc>
        <w:tc>
          <w:tcPr>
            <w:tcW w:w="6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22C0A" w14:textId="77777777" w:rsidR="00666791" w:rsidRPr="002267A8" w:rsidRDefault="00666791" w:rsidP="001F03FE"/>
        </w:tc>
        <w:tc>
          <w:tcPr>
            <w:tcW w:w="103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CD060CA" w14:textId="77777777" w:rsidR="00666791" w:rsidRPr="002267A8" w:rsidRDefault="00666791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20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0915C" w14:textId="4996EA03" w:rsidR="00666791" w:rsidRPr="002267A8" w:rsidRDefault="00666791" w:rsidP="001F03FE"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Datum vydání:</w:t>
            </w:r>
          </w:p>
        </w:tc>
        <w:tc>
          <w:tcPr>
            <w:tcW w:w="3271" w:type="dxa"/>
            <w:gridSpan w:val="21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33130050" w14:textId="2609D2CD" w:rsidR="00666791" w:rsidRPr="002267A8" w:rsidRDefault="00666791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atum2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4" w:name="datum2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24"/>
          </w:p>
        </w:tc>
      </w:tr>
      <w:tr w:rsidR="00666791" w:rsidRPr="002267A8" w14:paraId="332A2295" w14:textId="77777777" w:rsidTr="009D5319">
        <w:trPr>
          <w:trHeight w:val="300"/>
        </w:trPr>
        <w:tc>
          <w:tcPr>
            <w:tcW w:w="621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hideMark/>
          </w:tcPr>
          <w:p w14:paraId="4454488C" w14:textId="77777777" w:rsidR="00666791" w:rsidRPr="002267A8" w:rsidRDefault="00666791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FF50E" w14:textId="77777777" w:rsidR="00666791" w:rsidRPr="002267A8" w:rsidRDefault="00666791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8FDE5" w14:textId="77777777" w:rsidR="00666791" w:rsidRPr="002267A8" w:rsidRDefault="00666791" w:rsidP="001F03FE"/>
        </w:tc>
        <w:tc>
          <w:tcPr>
            <w:tcW w:w="6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0EB91" w14:textId="77777777" w:rsidR="00666791" w:rsidRPr="002267A8" w:rsidRDefault="00666791" w:rsidP="001F03FE"/>
        </w:tc>
        <w:tc>
          <w:tcPr>
            <w:tcW w:w="6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A0E6A" w14:textId="77777777" w:rsidR="00666791" w:rsidRPr="002267A8" w:rsidRDefault="00666791" w:rsidP="001F03FE"/>
        </w:tc>
        <w:tc>
          <w:tcPr>
            <w:tcW w:w="6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7D233" w14:textId="77777777" w:rsidR="00666791" w:rsidRPr="002267A8" w:rsidRDefault="00666791" w:rsidP="001F03FE"/>
        </w:tc>
        <w:tc>
          <w:tcPr>
            <w:tcW w:w="103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E87B244" w14:textId="77777777" w:rsidR="00666791" w:rsidRPr="002267A8" w:rsidRDefault="00666791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20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7299E" w14:textId="3AD1D57C" w:rsidR="00666791" w:rsidRPr="002267A8" w:rsidRDefault="00666791" w:rsidP="001F03FE"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Platnost do:</w:t>
            </w:r>
          </w:p>
        </w:tc>
        <w:tc>
          <w:tcPr>
            <w:tcW w:w="3271" w:type="dxa"/>
            <w:gridSpan w:val="21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63A45A54" w14:textId="7849A3E1" w:rsidR="00666791" w:rsidRPr="002267A8" w:rsidRDefault="00666791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platnost"/>
                  <w:enabled/>
                  <w:calcOnExit w:val="0"/>
                  <w:textInput>
                    <w:type w:val="date"/>
                    <w:format w:val="MM/yyyy"/>
                  </w:textInput>
                </w:ffData>
              </w:fldChar>
            </w:r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666791" w:rsidRPr="002267A8" w14:paraId="14B8CDFF" w14:textId="77777777" w:rsidTr="009D5319">
        <w:trPr>
          <w:trHeight w:val="300"/>
        </w:trPr>
        <w:tc>
          <w:tcPr>
            <w:tcW w:w="621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hideMark/>
          </w:tcPr>
          <w:p w14:paraId="727D6E57" w14:textId="77777777" w:rsidR="00666791" w:rsidRPr="002267A8" w:rsidRDefault="00666791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EF2FF" w14:textId="77777777" w:rsidR="00666791" w:rsidRPr="002267A8" w:rsidRDefault="00666791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CEFFC" w14:textId="77777777" w:rsidR="00666791" w:rsidRPr="002267A8" w:rsidRDefault="00666791" w:rsidP="001F03FE"/>
        </w:tc>
        <w:tc>
          <w:tcPr>
            <w:tcW w:w="6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F7E18" w14:textId="77777777" w:rsidR="00666791" w:rsidRPr="002267A8" w:rsidRDefault="00666791" w:rsidP="001F03FE"/>
        </w:tc>
        <w:tc>
          <w:tcPr>
            <w:tcW w:w="6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55FF8" w14:textId="77777777" w:rsidR="00666791" w:rsidRPr="002267A8" w:rsidRDefault="00666791" w:rsidP="001F03FE"/>
        </w:tc>
        <w:tc>
          <w:tcPr>
            <w:tcW w:w="6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F93AC" w14:textId="77777777" w:rsidR="00666791" w:rsidRPr="002267A8" w:rsidRDefault="00666791" w:rsidP="001F03FE"/>
        </w:tc>
        <w:tc>
          <w:tcPr>
            <w:tcW w:w="103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EB0FA96" w14:textId="77777777" w:rsidR="00666791" w:rsidRPr="002267A8" w:rsidRDefault="00666791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20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A22CF" w14:textId="77777777" w:rsidR="00666791" w:rsidRPr="002267A8" w:rsidRDefault="00666791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Orgán vydávající doklad:</w:t>
            </w:r>
          </w:p>
        </w:tc>
        <w:tc>
          <w:tcPr>
            <w:tcW w:w="3271" w:type="dxa"/>
            <w:gridSpan w:val="21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6BCF8F49" w14:textId="5A75F2D5" w:rsidR="00666791" w:rsidRPr="002267A8" w:rsidRDefault="00666791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organ"/>
                  <w:enabled/>
                  <w:calcOnExit w:val="0"/>
                  <w:textInput/>
                </w:ffData>
              </w:fldChar>
            </w:r>
            <w:bookmarkStart w:id="25" w:name="organ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25"/>
          </w:p>
        </w:tc>
      </w:tr>
      <w:tr w:rsidR="00666791" w:rsidRPr="002267A8" w14:paraId="271B94F1" w14:textId="77777777" w:rsidTr="009D5319">
        <w:trPr>
          <w:trHeight w:val="300"/>
        </w:trPr>
        <w:tc>
          <w:tcPr>
            <w:tcW w:w="621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noWrap/>
            <w:hideMark/>
          </w:tcPr>
          <w:p w14:paraId="10C36776" w14:textId="77777777" w:rsidR="00666791" w:rsidRPr="002267A8" w:rsidRDefault="00666791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64D9B5" w14:textId="77777777" w:rsidR="00666791" w:rsidRPr="002267A8" w:rsidRDefault="00666791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00C54D" w14:textId="77777777" w:rsidR="00666791" w:rsidRPr="002267A8" w:rsidRDefault="00666791" w:rsidP="001F03FE"/>
        </w:tc>
        <w:tc>
          <w:tcPr>
            <w:tcW w:w="6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9DFEEE" w14:textId="77777777" w:rsidR="00666791" w:rsidRPr="002267A8" w:rsidRDefault="00666791" w:rsidP="001F03FE"/>
        </w:tc>
        <w:tc>
          <w:tcPr>
            <w:tcW w:w="6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49AFC7" w14:textId="77777777" w:rsidR="00666791" w:rsidRPr="002267A8" w:rsidRDefault="00666791" w:rsidP="001F03FE"/>
        </w:tc>
        <w:tc>
          <w:tcPr>
            <w:tcW w:w="6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E92B6E" w14:textId="77777777" w:rsidR="00666791" w:rsidRPr="002267A8" w:rsidRDefault="00666791" w:rsidP="001F03FE"/>
        </w:tc>
        <w:tc>
          <w:tcPr>
            <w:tcW w:w="10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3CF0A" w14:textId="77777777" w:rsidR="00666791" w:rsidRPr="002267A8" w:rsidRDefault="00666791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2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ADAD70" w14:textId="78CB46A6" w:rsidR="00666791" w:rsidRPr="002267A8" w:rsidRDefault="00666791" w:rsidP="001F03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Stát vydání dokladu:</w:t>
            </w:r>
          </w:p>
        </w:tc>
        <w:tc>
          <w:tcPr>
            <w:tcW w:w="3271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59C9A068" w14:textId="203F5ED2" w:rsidR="00666791" w:rsidRPr="002267A8" w:rsidRDefault="00666791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state4"/>
                  <w:enabled/>
                  <w:calcOnExit w:val="0"/>
                  <w:textInput/>
                </w:ffData>
              </w:fldChar>
            </w:r>
            <w:bookmarkStart w:id="26" w:name="state4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26"/>
          </w:p>
        </w:tc>
      </w:tr>
      <w:tr w:rsidR="001F03FE" w:rsidRPr="002267A8" w14:paraId="3810B385" w14:textId="77777777" w:rsidTr="009D5319">
        <w:trPr>
          <w:trHeight w:val="610"/>
        </w:trPr>
        <w:tc>
          <w:tcPr>
            <w:tcW w:w="4647" w:type="dxa"/>
            <w:gridSpan w:val="2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noWrap/>
            <w:vAlign w:val="center"/>
            <w:hideMark/>
          </w:tcPr>
          <w:p w14:paraId="682DAF40" w14:textId="16013695" w:rsidR="001F03FE" w:rsidRPr="002267A8" w:rsidRDefault="001F03FE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67A8">
              <w:rPr>
                <w:rFonts w:ascii="Calibri" w:hAnsi="Calibri" w:cs="Calibri"/>
                <w:color w:val="000000"/>
                <w:sz w:val="22"/>
                <w:szCs w:val="22"/>
              </w:rPr>
              <w:t>U žen počet vychovaných dětí včetně data jejich narození </w:t>
            </w:r>
          </w:p>
        </w:tc>
        <w:tc>
          <w:tcPr>
            <w:tcW w:w="5678" w:type="dxa"/>
            <w:gridSpan w:val="35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769B1F67" w14:textId="6D478348" w:rsidR="001F03FE" w:rsidRPr="002267A8" w:rsidRDefault="00666791" w:rsidP="009D53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eti"/>
                  <w:enabled/>
                  <w:calcOnExit w:val="0"/>
                  <w:textInput/>
                </w:ffData>
              </w:fldChar>
            </w:r>
            <w:bookmarkStart w:id="27" w:name="deti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27"/>
          </w:p>
        </w:tc>
      </w:tr>
    </w:tbl>
    <w:p w14:paraId="008715F8" w14:textId="77777777" w:rsidR="009725FC" w:rsidRDefault="009725FC"/>
    <w:p w14:paraId="4DA6C05C" w14:textId="77777777" w:rsidR="00647A00" w:rsidRDefault="00647A00"/>
    <w:tbl>
      <w:tblPr>
        <w:tblW w:w="1039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36"/>
        <w:gridCol w:w="2406"/>
        <w:gridCol w:w="213"/>
        <w:gridCol w:w="1627"/>
        <w:gridCol w:w="1846"/>
        <w:gridCol w:w="802"/>
        <w:gridCol w:w="1303"/>
        <w:gridCol w:w="1558"/>
      </w:tblGrid>
      <w:tr w:rsidR="00C02F55" w:rsidRPr="000A061B" w14:paraId="03178A63" w14:textId="77777777" w:rsidTr="00647A00">
        <w:trPr>
          <w:cantSplit/>
        </w:trPr>
        <w:tc>
          <w:tcPr>
            <w:tcW w:w="3042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8DE3781" w14:textId="77777777" w:rsidR="00C02F55" w:rsidRPr="000A061B" w:rsidRDefault="00C02F55" w:rsidP="00C02F55">
            <w:pPr>
              <w:spacing w:before="40"/>
              <w:jc w:val="center"/>
            </w:pPr>
            <w:r w:rsidRPr="000A061B">
              <w:rPr>
                <w:b/>
                <w:sz w:val="22"/>
              </w:rPr>
              <w:t>VZDĚLÁNÍ</w:t>
            </w: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14:paraId="40042847" w14:textId="77777777" w:rsidR="00C02F55" w:rsidRPr="000A061B" w:rsidRDefault="00C02F55" w:rsidP="00C02F55">
            <w:pPr>
              <w:spacing w:before="40"/>
              <w:jc w:val="center"/>
            </w:pPr>
            <w:r w:rsidRPr="000A061B">
              <w:t>Druh školy, obor</w:t>
            </w:r>
          </w:p>
        </w:tc>
        <w:tc>
          <w:tcPr>
            <w:tcW w:w="802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8A1284" w14:textId="77777777" w:rsidR="00C02F55" w:rsidRPr="000A061B" w:rsidRDefault="00C02F55" w:rsidP="00C02F55">
            <w:pPr>
              <w:jc w:val="center"/>
            </w:pPr>
            <w:r w:rsidRPr="000A061B">
              <w:t>Počet</w:t>
            </w:r>
          </w:p>
        </w:tc>
        <w:tc>
          <w:tcPr>
            <w:tcW w:w="1303" w:type="dxa"/>
            <w:tcBorders>
              <w:top w:val="single" w:sz="18" w:space="0" w:color="auto"/>
              <w:left w:val="nil"/>
            </w:tcBorders>
            <w:vAlign w:val="center"/>
          </w:tcPr>
          <w:p w14:paraId="1DF55348" w14:textId="77777777" w:rsidR="00C02F55" w:rsidRPr="000A061B" w:rsidRDefault="00C02F55" w:rsidP="00C02F55">
            <w:pPr>
              <w:jc w:val="center"/>
            </w:pPr>
            <w:r w:rsidRPr="000A061B">
              <w:t>Ukončení</w:t>
            </w:r>
          </w:p>
        </w:tc>
        <w:tc>
          <w:tcPr>
            <w:tcW w:w="155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788B869" w14:textId="77777777" w:rsidR="00C02F55" w:rsidRPr="000A061B" w:rsidRDefault="00C02F55" w:rsidP="00C02F55">
            <w:pPr>
              <w:jc w:val="center"/>
            </w:pPr>
            <w:r w:rsidRPr="000A061B">
              <w:t>Druh zkoušky</w:t>
            </w:r>
          </w:p>
        </w:tc>
      </w:tr>
      <w:tr w:rsidR="00C02F55" w:rsidRPr="000A061B" w14:paraId="22A22EA5" w14:textId="77777777" w:rsidTr="00647A00">
        <w:trPr>
          <w:cantSplit/>
          <w:trHeight w:val="300"/>
        </w:trPr>
        <w:tc>
          <w:tcPr>
            <w:tcW w:w="3042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39249D34" w14:textId="77777777" w:rsidR="00C02F55" w:rsidRPr="000A061B" w:rsidRDefault="00C02F55" w:rsidP="00C02F55">
            <w:pPr>
              <w:jc w:val="center"/>
            </w:pPr>
            <w:r>
              <w:t>(nejvyšší dosažené)</w:t>
            </w:r>
          </w:p>
        </w:tc>
        <w:tc>
          <w:tcPr>
            <w:tcW w:w="3686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AFB84C" w14:textId="77777777" w:rsidR="00C02F55" w:rsidRPr="000A061B" w:rsidRDefault="00C02F55" w:rsidP="00C02F55">
            <w:pPr>
              <w:jc w:val="center"/>
            </w:pPr>
          </w:p>
        </w:tc>
        <w:tc>
          <w:tcPr>
            <w:tcW w:w="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3E1561" w14:textId="77777777" w:rsidR="00C02F55" w:rsidRPr="000A061B" w:rsidRDefault="00C02F55" w:rsidP="00C02F55">
            <w:pPr>
              <w:jc w:val="center"/>
              <w:rPr>
                <w:position w:val="-20"/>
              </w:rPr>
            </w:pPr>
            <w:r w:rsidRPr="000A061B">
              <w:rPr>
                <w:position w:val="-20"/>
              </w:rPr>
              <w:t>ročníků</w:t>
            </w:r>
          </w:p>
        </w:tc>
        <w:tc>
          <w:tcPr>
            <w:tcW w:w="1303" w:type="dxa"/>
            <w:tcBorders>
              <w:left w:val="nil"/>
              <w:bottom w:val="single" w:sz="12" w:space="0" w:color="auto"/>
            </w:tcBorders>
            <w:vAlign w:val="center"/>
          </w:tcPr>
          <w:p w14:paraId="44C6CE94" w14:textId="77777777" w:rsidR="00C02F55" w:rsidRPr="000A061B" w:rsidRDefault="00C02F55" w:rsidP="00C02F55">
            <w:pPr>
              <w:jc w:val="center"/>
              <w:rPr>
                <w:position w:val="-20"/>
                <w:sz w:val="16"/>
              </w:rPr>
            </w:pPr>
            <w:r w:rsidRPr="000A061B">
              <w:rPr>
                <w:position w:val="-20"/>
                <w:sz w:val="16"/>
              </w:rPr>
              <w:t>(Den/Měs./Rok)</w:t>
            </w:r>
          </w:p>
        </w:tc>
        <w:tc>
          <w:tcPr>
            <w:tcW w:w="1558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9EFE147" w14:textId="77777777" w:rsidR="00C02F55" w:rsidRPr="000A061B" w:rsidRDefault="00C02F55" w:rsidP="00C02F55">
            <w:pPr>
              <w:jc w:val="center"/>
            </w:pPr>
          </w:p>
        </w:tc>
      </w:tr>
      <w:tr w:rsidR="00C02F55" w:rsidRPr="000A061B" w14:paraId="41C0C4A7" w14:textId="77777777" w:rsidTr="00FD1925">
        <w:trPr>
          <w:cantSplit/>
          <w:trHeight w:val="397"/>
        </w:trPr>
        <w:tc>
          <w:tcPr>
            <w:tcW w:w="636" w:type="dxa"/>
            <w:vMerge w:val="restart"/>
            <w:tcBorders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42E43F37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  <w:r w:rsidRPr="00C90AE3">
              <w:rPr>
                <w:b/>
                <w:position w:val="-28"/>
              </w:rPr>
              <w:t>D</w:t>
            </w:r>
          </w:p>
          <w:p w14:paraId="495A0190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  <w:r w:rsidRPr="00C90AE3">
              <w:rPr>
                <w:b/>
                <w:position w:val="-28"/>
              </w:rPr>
              <w:t>O</w:t>
            </w:r>
          </w:p>
          <w:p w14:paraId="1CFAD053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  <w:r w:rsidRPr="00C90AE3">
              <w:rPr>
                <w:b/>
                <w:position w:val="-28"/>
              </w:rPr>
              <w:t>K</w:t>
            </w:r>
          </w:p>
          <w:p w14:paraId="5D16BFEA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  <w:r w:rsidRPr="00C90AE3">
              <w:rPr>
                <w:b/>
                <w:position w:val="-28"/>
              </w:rPr>
              <w:t>O</w:t>
            </w:r>
          </w:p>
          <w:p w14:paraId="4CCD63F3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  <w:r w:rsidRPr="00C90AE3">
              <w:rPr>
                <w:b/>
                <w:position w:val="-28"/>
              </w:rPr>
              <w:t>N</w:t>
            </w:r>
          </w:p>
          <w:p w14:paraId="7E804959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  <w:r w:rsidRPr="00C90AE3">
              <w:rPr>
                <w:b/>
                <w:position w:val="-28"/>
              </w:rPr>
              <w:t>Č</w:t>
            </w:r>
          </w:p>
          <w:p w14:paraId="1A8AE700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  <w:r w:rsidRPr="00C90AE3">
              <w:rPr>
                <w:b/>
                <w:position w:val="-28"/>
              </w:rPr>
              <w:t>E</w:t>
            </w:r>
          </w:p>
          <w:p w14:paraId="5DCCB4A7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  <w:r w:rsidRPr="00C90AE3">
              <w:rPr>
                <w:b/>
                <w:position w:val="-28"/>
              </w:rPr>
              <w:t>N</w:t>
            </w:r>
          </w:p>
          <w:p w14:paraId="113B59B7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  <w:r w:rsidRPr="00C90AE3">
              <w:rPr>
                <w:b/>
                <w:position w:val="-28"/>
              </w:rPr>
              <w:t>É</w:t>
            </w:r>
          </w:p>
        </w:tc>
        <w:tc>
          <w:tcPr>
            <w:tcW w:w="2406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2CED7C4D" w14:textId="77777777" w:rsidR="00C02F55" w:rsidRPr="00C90AE3" w:rsidRDefault="00C02F55" w:rsidP="00FD1925">
            <w:r w:rsidRPr="00C90AE3">
              <w:t>základní</w:t>
            </w:r>
          </w:p>
        </w:tc>
        <w:bookmarkStart w:id="28" w:name="Text62"/>
        <w:tc>
          <w:tcPr>
            <w:tcW w:w="3686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66001" w14:textId="77777777" w:rsidR="00C02F55" w:rsidRPr="000A061B" w:rsidRDefault="00C02F55" w:rsidP="009D5319">
            <w:r w:rsidRPr="000A061B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28"/>
          </w:p>
        </w:tc>
        <w:bookmarkStart w:id="29" w:name="Text73"/>
        <w:tc>
          <w:tcPr>
            <w:tcW w:w="802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E5DCB86" w14:textId="77777777" w:rsidR="00C02F55" w:rsidRPr="000A061B" w:rsidRDefault="00C02F55" w:rsidP="00FD1925">
            <w:r w:rsidRPr="000A061B"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29"/>
          </w:p>
        </w:tc>
        <w:bookmarkStart w:id="30" w:name="Text84"/>
        <w:tc>
          <w:tcPr>
            <w:tcW w:w="13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5A041" w14:textId="77777777" w:rsidR="00C02F55" w:rsidRPr="000A061B" w:rsidRDefault="00C02F55" w:rsidP="00FD1925">
            <w:r w:rsidRPr="000A061B"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30"/>
          </w:p>
        </w:tc>
        <w:bookmarkStart w:id="31" w:name="Text95"/>
        <w:tc>
          <w:tcPr>
            <w:tcW w:w="1558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F1CFE0" w14:textId="77777777" w:rsidR="00C02F55" w:rsidRPr="000A061B" w:rsidRDefault="00C02F55" w:rsidP="009D5319">
            <w:r w:rsidRPr="000A061B"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31"/>
          </w:p>
        </w:tc>
      </w:tr>
      <w:tr w:rsidR="00C02F55" w:rsidRPr="000A061B" w14:paraId="0479A679" w14:textId="77777777" w:rsidTr="00FD1925">
        <w:trPr>
          <w:cantSplit/>
          <w:trHeight w:val="397"/>
        </w:trPr>
        <w:tc>
          <w:tcPr>
            <w:tcW w:w="636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</w:tcPr>
          <w:p w14:paraId="1B451350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</w:p>
        </w:tc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40292F8" w14:textId="77777777" w:rsidR="00C02F55" w:rsidRPr="00C90AE3" w:rsidRDefault="00C02F55" w:rsidP="00FD1925">
            <w:pPr>
              <w:rPr>
                <w:position w:val="-24"/>
              </w:rPr>
            </w:pPr>
            <w:r w:rsidRPr="00C90AE3">
              <w:rPr>
                <w:position w:val="-8"/>
              </w:rPr>
              <w:t>střední odborné</w:t>
            </w:r>
          </w:p>
        </w:tc>
        <w:bookmarkStart w:id="32" w:name="Text63"/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D02B2" w14:textId="77777777" w:rsidR="00C02F55" w:rsidRPr="000A061B" w:rsidRDefault="00C02F55" w:rsidP="009D5319">
            <w:r w:rsidRPr="000A061B"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32"/>
          </w:p>
        </w:tc>
        <w:bookmarkStart w:id="33" w:name="Text74"/>
        <w:tc>
          <w:tcPr>
            <w:tcW w:w="80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0ED2EE6" w14:textId="77777777" w:rsidR="00C02F55" w:rsidRPr="000A061B" w:rsidRDefault="00C02F55" w:rsidP="00FD1925">
            <w:r w:rsidRPr="000A061B"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33"/>
          </w:p>
        </w:tc>
        <w:bookmarkStart w:id="34" w:name="Text85"/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CE4ED" w14:textId="77777777" w:rsidR="00C02F55" w:rsidRPr="000A061B" w:rsidRDefault="00C02F55" w:rsidP="00FD1925">
            <w:r w:rsidRPr="000A061B"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34"/>
          </w:p>
        </w:tc>
        <w:bookmarkStart w:id="35" w:name="Text96"/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3573ADA" w14:textId="77777777" w:rsidR="00C02F55" w:rsidRPr="000A061B" w:rsidRDefault="00C02F55" w:rsidP="009D5319">
            <w:r w:rsidRPr="000A061B"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35"/>
          </w:p>
        </w:tc>
      </w:tr>
      <w:tr w:rsidR="00C02F55" w:rsidRPr="000A061B" w14:paraId="07E8E833" w14:textId="77777777" w:rsidTr="00FD1925">
        <w:trPr>
          <w:cantSplit/>
          <w:trHeight w:val="397"/>
        </w:trPr>
        <w:tc>
          <w:tcPr>
            <w:tcW w:w="636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</w:tcPr>
          <w:p w14:paraId="49F42B4D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</w:p>
        </w:tc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72DFD6B" w14:textId="77777777" w:rsidR="00C02F55" w:rsidRPr="00C90AE3" w:rsidRDefault="00C02F55" w:rsidP="009D5319">
            <w:pPr>
              <w:rPr>
                <w:position w:val="-24"/>
              </w:rPr>
            </w:pPr>
            <w:r w:rsidRPr="00C90AE3">
              <w:rPr>
                <w:position w:val="-24"/>
              </w:rPr>
              <w:t>úplné střední všeobecné</w:t>
            </w:r>
          </w:p>
        </w:tc>
        <w:bookmarkStart w:id="36" w:name="Text64"/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FC08B" w14:textId="77777777" w:rsidR="00C02F55" w:rsidRPr="000A061B" w:rsidRDefault="00C02F55" w:rsidP="00FD1925">
            <w:r w:rsidRPr="000A061B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36"/>
          </w:p>
        </w:tc>
        <w:bookmarkStart w:id="37" w:name="Text75"/>
        <w:tc>
          <w:tcPr>
            <w:tcW w:w="80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66A8A0F" w14:textId="77777777" w:rsidR="00C02F55" w:rsidRPr="000A061B" w:rsidRDefault="00C02F55" w:rsidP="00FD1925">
            <w:r w:rsidRPr="000A061B"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37"/>
          </w:p>
        </w:tc>
        <w:bookmarkStart w:id="38" w:name="Text86"/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F3B25" w14:textId="77777777" w:rsidR="00C02F55" w:rsidRPr="000A061B" w:rsidRDefault="00C02F55" w:rsidP="00FD1925">
            <w:r w:rsidRPr="000A061B"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38"/>
          </w:p>
        </w:tc>
        <w:bookmarkStart w:id="39" w:name="Text97"/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4CC97D1" w14:textId="77777777" w:rsidR="00C02F55" w:rsidRPr="000A061B" w:rsidRDefault="00C02F55" w:rsidP="009D5319">
            <w:r w:rsidRPr="000A061B"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39"/>
          </w:p>
        </w:tc>
      </w:tr>
      <w:tr w:rsidR="00C02F55" w:rsidRPr="000A061B" w14:paraId="5FC6A087" w14:textId="77777777" w:rsidTr="00FD1925">
        <w:trPr>
          <w:cantSplit/>
          <w:trHeight w:val="397"/>
        </w:trPr>
        <w:tc>
          <w:tcPr>
            <w:tcW w:w="636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</w:tcPr>
          <w:p w14:paraId="0D20A203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</w:p>
        </w:tc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7F3FC94" w14:textId="77777777" w:rsidR="00C02F55" w:rsidRPr="00C90AE3" w:rsidRDefault="00C02F55" w:rsidP="009D5319">
            <w:pPr>
              <w:rPr>
                <w:position w:val="-24"/>
              </w:rPr>
            </w:pPr>
            <w:r w:rsidRPr="00C90AE3">
              <w:rPr>
                <w:position w:val="-24"/>
              </w:rPr>
              <w:t>úplné střední odborné</w:t>
            </w:r>
          </w:p>
        </w:tc>
        <w:bookmarkStart w:id="40" w:name="Text65"/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D7B3C" w14:textId="77777777" w:rsidR="00C02F55" w:rsidRPr="000A061B" w:rsidRDefault="00C02F55" w:rsidP="00FD1925">
            <w:r w:rsidRPr="000A061B"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40"/>
          </w:p>
        </w:tc>
        <w:bookmarkStart w:id="41" w:name="Text76"/>
        <w:tc>
          <w:tcPr>
            <w:tcW w:w="80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9DD8510" w14:textId="77777777" w:rsidR="00C02F55" w:rsidRPr="000A061B" w:rsidRDefault="00C02F55" w:rsidP="00FD1925">
            <w:r w:rsidRPr="000A061B"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41"/>
          </w:p>
        </w:tc>
        <w:bookmarkStart w:id="42" w:name="Text87"/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68F9B" w14:textId="77777777" w:rsidR="00C02F55" w:rsidRPr="000A061B" w:rsidRDefault="00C02F55" w:rsidP="00FD1925">
            <w:r w:rsidRPr="000A061B"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42"/>
          </w:p>
        </w:tc>
        <w:bookmarkStart w:id="43" w:name="Text98"/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FFEA26" w14:textId="77777777" w:rsidR="00C02F55" w:rsidRPr="000A061B" w:rsidRDefault="00C02F55" w:rsidP="009D5319">
            <w:r w:rsidRPr="000A061B"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43"/>
          </w:p>
        </w:tc>
      </w:tr>
      <w:tr w:rsidR="00C02F55" w:rsidRPr="000A061B" w14:paraId="37C05EFB" w14:textId="77777777" w:rsidTr="00FD1925">
        <w:trPr>
          <w:cantSplit/>
          <w:trHeight w:val="397"/>
        </w:trPr>
        <w:tc>
          <w:tcPr>
            <w:tcW w:w="636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</w:tcPr>
          <w:p w14:paraId="62093B06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</w:p>
        </w:tc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2A492C" w14:textId="77777777" w:rsidR="00C02F55" w:rsidRPr="00C90AE3" w:rsidRDefault="00C02F55" w:rsidP="009D5319">
            <w:pPr>
              <w:rPr>
                <w:position w:val="-24"/>
              </w:rPr>
            </w:pPr>
            <w:r w:rsidRPr="00C90AE3">
              <w:rPr>
                <w:position w:val="-24"/>
              </w:rPr>
              <w:t>vyšší odborné</w:t>
            </w:r>
          </w:p>
        </w:tc>
        <w:bookmarkStart w:id="44" w:name="Text66"/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5D75A" w14:textId="77777777" w:rsidR="00C02F55" w:rsidRPr="000A061B" w:rsidRDefault="00C02F55" w:rsidP="00FD1925">
            <w:r w:rsidRPr="000A061B"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44"/>
          </w:p>
        </w:tc>
        <w:bookmarkStart w:id="45" w:name="Text77"/>
        <w:tc>
          <w:tcPr>
            <w:tcW w:w="80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E6384A4" w14:textId="77777777" w:rsidR="00C02F55" w:rsidRPr="000A061B" w:rsidRDefault="00C02F55" w:rsidP="00FD1925">
            <w:r w:rsidRPr="000A061B"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45"/>
          </w:p>
        </w:tc>
        <w:bookmarkStart w:id="46" w:name="Text88"/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46577" w14:textId="77777777" w:rsidR="00C02F55" w:rsidRPr="000A061B" w:rsidRDefault="00C02F55" w:rsidP="00FD1925">
            <w:r w:rsidRPr="000A061B"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46"/>
          </w:p>
        </w:tc>
        <w:bookmarkStart w:id="47" w:name="Text99"/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15508F" w14:textId="77777777" w:rsidR="00C02F55" w:rsidRPr="000A061B" w:rsidRDefault="00C02F55" w:rsidP="009D5319">
            <w:r w:rsidRPr="000A061B"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47"/>
          </w:p>
        </w:tc>
      </w:tr>
      <w:tr w:rsidR="00C02F55" w:rsidRPr="000A061B" w14:paraId="2CAF8F98" w14:textId="77777777" w:rsidTr="00FD1925">
        <w:trPr>
          <w:cantSplit/>
          <w:trHeight w:val="397"/>
        </w:trPr>
        <w:tc>
          <w:tcPr>
            <w:tcW w:w="636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</w:tcPr>
          <w:p w14:paraId="6A08A5A3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</w:p>
        </w:tc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C751FA" w14:textId="77777777" w:rsidR="00C02F55" w:rsidRPr="00C90AE3" w:rsidRDefault="00C02F55" w:rsidP="009D5319">
            <w:pPr>
              <w:rPr>
                <w:position w:val="-24"/>
              </w:rPr>
            </w:pPr>
            <w:r w:rsidRPr="00C90AE3">
              <w:rPr>
                <w:position w:val="-24"/>
              </w:rPr>
              <w:t>bakalářské</w:t>
            </w:r>
          </w:p>
        </w:tc>
        <w:bookmarkStart w:id="48" w:name="Text67"/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0D603" w14:textId="77777777" w:rsidR="00C02F55" w:rsidRPr="000A061B" w:rsidRDefault="00C02F55" w:rsidP="00FD1925">
            <w:r w:rsidRPr="000A061B"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48"/>
          </w:p>
        </w:tc>
        <w:bookmarkStart w:id="49" w:name="Text78"/>
        <w:tc>
          <w:tcPr>
            <w:tcW w:w="80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23F0409" w14:textId="77777777" w:rsidR="00C02F55" w:rsidRPr="000A061B" w:rsidRDefault="00C02F55" w:rsidP="00FD1925">
            <w:r w:rsidRPr="000A061B"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49"/>
          </w:p>
        </w:tc>
        <w:bookmarkStart w:id="50" w:name="Text89"/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AAA08" w14:textId="77777777" w:rsidR="00C02F55" w:rsidRPr="000A061B" w:rsidRDefault="00C02F55" w:rsidP="00FD1925">
            <w:r w:rsidRPr="000A061B"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50"/>
          </w:p>
        </w:tc>
        <w:bookmarkStart w:id="51" w:name="Text100"/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0A9C9CD" w14:textId="77777777" w:rsidR="00C02F55" w:rsidRPr="000A061B" w:rsidRDefault="00C02F55" w:rsidP="009D5319">
            <w:r w:rsidRPr="000A061B"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51"/>
          </w:p>
        </w:tc>
      </w:tr>
      <w:tr w:rsidR="00C02F55" w:rsidRPr="000A061B" w14:paraId="78BAB3E3" w14:textId="77777777" w:rsidTr="00FD1925">
        <w:trPr>
          <w:cantSplit/>
          <w:trHeight w:val="397"/>
        </w:trPr>
        <w:tc>
          <w:tcPr>
            <w:tcW w:w="636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</w:tcPr>
          <w:p w14:paraId="6624970E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  <w:bookmarkStart w:id="52" w:name="Textové2"/>
            <w:bookmarkStart w:id="53" w:name="Textové3"/>
          </w:p>
        </w:tc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4C3CFF3" w14:textId="77777777" w:rsidR="00C02F55" w:rsidRPr="00C90AE3" w:rsidRDefault="00C02F55" w:rsidP="009D5319">
            <w:pPr>
              <w:rPr>
                <w:position w:val="-24"/>
              </w:rPr>
            </w:pPr>
            <w:r w:rsidRPr="00C90AE3">
              <w:rPr>
                <w:position w:val="-24"/>
              </w:rPr>
              <w:t>vysokoškolské</w:t>
            </w:r>
          </w:p>
        </w:tc>
        <w:bookmarkStart w:id="54" w:name="Textové1"/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D6B48" w14:textId="77777777" w:rsidR="00C02F55" w:rsidRPr="000A061B" w:rsidRDefault="00C02F55" w:rsidP="00FD1925">
            <w:r w:rsidRPr="000A061B">
              <w:fldChar w:fldCharType="begin">
                <w:ffData>
                  <w:name w:val="Textové1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fldChar w:fldCharType="end"/>
            </w:r>
            <w:bookmarkEnd w:id="54"/>
          </w:p>
        </w:tc>
        <w:tc>
          <w:tcPr>
            <w:tcW w:w="80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8D96001" w14:textId="77777777" w:rsidR="00C02F55" w:rsidRPr="000A061B" w:rsidRDefault="00C02F55" w:rsidP="00FD1925">
            <w:r w:rsidRPr="000A061B">
              <w:fldChar w:fldCharType="begin">
                <w:ffData>
                  <w:name w:val="Textové2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fldChar w:fldCharType="end"/>
            </w:r>
            <w:bookmarkEnd w:id="52"/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4DEB4" w14:textId="77777777" w:rsidR="00C02F55" w:rsidRPr="000A061B" w:rsidRDefault="00C02F55" w:rsidP="00FD1925">
            <w:r w:rsidRPr="000A061B">
              <w:fldChar w:fldCharType="begin">
                <w:ffData>
                  <w:name w:val="Textové3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fldChar w:fldCharType="end"/>
            </w:r>
            <w:bookmarkEnd w:id="53"/>
          </w:p>
        </w:tc>
        <w:bookmarkStart w:id="55" w:name="Textové4"/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B207F27" w14:textId="77777777" w:rsidR="00C02F55" w:rsidRPr="000A061B" w:rsidRDefault="00C02F55" w:rsidP="009D5319">
            <w:r w:rsidRPr="000A061B">
              <w:fldChar w:fldCharType="begin">
                <w:ffData>
                  <w:name w:val="Textové4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rPr>
                <w:rFonts w:ascii="Arial" w:hAnsi="Arial"/>
                <w:noProof/>
              </w:rPr>
              <w:t> </w:t>
            </w:r>
            <w:r w:rsidRPr="000A061B">
              <w:fldChar w:fldCharType="end"/>
            </w:r>
            <w:bookmarkEnd w:id="55"/>
          </w:p>
        </w:tc>
      </w:tr>
      <w:tr w:rsidR="00C02F55" w:rsidRPr="000A061B" w14:paraId="22EEB48F" w14:textId="77777777" w:rsidTr="00FD1925">
        <w:trPr>
          <w:cantSplit/>
          <w:trHeight w:val="397"/>
        </w:trPr>
        <w:tc>
          <w:tcPr>
            <w:tcW w:w="636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</w:tcPr>
          <w:p w14:paraId="2D93F890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</w:p>
        </w:tc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0B371C6" w14:textId="77777777" w:rsidR="00C02F55" w:rsidRPr="00C90AE3" w:rsidRDefault="00C02F55" w:rsidP="00FD1925">
            <w:r w:rsidRPr="00C90AE3">
              <w:t>postgrad. studium</w:t>
            </w:r>
          </w:p>
        </w:tc>
        <w:bookmarkStart w:id="56" w:name="Text68"/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F207B05" w14:textId="77777777" w:rsidR="00C02F55" w:rsidRPr="000A061B" w:rsidRDefault="00C02F55" w:rsidP="009D5319">
            <w:r w:rsidRPr="000A061B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56"/>
          </w:p>
        </w:tc>
        <w:bookmarkStart w:id="57" w:name="Text79"/>
        <w:tc>
          <w:tcPr>
            <w:tcW w:w="80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C1C2A3C" w14:textId="77777777" w:rsidR="00C02F55" w:rsidRPr="000A061B" w:rsidRDefault="00C02F55" w:rsidP="00FD1925">
            <w:r w:rsidRPr="000A061B"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57"/>
          </w:p>
        </w:tc>
        <w:bookmarkStart w:id="58" w:name="Text90"/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D1B36" w14:textId="77777777" w:rsidR="00C02F55" w:rsidRPr="000A061B" w:rsidRDefault="00C02F55" w:rsidP="00FD1925">
            <w:r w:rsidRPr="000A061B"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58"/>
          </w:p>
        </w:tc>
        <w:bookmarkStart w:id="59" w:name="Text101"/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359B12D" w14:textId="77777777" w:rsidR="00C02F55" w:rsidRPr="000A061B" w:rsidRDefault="00C02F55" w:rsidP="009D5319">
            <w:r w:rsidRPr="000A061B"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59"/>
          </w:p>
        </w:tc>
      </w:tr>
      <w:tr w:rsidR="00C02F55" w:rsidRPr="000A061B" w14:paraId="43E11A69" w14:textId="77777777" w:rsidTr="00FD1925">
        <w:trPr>
          <w:cantSplit/>
          <w:trHeight w:val="397"/>
        </w:trPr>
        <w:tc>
          <w:tcPr>
            <w:tcW w:w="636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14:paraId="3A91A80B" w14:textId="77777777" w:rsidR="00C02F55" w:rsidRPr="00C90AE3" w:rsidRDefault="00C02F55" w:rsidP="00C02F55">
            <w:pPr>
              <w:jc w:val="center"/>
              <w:rPr>
                <w:b/>
                <w:position w:val="-28"/>
              </w:rPr>
            </w:pPr>
          </w:p>
        </w:tc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00E87C86" w14:textId="77777777" w:rsidR="00C02F55" w:rsidRPr="00C90AE3" w:rsidRDefault="00C02F55" w:rsidP="009D5319">
            <w:pPr>
              <w:rPr>
                <w:position w:val="-24"/>
              </w:rPr>
            </w:pPr>
            <w:r w:rsidRPr="00C90AE3">
              <w:rPr>
                <w:position w:val="-24"/>
              </w:rPr>
              <w:t>vědecká výchova</w:t>
            </w:r>
          </w:p>
        </w:tc>
        <w:bookmarkStart w:id="60" w:name="Text70"/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DE1F1" w14:textId="77777777" w:rsidR="00C02F55" w:rsidRPr="000A061B" w:rsidRDefault="00C02F55" w:rsidP="00FD1925">
            <w:r w:rsidRPr="000A061B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60"/>
          </w:p>
        </w:tc>
        <w:bookmarkStart w:id="61" w:name="Text81"/>
        <w:tc>
          <w:tcPr>
            <w:tcW w:w="802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33D1BC69" w14:textId="77777777" w:rsidR="00C02F55" w:rsidRPr="000A061B" w:rsidRDefault="00C02F55" w:rsidP="00FD1925">
            <w:r w:rsidRPr="000A061B"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61"/>
          </w:p>
        </w:tc>
        <w:bookmarkStart w:id="62" w:name="Text92"/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35CFB4" w14:textId="77777777" w:rsidR="00C02F55" w:rsidRPr="000A061B" w:rsidRDefault="00C02F55" w:rsidP="00FD1925">
            <w:r w:rsidRPr="000A061B"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62"/>
          </w:p>
        </w:tc>
        <w:bookmarkStart w:id="63" w:name="Text103"/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B6DF1C5" w14:textId="77777777" w:rsidR="00C02F55" w:rsidRPr="000A061B" w:rsidRDefault="00C02F55" w:rsidP="009D5319">
            <w:r w:rsidRPr="000A061B"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63"/>
          </w:p>
        </w:tc>
      </w:tr>
      <w:tr w:rsidR="00C02F55" w:rsidRPr="000A061B" w14:paraId="23D0FE2C" w14:textId="77777777" w:rsidTr="00FD1925">
        <w:trPr>
          <w:cantSplit/>
          <w:trHeight w:val="232"/>
        </w:trPr>
        <w:tc>
          <w:tcPr>
            <w:tcW w:w="304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94DC88" w14:textId="77777777" w:rsidR="00C02F55" w:rsidRPr="00C90AE3" w:rsidRDefault="00C02F55" w:rsidP="009D5319">
            <w:pPr>
              <w:spacing w:line="360" w:lineRule="auto"/>
              <w:rPr>
                <w:position w:val="-24"/>
              </w:rPr>
            </w:pPr>
            <w:r w:rsidRPr="00C90AE3">
              <w:rPr>
                <w:position w:val="-24"/>
              </w:rPr>
              <w:t>Probíhající vzdělání</w:t>
            </w:r>
          </w:p>
        </w:tc>
        <w:bookmarkStart w:id="64" w:name="Text72"/>
        <w:tc>
          <w:tcPr>
            <w:tcW w:w="368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5CDD10EA" w14:textId="77777777" w:rsidR="00C02F55" w:rsidRPr="000A061B" w:rsidRDefault="00C02F55" w:rsidP="00FD1925">
            <w:pPr>
              <w:spacing w:line="360" w:lineRule="auto"/>
            </w:pPr>
            <w:r w:rsidRPr="000A061B"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64"/>
          </w:p>
        </w:tc>
        <w:bookmarkStart w:id="65" w:name="Text83"/>
        <w:tc>
          <w:tcPr>
            <w:tcW w:w="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DED419" w14:textId="77777777" w:rsidR="00C02F55" w:rsidRPr="000A061B" w:rsidRDefault="00C02F55" w:rsidP="00FD1925">
            <w:pPr>
              <w:spacing w:line="360" w:lineRule="auto"/>
            </w:pPr>
            <w:r w:rsidRPr="000A061B"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65"/>
          </w:p>
        </w:tc>
        <w:bookmarkStart w:id="66" w:name="Text94"/>
        <w:tc>
          <w:tcPr>
            <w:tcW w:w="1303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2A7B9CEC" w14:textId="77777777" w:rsidR="00C02F55" w:rsidRPr="000A061B" w:rsidRDefault="00C02F55" w:rsidP="00FD1925">
            <w:pPr>
              <w:spacing w:line="360" w:lineRule="auto"/>
            </w:pPr>
            <w:r w:rsidRPr="000A061B"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66"/>
          </w:p>
        </w:tc>
        <w:bookmarkStart w:id="67" w:name="Text105"/>
        <w:tc>
          <w:tcPr>
            <w:tcW w:w="1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33FDB68" w14:textId="77777777" w:rsidR="00C02F55" w:rsidRPr="000A061B" w:rsidRDefault="00C02F55" w:rsidP="009D5319">
            <w:pPr>
              <w:spacing w:line="360" w:lineRule="auto"/>
            </w:pPr>
            <w:r w:rsidRPr="000A061B"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67"/>
          </w:p>
        </w:tc>
      </w:tr>
      <w:tr w:rsidR="00C02F55" w:rsidRPr="000A061B" w14:paraId="3EE25F5F" w14:textId="77777777" w:rsidTr="00FD1925">
        <w:trPr>
          <w:cantSplit/>
          <w:trHeight w:hRule="exact" w:val="378"/>
        </w:trPr>
        <w:tc>
          <w:tcPr>
            <w:tcW w:w="10391" w:type="dxa"/>
            <w:gridSpan w:val="8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3B3AC36" w14:textId="77777777" w:rsidR="00C02F55" w:rsidRPr="000A061B" w:rsidRDefault="00C02F55" w:rsidP="009D5319">
            <w:pPr>
              <w:spacing w:before="40" w:line="360" w:lineRule="auto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 w:rsidRPr="000A061B">
              <w:rPr>
                <w:sz w:val="22"/>
              </w:rPr>
              <w:t>VYUČEN</w:t>
            </w:r>
          </w:p>
        </w:tc>
      </w:tr>
      <w:tr w:rsidR="00E77BF6" w:rsidRPr="000A061B" w14:paraId="143B94D9" w14:textId="77777777" w:rsidTr="00FD1925">
        <w:trPr>
          <w:cantSplit/>
        </w:trPr>
        <w:tc>
          <w:tcPr>
            <w:tcW w:w="3255" w:type="dxa"/>
            <w:gridSpan w:val="3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0D718B7E" w14:textId="77777777" w:rsidR="00E77BF6" w:rsidRPr="000A061B" w:rsidRDefault="00E77BF6" w:rsidP="00FD1925">
            <w:r w:rsidRPr="000A061B">
              <w:t xml:space="preserve"> Zaměstnavatel (firma)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011B4B" w14:textId="77777777" w:rsidR="00E77BF6" w:rsidRPr="000A061B" w:rsidRDefault="00E77BF6" w:rsidP="00FD1925">
            <w:r w:rsidRPr="000A061B">
              <w:t>Den/Měs./Rok</w:t>
            </w:r>
          </w:p>
        </w:tc>
        <w:tc>
          <w:tcPr>
            <w:tcW w:w="5509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3D80E0C4" w14:textId="77777777" w:rsidR="00E77BF6" w:rsidRPr="00CE0CE0" w:rsidRDefault="00E77BF6" w:rsidP="00FD1925">
            <w:r w:rsidRPr="000A061B">
              <w:t>Obor</w:t>
            </w:r>
          </w:p>
        </w:tc>
      </w:tr>
      <w:bookmarkStart w:id="68" w:name="Text106"/>
      <w:tr w:rsidR="00E77BF6" w:rsidRPr="000A061B" w14:paraId="5B409103" w14:textId="77777777" w:rsidTr="00FD1925">
        <w:trPr>
          <w:cantSplit/>
          <w:trHeight w:val="263"/>
        </w:trPr>
        <w:tc>
          <w:tcPr>
            <w:tcW w:w="3255" w:type="dxa"/>
            <w:gridSpan w:val="3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4CCA13E9" w14:textId="77777777" w:rsidR="00E77BF6" w:rsidRPr="000A061B" w:rsidRDefault="00E77BF6" w:rsidP="009D5319">
            <w:r w:rsidRPr="000A061B"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68"/>
          </w:p>
        </w:tc>
        <w:bookmarkStart w:id="69" w:name="Text110"/>
        <w:tc>
          <w:tcPr>
            <w:tcW w:w="16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F6AABA1" w14:textId="77777777" w:rsidR="00E77BF6" w:rsidRPr="000A061B" w:rsidRDefault="00E77BF6" w:rsidP="00FD1925">
            <w:r w:rsidRPr="000A061B"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69"/>
          </w:p>
        </w:tc>
        <w:tc>
          <w:tcPr>
            <w:tcW w:w="5509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3A474576" w14:textId="77777777" w:rsidR="00E77BF6" w:rsidRPr="00CE0CE0" w:rsidRDefault="00CE0CE0" w:rsidP="00FD1925">
            <w:pPr>
              <w:rPr>
                <w:rFonts w:ascii="Arial" w:hAnsi="Arial"/>
              </w:rPr>
            </w:pPr>
            <w:r w:rsidRPr="000A061B"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</w:p>
        </w:tc>
      </w:tr>
      <w:bookmarkStart w:id="70" w:name="Text109"/>
      <w:tr w:rsidR="00E77BF6" w:rsidRPr="000A061B" w14:paraId="262807AA" w14:textId="77777777" w:rsidTr="00FD1925">
        <w:trPr>
          <w:cantSplit/>
          <w:trHeight w:val="265"/>
        </w:trPr>
        <w:tc>
          <w:tcPr>
            <w:tcW w:w="3255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708156D" w14:textId="77777777" w:rsidR="00E77BF6" w:rsidRPr="000A061B" w:rsidRDefault="00E77BF6" w:rsidP="009D5319">
            <w:r w:rsidRPr="000A061B"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70"/>
          </w:p>
        </w:tc>
        <w:bookmarkStart w:id="71" w:name="Text113"/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C2AE1AB" w14:textId="77777777" w:rsidR="00E77BF6" w:rsidRPr="000A061B" w:rsidRDefault="00E77BF6" w:rsidP="00FD1925">
            <w:r w:rsidRPr="000A061B"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  <w:bookmarkEnd w:id="71"/>
          </w:p>
        </w:tc>
        <w:tc>
          <w:tcPr>
            <w:tcW w:w="5509" w:type="dxa"/>
            <w:gridSpan w:val="4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44204C9D" w14:textId="77777777" w:rsidR="00E77BF6" w:rsidRPr="00CE0CE0" w:rsidRDefault="00CE0CE0" w:rsidP="00FD1925">
            <w:pPr>
              <w:rPr>
                <w:rFonts w:ascii="Arial" w:hAnsi="Arial"/>
              </w:rPr>
            </w:pPr>
            <w:r w:rsidRPr="000A061B"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rPr>
                <w:rFonts w:ascii="Arial" w:hAnsi="Arial"/>
              </w:rPr>
              <w:t> </w:t>
            </w:r>
            <w:r w:rsidRPr="000A061B">
              <w:fldChar w:fldCharType="end"/>
            </w:r>
          </w:p>
        </w:tc>
      </w:tr>
    </w:tbl>
    <w:p w14:paraId="68BADC6C" w14:textId="1CD4A551" w:rsidR="00C02F55" w:rsidRDefault="00C02F55"/>
    <w:p w14:paraId="24D6E0C8" w14:textId="627A0FA7" w:rsidR="00647A00" w:rsidRDefault="00647A00"/>
    <w:p w14:paraId="7FB75FF1" w14:textId="77777777" w:rsidR="00647A00" w:rsidRDefault="00647A00"/>
    <w:tbl>
      <w:tblPr>
        <w:tblW w:w="10536" w:type="dxa"/>
        <w:tblInd w:w="-71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111"/>
        <w:gridCol w:w="3473"/>
        <w:gridCol w:w="1489"/>
        <w:gridCol w:w="1463"/>
      </w:tblGrid>
      <w:tr w:rsidR="006E214B" w:rsidRPr="000A061B" w14:paraId="735A5EA7" w14:textId="77777777" w:rsidTr="00647A00">
        <w:trPr>
          <w:trHeight w:val="567"/>
        </w:trPr>
        <w:tc>
          <w:tcPr>
            <w:tcW w:w="10536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03BCA32" w14:textId="77777777" w:rsidR="006E214B" w:rsidRPr="000A061B" w:rsidRDefault="006E214B" w:rsidP="006E214B">
            <w:pPr>
              <w:spacing w:before="4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PŘEDCHOZÍ</w:t>
            </w:r>
            <w:r w:rsidRPr="000A061B">
              <w:rPr>
                <w:b/>
                <w:sz w:val="22"/>
              </w:rPr>
              <w:t xml:space="preserve"> ZAMĚSTNÁNÍ</w:t>
            </w:r>
          </w:p>
          <w:p w14:paraId="40C8D32E" w14:textId="78C09DEE" w:rsidR="006E214B" w:rsidRPr="000A061B" w:rsidRDefault="006E214B" w:rsidP="006E214B">
            <w:pPr>
              <w:jc w:val="center"/>
              <w:rPr>
                <w:sz w:val="18"/>
              </w:rPr>
            </w:pPr>
            <w:r w:rsidRPr="000A061B">
              <w:rPr>
                <w:b/>
                <w:sz w:val="18"/>
              </w:rPr>
              <w:t xml:space="preserve">(uveďte všechna zaměstnání, včetně </w:t>
            </w:r>
            <w:r w:rsidR="00A419DD">
              <w:rPr>
                <w:b/>
                <w:sz w:val="18"/>
              </w:rPr>
              <w:t>výkonu branné povinnosti</w:t>
            </w:r>
            <w:r w:rsidRPr="000A061B">
              <w:rPr>
                <w:b/>
                <w:sz w:val="18"/>
              </w:rPr>
              <w:t xml:space="preserve">, mateřské </w:t>
            </w:r>
            <w:r>
              <w:rPr>
                <w:b/>
                <w:sz w:val="18"/>
              </w:rPr>
              <w:t xml:space="preserve">a rodičovské </w:t>
            </w:r>
            <w:r w:rsidRPr="000A061B">
              <w:rPr>
                <w:b/>
                <w:sz w:val="18"/>
              </w:rPr>
              <w:t>dovolené</w:t>
            </w:r>
            <w:r w:rsidR="00A419DD">
              <w:rPr>
                <w:b/>
                <w:sz w:val="18"/>
              </w:rPr>
              <w:t xml:space="preserve"> nebo trvalé péče o dítě, nebo dobu osobní péče o osobu závislou</w:t>
            </w:r>
            <w:r>
              <w:rPr>
                <w:b/>
                <w:sz w:val="18"/>
              </w:rPr>
              <w:t xml:space="preserve">, </w:t>
            </w:r>
            <w:r w:rsidR="00A419DD">
              <w:rPr>
                <w:b/>
                <w:sz w:val="18"/>
              </w:rPr>
              <w:t xml:space="preserve">evidence na </w:t>
            </w:r>
            <w:r>
              <w:rPr>
                <w:b/>
                <w:sz w:val="18"/>
              </w:rPr>
              <w:t xml:space="preserve">úřadu práce) </w:t>
            </w:r>
          </w:p>
        </w:tc>
      </w:tr>
      <w:tr w:rsidR="006E214B" w:rsidRPr="000A061B" w14:paraId="2EFC3D3B" w14:textId="77777777" w:rsidTr="00526802">
        <w:tblPrEx>
          <w:tblCellMar>
            <w:left w:w="28" w:type="dxa"/>
            <w:right w:w="28" w:type="dxa"/>
          </w:tblCellMar>
        </w:tblPrEx>
        <w:trPr>
          <w:trHeight w:val="416"/>
        </w:trPr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E2FCA" w14:textId="77777777" w:rsidR="006E214B" w:rsidRPr="000A061B" w:rsidRDefault="006E214B" w:rsidP="006E214B">
            <w:pPr>
              <w:jc w:val="center"/>
            </w:pPr>
            <w:r w:rsidRPr="000A061B">
              <w:t>Organizace (firma) - sídlo</w:t>
            </w:r>
          </w:p>
        </w:tc>
        <w:tc>
          <w:tcPr>
            <w:tcW w:w="3473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AC53CB" w14:textId="77777777" w:rsidR="006E214B" w:rsidRPr="000A061B" w:rsidRDefault="006E214B" w:rsidP="006E214B">
            <w:pPr>
              <w:jc w:val="center"/>
            </w:pPr>
            <w:r w:rsidRPr="000A061B">
              <w:t>Pracovní zařazení</w:t>
            </w:r>
          </w:p>
        </w:tc>
        <w:tc>
          <w:tcPr>
            <w:tcW w:w="148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174C84" w14:textId="77777777" w:rsidR="006E214B" w:rsidRPr="000A061B" w:rsidRDefault="006E214B" w:rsidP="006E214B">
            <w:pPr>
              <w:jc w:val="center"/>
            </w:pPr>
            <w:r w:rsidRPr="000A061B">
              <w:t>od</w:t>
            </w:r>
          </w:p>
          <w:p w14:paraId="56DF3F84" w14:textId="77777777" w:rsidR="006E214B" w:rsidRPr="000A061B" w:rsidRDefault="006E214B" w:rsidP="006E214B">
            <w:pPr>
              <w:jc w:val="center"/>
            </w:pPr>
            <w:r w:rsidRPr="000A061B">
              <w:t>(den/měsíc/rok)</w:t>
            </w:r>
          </w:p>
        </w:tc>
        <w:tc>
          <w:tcPr>
            <w:tcW w:w="1463" w:type="dxa"/>
            <w:tcBorders>
              <w:top w:val="single" w:sz="18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4D948371" w14:textId="77777777" w:rsidR="006E214B" w:rsidRPr="000A061B" w:rsidRDefault="006E214B" w:rsidP="006E214B">
            <w:pPr>
              <w:jc w:val="center"/>
            </w:pPr>
            <w:r w:rsidRPr="000A061B">
              <w:t>do</w:t>
            </w:r>
          </w:p>
          <w:p w14:paraId="558373BF" w14:textId="77777777" w:rsidR="006E214B" w:rsidRPr="000A061B" w:rsidRDefault="006E214B" w:rsidP="006E214B">
            <w:pPr>
              <w:ind w:left="-71" w:hanging="142"/>
              <w:jc w:val="center"/>
              <w:rPr>
                <w:b/>
              </w:rPr>
            </w:pPr>
            <w:r>
              <w:t xml:space="preserve">   </w:t>
            </w:r>
            <w:r w:rsidRPr="000A061B">
              <w:t>(den/měsíc/rok)</w:t>
            </w:r>
          </w:p>
        </w:tc>
      </w:tr>
      <w:bookmarkStart w:id="72" w:name="Text135"/>
      <w:bookmarkStart w:id="73" w:name="Text137"/>
      <w:tr w:rsidR="006E214B" w:rsidRPr="000A061B" w14:paraId="2D7F8E85" w14:textId="77777777" w:rsidTr="00526802">
        <w:tblPrEx>
          <w:tblCellMar>
            <w:left w:w="28" w:type="dxa"/>
            <w:right w:w="28" w:type="dxa"/>
          </w:tblCellMar>
        </w:tblPrEx>
        <w:trPr>
          <w:trHeight w:val="200"/>
        </w:trPr>
        <w:tc>
          <w:tcPr>
            <w:tcW w:w="4111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  <w:vAlign w:val="center"/>
          </w:tcPr>
          <w:p w14:paraId="1DC5C7EB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72"/>
          </w:p>
        </w:tc>
        <w:bookmarkStart w:id="74" w:name="Text136"/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340C9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74"/>
          </w:p>
        </w:tc>
        <w:bookmarkStart w:id="75" w:name="Textové5"/>
        <w:bookmarkEnd w:id="73"/>
        <w:tc>
          <w:tcPr>
            <w:tcW w:w="148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729449F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ové5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rPr>
                <w:noProof/>
              </w:rPr>
              <w:t> </w:t>
            </w:r>
            <w:r w:rsidRPr="00526802">
              <w:rPr>
                <w:noProof/>
              </w:rPr>
              <w:t> </w:t>
            </w:r>
            <w:r w:rsidRPr="00526802">
              <w:rPr>
                <w:noProof/>
              </w:rPr>
              <w:t> </w:t>
            </w:r>
            <w:r w:rsidRPr="00526802">
              <w:rPr>
                <w:noProof/>
              </w:rPr>
              <w:t> </w:t>
            </w:r>
            <w:r w:rsidRPr="00526802">
              <w:rPr>
                <w:noProof/>
              </w:rPr>
              <w:t> </w:t>
            </w:r>
            <w:r w:rsidRPr="00526802">
              <w:fldChar w:fldCharType="end"/>
            </w:r>
            <w:bookmarkEnd w:id="75"/>
          </w:p>
        </w:tc>
        <w:bookmarkStart w:id="76" w:name="Text138"/>
        <w:tc>
          <w:tcPr>
            <w:tcW w:w="1463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53A6D4B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76"/>
          </w:p>
        </w:tc>
      </w:tr>
      <w:bookmarkStart w:id="77" w:name="Text139"/>
      <w:tr w:rsidR="006E214B" w:rsidRPr="000A061B" w14:paraId="53E10B49" w14:textId="77777777" w:rsidTr="00526802">
        <w:tblPrEx>
          <w:tblCellMar>
            <w:left w:w="28" w:type="dxa"/>
            <w:right w:w="28" w:type="dxa"/>
          </w:tblCellMar>
        </w:tblPrEx>
        <w:trPr>
          <w:trHeight w:val="200"/>
        </w:trPr>
        <w:tc>
          <w:tcPr>
            <w:tcW w:w="41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8B479B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77"/>
          </w:p>
        </w:tc>
        <w:bookmarkStart w:id="78" w:name="Text140"/>
        <w:tc>
          <w:tcPr>
            <w:tcW w:w="34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746BD22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78"/>
          </w:p>
        </w:tc>
        <w:bookmarkStart w:id="79" w:name="Text141"/>
        <w:tc>
          <w:tcPr>
            <w:tcW w:w="1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D28130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79"/>
          </w:p>
        </w:tc>
        <w:bookmarkStart w:id="80" w:name="Text142"/>
        <w:tc>
          <w:tcPr>
            <w:tcW w:w="1463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29B3055A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80"/>
          </w:p>
        </w:tc>
      </w:tr>
      <w:bookmarkStart w:id="81" w:name="Text143"/>
      <w:tr w:rsidR="006E214B" w:rsidRPr="000A061B" w14:paraId="675BA31B" w14:textId="77777777" w:rsidTr="00526802">
        <w:tblPrEx>
          <w:tblCellMar>
            <w:left w:w="28" w:type="dxa"/>
            <w:right w:w="28" w:type="dxa"/>
          </w:tblCellMar>
        </w:tblPrEx>
        <w:trPr>
          <w:trHeight w:val="200"/>
        </w:trPr>
        <w:tc>
          <w:tcPr>
            <w:tcW w:w="4111" w:type="dxa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  <w:vAlign w:val="center"/>
          </w:tcPr>
          <w:p w14:paraId="7B7AD532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81"/>
          </w:p>
        </w:tc>
        <w:bookmarkStart w:id="82" w:name="Text144"/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1CBA9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82"/>
          </w:p>
        </w:tc>
        <w:bookmarkStart w:id="83" w:name="Text145"/>
        <w:tc>
          <w:tcPr>
            <w:tcW w:w="148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FEECD6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83"/>
          </w:p>
        </w:tc>
        <w:bookmarkStart w:id="84" w:name="Text146"/>
        <w:tc>
          <w:tcPr>
            <w:tcW w:w="1463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7CD08A6E" w14:textId="77777777" w:rsidR="006E214B" w:rsidRPr="00526802" w:rsidRDefault="006E214B" w:rsidP="00526802">
            <w:pPr>
              <w:spacing w:after="60"/>
              <w:rPr>
                <w:b/>
              </w:rPr>
            </w:pPr>
            <w:r w:rsidRPr="00526802"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84"/>
          </w:p>
        </w:tc>
      </w:tr>
      <w:bookmarkStart w:id="85" w:name="Text147"/>
      <w:tr w:rsidR="006E214B" w:rsidRPr="000A061B" w14:paraId="30DE5115" w14:textId="77777777" w:rsidTr="00526802">
        <w:tblPrEx>
          <w:tblCellMar>
            <w:left w:w="28" w:type="dxa"/>
            <w:right w:w="28" w:type="dxa"/>
          </w:tblCellMar>
        </w:tblPrEx>
        <w:trPr>
          <w:trHeight w:val="200"/>
        </w:trPr>
        <w:tc>
          <w:tcPr>
            <w:tcW w:w="41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8D3A78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85"/>
          </w:p>
        </w:tc>
        <w:bookmarkStart w:id="86" w:name="Text148"/>
        <w:tc>
          <w:tcPr>
            <w:tcW w:w="34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208EA81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86"/>
          </w:p>
        </w:tc>
        <w:bookmarkStart w:id="87" w:name="Text149"/>
        <w:tc>
          <w:tcPr>
            <w:tcW w:w="1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1939B2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87"/>
          </w:p>
        </w:tc>
        <w:bookmarkStart w:id="88" w:name="Text150"/>
        <w:tc>
          <w:tcPr>
            <w:tcW w:w="1463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61C72B8B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88"/>
          </w:p>
        </w:tc>
      </w:tr>
      <w:tr w:rsidR="006E214B" w:rsidRPr="000A061B" w14:paraId="6661C6F1" w14:textId="77777777" w:rsidTr="00526802">
        <w:tblPrEx>
          <w:tblCellMar>
            <w:left w:w="28" w:type="dxa"/>
            <w:right w:w="28" w:type="dxa"/>
          </w:tblCellMar>
        </w:tblPrEx>
        <w:trPr>
          <w:trHeight w:val="200"/>
        </w:trPr>
        <w:tc>
          <w:tcPr>
            <w:tcW w:w="41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D96772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34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6271EE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1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B9986B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1463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28191C5C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</w:tr>
      <w:tr w:rsidR="006E214B" w:rsidRPr="000A061B" w14:paraId="7851076A" w14:textId="77777777" w:rsidTr="00526802">
        <w:tblPrEx>
          <w:tblCellMar>
            <w:left w:w="28" w:type="dxa"/>
            <w:right w:w="28" w:type="dxa"/>
          </w:tblCellMar>
        </w:tblPrEx>
        <w:trPr>
          <w:trHeight w:val="200"/>
        </w:trPr>
        <w:tc>
          <w:tcPr>
            <w:tcW w:w="41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19FD5E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34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019D59E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1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24D967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1463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02B51771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</w:tr>
      <w:tr w:rsidR="006E214B" w:rsidRPr="000A061B" w14:paraId="1FD2CD2A" w14:textId="77777777" w:rsidTr="00526802">
        <w:tblPrEx>
          <w:tblCellMar>
            <w:left w:w="28" w:type="dxa"/>
            <w:right w:w="28" w:type="dxa"/>
          </w:tblCellMar>
        </w:tblPrEx>
        <w:trPr>
          <w:trHeight w:val="200"/>
        </w:trPr>
        <w:tc>
          <w:tcPr>
            <w:tcW w:w="41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9664A5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34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F9FF784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1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E75A2B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1463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247B0DF2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</w:tr>
      <w:bookmarkStart w:id="89" w:name="Text151"/>
      <w:tr w:rsidR="006E214B" w:rsidRPr="000A061B" w14:paraId="5C95778C" w14:textId="77777777" w:rsidTr="00526802">
        <w:tblPrEx>
          <w:tblCellMar>
            <w:left w:w="28" w:type="dxa"/>
            <w:right w:w="28" w:type="dxa"/>
          </w:tblCellMar>
        </w:tblPrEx>
        <w:trPr>
          <w:trHeight w:val="200"/>
        </w:trPr>
        <w:tc>
          <w:tcPr>
            <w:tcW w:w="411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158C56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89"/>
          </w:p>
        </w:tc>
        <w:bookmarkStart w:id="90" w:name="Text152"/>
        <w:tc>
          <w:tcPr>
            <w:tcW w:w="347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B5B567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90"/>
          </w:p>
        </w:tc>
        <w:bookmarkStart w:id="91" w:name="Text153"/>
        <w:tc>
          <w:tcPr>
            <w:tcW w:w="148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FD1B7E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91"/>
          </w:p>
        </w:tc>
        <w:bookmarkStart w:id="92" w:name="Text154"/>
        <w:tc>
          <w:tcPr>
            <w:tcW w:w="1463" w:type="dxa"/>
            <w:tcBorders>
              <w:top w:val="single" w:sz="6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01479E7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92"/>
          </w:p>
        </w:tc>
      </w:tr>
      <w:bookmarkStart w:id="93" w:name="Text167"/>
      <w:tr w:rsidR="006E214B" w:rsidRPr="000A061B" w14:paraId="1A1F6A49" w14:textId="77777777" w:rsidTr="00526802">
        <w:tblPrEx>
          <w:tblCellMar>
            <w:left w:w="28" w:type="dxa"/>
            <w:right w:w="28" w:type="dxa"/>
          </w:tblCellMar>
        </w:tblPrEx>
        <w:trPr>
          <w:trHeight w:val="200"/>
        </w:trPr>
        <w:tc>
          <w:tcPr>
            <w:tcW w:w="41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180D99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93"/>
          </w:p>
        </w:tc>
        <w:bookmarkStart w:id="94" w:name="Text168"/>
        <w:tc>
          <w:tcPr>
            <w:tcW w:w="3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E9B52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94"/>
          </w:p>
        </w:tc>
        <w:bookmarkStart w:id="95" w:name="Text169"/>
        <w:tc>
          <w:tcPr>
            <w:tcW w:w="1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2972A0" w14:textId="77777777" w:rsidR="006E214B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95"/>
          </w:p>
        </w:tc>
        <w:bookmarkStart w:id="96" w:name="Text170"/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3C1F5C29" w14:textId="66636271" w:rsidR="00FD1925" w:rsidRPr="00526802" w:rsidRDefault="006E214B" w:rsidP="00526802">
            <w:pPr>
              <w:spacing w:after="60"/>
            </w:pPr>
            <w:r w:rsidRPr="00526802"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  <w:bookmarkEnd w:id="96"/>
          </w:p>
        </w:tc>
      </w:tr>
      <w:tr w:rsidR="00FD1925" w:rsidRPr="000A061B" w14:paraId="24168E72" w14:textId="77777777" w:rsidTr="00526802">
        <w:tblPrEx>
          <w:tblCellMar>
            <w:left w:w="28" w:type="dxa"/>
            <w:right w:w="28" w:type="dxa"/>
          </w:tblCellMar>
        </w:tblPrEx>
        <w:trPr>
          <w:trHeight w:val="200"/>
        </w:trPr>
        <w:tc>
          <w:tcPr>
            <w:tcW w:w="41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8E6467" w14:textId="6D96DF0C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AE8BB9" w14:textId="4FF7BA48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1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331CEA" w14:textId="6DB23DC9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20E8F548" w14:textId="69F93BDB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</w:tr>
      <w:tr w:rsidR="00FD1925" w:rsidRPr="000A061B" w14:paraId="00155C1F" w14:textId="77777777" w:rsidTr="00526802">
        <w:tblPrEx>
          <w:tblCellMar>
            <w:left w:w="28" w:type="dxa"/>
            <w:right w:w="28" w:type="dxa"/>
          </w:tblCellMar>
        </w:tblPrEx>
        <w:trPr>
          <w:trHeight w:val="200"/>
        </w:trPr>
        <w:tc>
          <w:tcPr>
            <w:tcW w:w="41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05E178" w14:textId="197A39DF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A7797B" w14:textId="010AD66A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1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EC4910" w14:textId="17D04F0B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1FBBBB83" w14:textId="2D7504C2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</w:tr>
      <w:tr w:rsidR="00FD1925" w:rsidRPr="000A061B" w14:paraId="61CBA3EA" w14:textId="77777777" w:rsidTr="00526802">
        <w:tblPrEx>
          <w:tblCellMar>
            <w:left w:w="28" w:type="dxa"/>
            <w:right w:w="28" w:type="dxa"/>
          </w:tblCellMar>
        </w:tblPrEx>
        <w:trPr>
          <w:trHeight w:val="200"/>
        </w:trPr>
        <w:tc>
          <w:tcPr>
            <w:tcW w:w="41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E281C2" w14:textId="7D444873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98BE26" w14:textId="3F9C4E4A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1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C3AD5D" w14:textId="6A743B55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34DEC8D7" w14:textId="08150C8A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</w:tr>
      <w:tr w:rsidR="00FD1925" w:rsidRPr="000A061B" w14:paraId="0B78FC13" w14:textId="77777777" w:rsidTr="00526802">
        <w:tblPrEx>
          <w:tblCellMar>
            <w:left w:w="28" w:type="dxa"/>
            <w:right w:w="28" w:type="dxa"/>
          </w:tblCellMar>
        </w:tblPrEx>
        <w:trPr>
          <w:trHeight w:val="200"/>
        </w:trPr>
        <w:tc>
          <w:tcPr>
            <w:tcW w:w="41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28FFB8D" w14:textId="42DE8665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8B22378" w14:textId="6DD69AA5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148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50784DD" w14:textId="5CF7907E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4C80FD0F" w14:textId="206F28FD" w:rsidR="00FD1925" w:rsidRPr="00526802" w:rsidRDefault="00FD1925" w:rsidP="00526802">
            <w:pPr>
              <w:spacing w:after="60"/>
            </w:pPr>
            <w:r w:rsidRPr="00526802"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r w:rsidRPr="00526802">
              <w:instrText xml:space="preserve"> FORMTEXT </w:instrText>
            </w:r>
            <w:r w:rsidRPr="00526802">
              <w:fldChar w:fldCharType="separate"/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t> </w:t>
            </w:r>
            <w:r w:rsidRPr="00526802">
              <w:fldChar w:fldCharType="end"/>
            </w:r>
          </w:p>
        </w:tc>
      </w:tr>
    </w:tbl>
    <w:p w14:paraId="321AE241" w14:textId="112E5900" w:rsidR="006E214B" w:rsidRDefault="006E214B" w:rsidP="000D79DC">
      <w:pPr>
        <w:rPr>
          <w:b/>
          <w:bCs/>
        </w:rPr>
      </w:pPr>
    </w:p>
    <w:p w14:paraId="3A1904BB" w14:textId="6CD74875" w:rsidR="00647A00" w:rsidRDefault="00647A00" w:rsidP="000D79DC">
      <w:pPr>
        <w:rPr>
          <w:b/>
          <w:bCs/>
        </w:rPr>
      </w:pPr>
    </w:p>
    <w:p w14:paraId="1A039822" w14:textId="16F00BEC" w:rsidR="00647A00" w:rsidRDefault="00647A00" w:rsidP="000D79DC">
      <w:pPr>
        <w:rPr>
          <w:b/>
          <w:bCs/>
        </w:rPr>
      </w:pPr>
    </w:p>
    <w:p w14:paraId="12061FB9" w14:textId="0FFBBE86" w:rsidR="00647A00" w:rsidRDefault="00647A00" w:rsidP="000D79DC">
      <w:pPr>
        <w:rPr>
          <w:b/>
          <w:bCs/>
        </w:rPr>
      </w:pPr>
    </w:p>
    <w:p w14:paraId="47C8C4A4" w14:textId="7C2C96A0" w:rsidR="00647A00" w:rsidRDefault="00647A00" w:rsidP="000D79DC">
      <w:pPr>
        <w:rPr>
          <w:b/>
          <w:bCs/>
        </w:rPr>
      </w:pPr>
    </w:p>
    <w:p w14:paraId="559B6A2A" w14:textId="4644B8C8" w:rsidR="00647A00" w:rsidRDefault="00647A00" w:rsidP="000D79DC">
      <w:pPr>
        <w:rPr>
          <w:b/>
          <w:bCs/>
        </w:rPr>
      </w:pPr>
    </w:p>
    <w:p w14:paraId="55719D3B" w14:textId="02A9D2B4" w:rsidR="00647A00" w:rsidRDefault="00647A00" w:rsidP="000D79DC">
      <w:pPr>
        <w:rPr>
          <w:b/>
          <w:bCs/>
        </w:rPr>
      </w:pPr>
    </w:p>
    <w:p w14:paraId="4804F6F1" w14:textId="01825433" w:rsidR="00647A00" w:rsidRDefault="00647A00" w:rsidP="000D79DC">
      <w:pPr>
        <w:rPr>
          <w:b/>
          <w:bCs/>
        </w:rPr>
      </w:pPr>
    </w:p>
    <w:p w14:paraId="7FE4C812" w14:textId="06DC4671" w:rsidR="00647A00" w:rsidRDefault="00647A00" w:rsidP="000D79DC">
      <w:pPr>
        <w:rPr>
          <w:b/>
          <w:bCs/>
        </w:rPr>
      </w:pPr>
    </w:p>
    <w:p w14:paraId="4B870B48" w14:textId="16C8A5C5" w:rsidR="00647A00" w:rsidRDefault="00647A00" w:rsidP="000D79DC">
      <w:pPr>
        <w:rPr>
          <w:b/>
          <w:bCs/>
        </w:rPr>
      </w:pPr>
    </w:p>
    <w:p w14:paraId="2A8C3D86" w14:textId="6121180B" w:rsidR="00647A00" w:rsidRDefault="00647A00" w:rsidP="000D79DC">
      <w:pPr>
        <w:rPr>
          <w:b/>
          <w:bCs/>
        </w:rPr>
      </w:pPr>
    </w:p>
    <w:tbl>
      <w:tblPr>
        <w:tblW w:w="10536" w:type="dxa"/>
        <w:tblInd w:w="-71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82"/>
        <w:gridCol w:w="2221"/>
        <w:gridCol w:w="1803"/>
        <w:gridCol w:w="2591"/>
        <w:gridCol w:w="2739"/>
      </w:tblGrid>
      <w:tr w:rsidR="00B62562" w:rsidRPr="00C90AE3" w14:paraId="770FB7EE" w14:textId="77777777" w:rsidTr="00647A00">
        <w:trPr>
          <w:cantSplit/>
          <w:trHeight w:val="381"/>
        </w:trPr>
        <w:tc>
          <w:tcPr>
            <w:tcW w:w="5206" w:type="dxa"/>
            <w:gridSpan w:val="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nil"/>
            </w:tcBorders>
          </w:tcPr>
          <w:p w14:paraId="42CBBC00" w14:textId="56EAB497" w:rsidR="00B62562" w:rsidRPr="00C90AE3" w:rsidRDefault="00B62562" w:rsidP="00C310D6">
            <w:pPr>
              <w:spacing w:before="40"/>
              <w:jc w:val="center"/>
              <w:rPr>
                <w:b/>
                <w:sz w:val="22"/>
                <w:szCs w:val="22"/>
              </w:rPr>
            </w:pPr>
            <w:r w:rsidRPr="00C90AE3">
              <w:rPr>
                <w:b/>
                <w:sz w:val="22"/>
                <w:szCs w:val="22"/>
              </w:rPr>
              <w:t>Pobíráte důchod?</w:t>
            </w:r>
            <w:r>
              <w:rPr>
                <w:b/>
                <w:sz w:val="22"/>
                <w:szCs w:val="22"/>
              </w:rPr>
              <w:t xml:space="preserve"> </w:t>
            </w:r>
            <w:sdt>
              <w:sdtPr>
                <w:rPr>
                  <w:b/>
                  <w:sz w:val="22"/>
                  <w:szCs w:val="22"/>
                </w:rPr>
                <w:id w:val="-902372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594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Pr="00A96412">
              <w:t xml:space="preserve"> </w:t>
            </w:r>
            <w:r w:rsidRPr="00A96412">
              <w:rPr>
                <w:b/>
                <w:bCs/>
              </w:rPr>
              <w:t xml:space="preserve">Ano </w:t>
            </w:r>
            <w:sdt>
              <w:sdtPr>
                <w:rPr>
                  <w:b/>
                  <w:sz w:val="22"/>
                  <w:szCs w:val="22"/>
                </w:rPr>
                <w:id w:val="-1260135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594" w:rsidRPr="00FD1925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Pr="00A96412">
              <w:t xml:space="preserve"> </w:t>
            </w:r>
            <w:r w:rsidRPr="00A96412">
              <w:rPr>
                <w:b/>
                <w:bCs/>
              </w:rPr>
              <w:t>Ne</w:t>
            </w:r>
          </w:p>
        </w:tc>
        <w:tc>
          <w:tcPr>
            <w:tcW w:w="5330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CF8277D" w14:textId="77777777" w:rsidR="00B62562" w:rsidRPr="00C90AE3" w:rsidRDefault="00B62562" w:rsidP="00C310D6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Zdravotní omezení</w:t>
            </w:r>
          </w:p>
        </w:tc>
      </w:tr>
      <w:tr w:rsidR="00B62562" w:rsidRPr="000A061B" w14:paraId="32953DEB" w14:textId="77777777" w:rsidTr="00647A00">
        <w:trPr>
          <w:cantSplit/>
        </w:trPr>
        <w:tc>
          <w:tcPr>
            <w:tcW w:w="3403" w:type="dxa"/>
            <w:gridSpan w:val="2"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1101747" w14:textId="77777777" w:rsidR="00B62562" w:rsidRPr="000A061B" w:rsidRDefault="00B62562" w:rsidP="00C310D6">
            <w:pPr>
              <w:jc w:val="center"/>
            </w:pPr>
            <w:r w:rsidRPr="000A061B">
              <w:t>Druh důchodu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14:paraId="5159D556" w14:textId="77777777" w:rsidR="00B62562" w:rsidRPr="000A061B" w:rsidRDefault="00B62562" w:rsidP="00C310D6">
            <w:r>
              <w:t xml:space="preserve">Přiznání důchodu od </w:t>
            </w:r>
            <w:r>
              <w:rPr>
                <w:sz w:val="18"/>
              </w:rPr>
              <w:t>(den/měsíc/rok) - do</w:t>
            </w:r>
          </w:p>
        </w:tc>
        <w:tc>
          <w:tcPr>
            <w:tcW w:w="25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5A1636" w14:textId="450E5B7F" w:rsidR="00B62562" w:rsidRPr="000A061B" w:rsidRDefault="00000000" w:rsidP="00C310D6">
            <w:pPr>
              <w:jc w:val="center"/>
            </w:pPr>
            <w:sdt>
              <w:sdtPr>
                <w:rPr>
                  <w:sz w:val="22"/>
                </w:rPr>
                <w:id w:val="-249277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594" w:rsidRPr="00FD192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34ECF" w:rsidRPr="00A96412">
              <w:t xml:space="preserve"> </w:t>
            </w:r>
            <w:r w:rsidR="00834ECF" w:rsidRPr="00834ECF">
              <w:rPr>
                <w:bCs/>
              </w:rPr>
              <w:t xml:space="preserve">Ano </w:t>
            </w:r>
            <w:sdt>
              <w:sdtPr>
                <w:rPr>
                  <w:bCs/>
                  <w:sz w:val="22"/>
                </w:rPr>
                <w:id w:val="-72074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594" w:rsidRPr="00FD1925">
                  <w:rPr>
                    <w:rFonts w:ascii="MS Gothic" w:eastAsia="MS Gothic" w:hAnsi="MS Gothic" w:hint="eastAsia"/>
                    <w:bCs/>
                    <w:sz w:val="22"/>
                  </w:rPr>
                  <w:t>☐</w:t>
                </w:r>
              </w:sdtContent>
            </w:sdt>
            <w:r w:rsidR="00834ECF" w:rsidRPr="00834ECF">
              <w:t xml:space="preserve"> </w:t>
            </w:r>
            <w:r w:rsidR="001D4594">
              <w:t xml:space="preserve"> </w:t>
            </w:r>
            <w:r w:rsidR="00834ECF" w:rsidRPr="00834ECF">
              <w:rPr>
                <w:bCs/>
              </w:rPr>
              <w:t>Ne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</w:tcPr>
          <w:p w14:paraId="61130AE1" w14:textId="77777777" w:rsidR="00B62562" w:rsidRPr="000A061B" w:rsidRDefault="00B62562" w:rsidP="00C310D6">
            <w:pPr>
              <w:jc w:val="center"/>
            </w:pPr>
            <w:r>
              <w:t xml:space="preserve">Přiznána </w:t>
            </w:r>
            <w:proofErr w:type="gramStart"/>
            <w:r w:rsidRPr="000A061B">
              <w:t>od</w:t>
            </w:r>
            <w:r>
              <w:t xml:space="preserve"> - do</w:t>
            </w:r>
            <w:proofErr w:type="gramEnd"/>
          </w:p>
        </w:tc>
      </w:tr>
      <w:tr w:rsidR="00B62562" w:rsidRPr="000A061B" w14:paraId="6B60E703" w14:textId="77777777" w:rsidTr="00647A00">
        <w:trPr>
          <w:cantSplit/>
        </w:trPr>
        <w:sdt>
          <w:sdtPr>
            <w:alias w:val="druhdochodu"/>
            <w:tag w:val="druhdochodu"/>
            <w:id w:val="2018188936"/>
            <w:placeholder>
              <w:docPart w:val="DefaultPlaceholder_-1854013438"/>
            </w:placeholder>
            <w:showingPlcHdr/>
            <w:comboBox>
              <w:listItem w:value="Zvolte položku."/>
              <w:listItem w:displayText="invalidní důchod pro invaliditu stupně I" w:value="invalidní důchod pro invaliditu stupně I"/>
              <w:listItem w:displayText="invalidní důchod pro invaliditu stupně II" w:value="invalidní důchod pro invaliditu stupně II"/>
              <w:listItem w:displayText="invalidní důchod pro invaliditu stupně III" w:value="invalidní důchod pro invaliditu stupně III"/>
              <w:listItem w:displayText="starobní důchod" w:value="starobní důchod"/>
              <w:listItem w:displayText="předčasný starobní důchod" w:value="předčasný starobní důchod"/>
              <w:listItem w:displayText="starobní důchod se sníženým důchodovým věkem" w:value="starobní důchod se sníženým důchodovým věkem"/>
              <w:listItem w:displayText="důchod podobného charakteru pobíraného ze zahraničí" w:value="důchod podobného charakteru pobíraného ze zahraničí"/>
            </w:comboBox>
          </w:sdtPr>
          <w:sdtContent>
            <w:tc>
              <w:tcPr>
                <w:tcW w:w="3403" w:type="dxa"/>
                <w:gridSpan w:val="2"/>
                <w:tcBorders>
                  <w:top w:val="nil"/>
                  <w:left w:val="single" w:sz="18" w:space="0" w:color="auto"/>
                  <w:bottom w:val="nil"/>
                  <w:right w:val="single" w:sz="12" w:space="0" w:color="auto"/>
                </w:tcBorders>
              </w:tcPr>
              <w:p w14:paraId="22753498" w14:textId="4A73E872" w:rsidR="00B62562" w:rsidRPr="000A061B" w:rsidRDefault="00594B22" w:rsidP="00C310D6">
                <w:r w:rsidRPr="00EE4832">
                  <w:rPr>
                    <w:rStyle w:val="Zstupntext"/>
                  </w:rPr>
                  <w:t>Zvolte položku.</w:t>
                </w:r>
              </w:p>
            </w:tc>
          </w:sdtContent>
        </w:sdt>
        <w:bookmarkStart w:id="97" w:name="Text212"/>
        <w:tc>
          <w:tcPr>
            <w:tcW w:w="180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56F64FE" w14:textId="77777777" w:rsidR="00B62562" w:rsidRPr="000A061B" w:rsidRDefault="00B62562" w:rsidP="00C310D6">
            <w:pPr>
              <w:jc w:val="center"/>
            </w:pPr>
            <w:r w:rsidRPr="000A061B">
              <w:fldChar w:fldCharType="begin">
                <w:ffData>
                  <w:name w:val="Text212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fldChar w:fldCharType="end"/>
            </w:r>
            <w:bookmarkEnd w:id="97"/>
          </w:p>
        </w:tc>
        <w:tc>
          <w:tcPr>
            <w:tcW w:w="25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D82197A" w14:textId="77777777" w:rsidR="00B62562" w:rsidRDefault="00B62562" w:rsidP="00C310D6">
            <w:pPr>
              <w:jc w:val="center"/>
            </w:pPr>
            <w:bookmarkStart w:id="98" w:name="Text213"/>
            <w:r>
              <w:t>Osoba zdravotně znevýhodněná</w:t>
            </w:r>
          </w:p>
          <w:p w14:paraId="23180F73" w14:textId="77777777" w:rsidR="00B62562" w:rsidRPr="000A061B" w:rsidRDefault="00B62562" w:rsidP="00C310D6">
            <w:pPr>
              <w:jc w:val="center"/>
            </w:pPr>
            <w:r w:rsidRPr="000A061B">
              <w:fldChar w:fldCharType="begin">
                <w:ffData>
                  <w:name w:val="Text213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fldChar w:fldCharType="end"/>
            </w:r>
            <w:bookmarkEnd w:id="98"/>
          </w:p>
        </w:tc>
        <w:bookmarkStart w:id="99" w:name="Text214"/>
        <w:tc>
          <w:tcPr>
            <w:tcW w:w="2739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D15761B" w14:textId="77777777" w:rsidR="00B62562" w:rsidRPr="000A061B" w:rsidRDefault="00B62562" w:rsidP="00C310D6">
            <w:pPr>
              <w:jc w:val="center"/>
            </w:pPr>
            <w:r w:rsidRPr="000A061B">
              <w:fldChar w:fldCharType="begin">
                <w:ffData>
                  <w:name w:val="Text214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fldChar w:fldCharType="end"/>
            </w:r>
            <w:bookmarkEnd w:id="99"/>
          </w:p>
        </w:tc>
      </w:tr>
      <w:bookmarkStart w:id="100" w:name="Text216"/>
      <w:tr w:rsidR="00B62562" w:rsidRPr="000A061B" w14:paraId="6B31EAFC" w14:textId="77777777" w:rsidTr="00647A00">
        <w:trPr>
          <w:cantSplit/>
        </w:trPr>
        <w:tc>
          <w:tcPr>
            <w:tcW w:w="3403" w:type="dxa"/>
            <w:gridSpan w:val="2"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F8B4C02" w14:textId="77777777" w:rsidR="00B62562" w:rsidRPr="000A061B" w:rsidRDefault="00B62562" w:rsidP="00C310D6">
            <w:r w:rsidRPr="000A061B">
              <w:fldChar w:fldCharType="begin">
                <w:ffData>
                  <w:name w:val="Text216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fldChar w:fldCharType="end"/>
            </w:r>
            <w:bookmarkEnd w:id="100"/>
          </w:p>
        </w:tc>
        <w:bookmarkStart w:id="101" w:name="Text217"/>
        <w:tc>
          <w:tcPr>
            <w:tcW w:w="180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DEFD48D" w14:textId="77777777" w:rsidR="00B62562" w:rsidRPr="000A061B" w:rsidRDefault="00B62562" w:rsidP="00C310D6">
            <w:pPr>
              <w:jc w:val="center"/>
            </w:pPr>
            <w:r w:rsidRPr="000A061B"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fldChar w:fldCharType="end"/>
            </w:r>
            <w:bookmarkEnd w:id="101"/>
          </w:p>
        </w:tc>
        <w:tc>
          <w:tcPr>
            <w:tcW w:w="259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4B9E763" w14:textId="77777777" w:rsidR="00B62562" w:rsidRPr="000A061B" w:rsidRDefault="00B62562" w:rsidP="00C310D6">
            <w:pPr>
              <w:jc w:val="center"/>
            </w:pPr>
            <w:r>
              <w:t>Držitel karty ZTP/P</w:t>
            </w:r>
          </w:p>
        </w:tc>
        <w:bookmarkStart w:id="102" w:name="Text219"/>
        <w:tc>
          <w:tcPr>
            <w:tcW w:w="2739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</w:tcPr>
          <w:p w14:paraId="3AEE835A" w14:textId="77777777" w:rsidR="00B62562" w:rsidRPr="000A061B" w:rsidRDefault="00B62562" w:rsidP="00C310D6">
            <w:pPr>
              <w:jc w:val="center"/>
              <w:rPr>
                <w:b/>
              </w:rPr>
            </w:pPr>
            <w:r w:rsidRPr="000A061B">
              <w:fldChar w:fldCharType="begin">
                <w:ffData>
                  <w:name w:val="Text219"/>
                  <w:enabled/>
                  <w:calcOnExit w:val="0"/>
                  <w:textInput/>
                </w:ffData>
              </w:fldChar>
            </w:r>
            <w:r w:rsidRPr="000A061B">
              <w:instrText xml:space="preserve"> FORMTEXT </w:instrText>
            </w:r>
            <w:r w:rsidRPr="000A061B">
              <w:fldChar w:fldCharType="separate"/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t> </w:t>
            </w:r>
            <w:r w:rsidRPr="000A061B">
              <w:fldChar w:fldCharType="end"/>
            </w:r>
            <w:bookmarkEnd w:id="102"/>
          </w:p>
        </w:tc>
      </w:tr>
      <w:tr w:rsidR="00B62562" w:rsidRPr="00C90AE3" w14:paraId="26EF9FDF" w14:textId="77777777" w:rsidTr="00647A00">
        <w:tc>
          <w:tcPr>
            <w:tcW w:w="5206" w:type="dxa"/>
            <w:gridSpan w:val="3"/>
            <w:tcBorders>
              <w:top w:val="nil"/>
              <w:left w:val="single" w:sz="18" w:space="0" w:color="auto"/>
              <w:bottom w:val="nil"/>
              <w:right w:val="single" w:sz="12" w:space="0" w:color="auto"/>
            </w:tcBorders>
          </w:tcPr>
          <w:p w14:paraId="7510B6D6" w14:textId="77777777" w:rsidR="00B62562" w:rsidRPr="00C90AE3" w:rsidRDefault="00B62562" w:rsidP="00C310D6">
            <w:r w:rsidRPr="00C90AE3">
              <w:t xml:space="preserve">Zdravotní pojišťovna </w:t>
            </w:r>
          </w:p>
          <w:p w14:paraId="1D432229" w14:textId="5A854E18" w:rsidR="00B62562" w:rsidRPr="00C90AE3" w:rsidRDefault="00E36D28" w:rsidP="00C310D6">
            <w:r>
              <w:t xml:space="preserve">číslo a </w:t>
            </w:r>
            <w:r w:rsidR="00B62562" w:rsidRPr="00C90AE3">
              <w:t xml:space="preserve">název: </w:t>
            </w:r>
          </w:p>
        </w:tc>
        <w:tc>
          <w:tcPr>
            <w:tcW w:w="5330" w:type="dxa"/>
            <w:gridSpan w:val="2"/>
            <w:tcBorders>
              <w:left w:val="nil"/>
              <w:right w:val="single" w:sz="18" w:space="0" w:color="auto"/>
            </w:tcBorders>
          </w:tcPr>
          <w:p w14:paraId="33824075" w14:textId="3FE95A6A" w:rsidR="00B62562" w:rsidRPr="00C90AE3" w:rsidRDefault="00B62562" w:rsidP="00C310D6">
            <w:r>
              <w:t>Poznámka:</w:t>
            </w:r>
          </w:p>
        </w:tc>
      </w:tr>
      <w:tr w:rsidR="00B62562" w:rsidRPr="00C90AE3" w14:paraId="18F8AC5E" w14:textId="77777777" w:rsidTr="00FD1925">
        <w:tc>
          <w:tcPr>
            <w:tcW w:w="1182" w:type="dxa"/>
            <w:tcBorders>
              <w:top w:val="nil"/>
              <w:left w:val="single" w:sz="18" w:space="0" w:color="auto"/>
              <w:bottom w:val="single" w:sz="12" w:space="0" w:color="auto"/>
              <w:right w:val="nil"/>
            </w:tcBorders>
          </w:tcPr>
          <w:p w14:paraId="51D4FFE8" w14:textId="77777777" w:rsidR="00B62562" w:rsidRPr="00C90AE3" w:rsidRDefault="00B62562" w:rsidP="00C310D6"/>
          <w:p w14:paraId="736A5593" w14:textId="0F0B26B6" w:rsidR="00B62562" w:rsidRDefault="00E36D28" w:rsidP="00C310D6">
            <w:r w:rsidRPr="00C90AE3">
              <w:fldChar w:fldCharType="begin">
                <w:ffData>
                  <w:name w:val="Text229"/>
                  <w:enabled/>
                  <w:calcOnExit w:val="0"/>
                  <w:textInput/>
                </w:ffData>
              </w:fldChar>
            </w:r>
            <w:r w:rsidRPr="00C90AE3">
              <w:instrText xml:space="preserve"> FORMTEXT </w:instrText>
            </w:r>
            <w:r w:rsidRPr="00C90AE3">
              <w:fldChar w:fldCharType="separate"/>
            </w:r>
            <w:r w:rsidRPr="00C90AE3">
              <w:t> </w:t>
            </w:r>
            <w:r w:rsidRPr="00C90AE3">
              <w:t> </w:t>
            </w:r>
            <w:r w:rsidRPr="00C90AE3">
              <w:t> </w:t>
            </w:r>
            <w:r w:rsidRPr="00C90AE3">
              <w:t> </w:t>
            </w:r>
            <w:r w:rsidRPr="00C90AE3">
              <w:t> </w:t>
            </w:r>
            <w:r w:rsidRPr="00C90AE3">
              <w:fldChar w:fldCharType="end"/>
            </w:r>
          </w:p>
          <w:p w14:paraId="5161D0A0" w14:textId="77777777" w:rsidR="00B62562" w:rsidRPr="00C90AE3" w:rsidRDefault="00B62562" w:rsidP="00C310D6"/>
        </w:tc>
        <w:tc>
          <w:tcPr>
            <w:tcW w:w="402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08D7D71" w14:textId="77777777" w:rsidR="00B62562" w:rsidRDefault="00B62562" w:rsidP="00C310D6"/>
          <w:p w14:paraId="3F12206F" w14:textId="39D8CE30" w:rsidR="00B62562" w:rsidRPr="00C90AE3" w:rsidRDefault="00E36D28" w:rsidP="00C310D6">
            <w:r w:rsidRPr="00C90AE3">
              <w:fldChar w:fldCharType="begin">
                <w:ffData>
                  <w:name w:val="Text229"/>
                  <w:enabled/>
                  <w:calcOnExit w:val="0"/>
                  <w:textInput/>
                </w:ffData>
              </w:fldChar>
            </w:r>
            <w:r w:rsidRPr="00C90AE3">
              <w:instrText xml:space="preserve"> FORMTEXT </w:instrText>
            </w:r>
            <w:r w:rsidRPr="00C90AE3">
              <w:fldChar w:fldCharType="separate"/>
            </w:r>
            <w:r w:rsidRPr="00C90AE3">
              <w:t> </w:t>
            </w:r>
            <w:r w:rsidRPr="00C90AE3">
              <w:t> </w:t>
            </w:r>
            <w:r w:rsidRPr="00C90AE3">
              <w:t> </w:t>
            </w:r>
            <w:r w:rsidRPr="00C90AE3">
              <w:t> </w:t>
            </w:r>
            <w:r w:rsidRPr="00C90AE3">
              <w:t> </w:t>
            </w:r>
            <w:r w:rsidRPr="00C90AE3">
              <w:fldChar w:fldCharType="end"/>
            </w:r>
          </w:p>
        </w:tc>
        <w:bookmarkStart w:id="103" w:name="Text224"/>
        <w:tc>
          <w:tcPr>
            <w:tcW w:w="5330" w:type="dxa"/>
            <w:gridSpan w:val="2"/>
            <w:tcBorders>
              <w:left w:val="nil"/>
              <w:right w:val="single" w:sz="18" w:space="0" w:color="auto"/>
            </w:tcBorders>
          </w:tcPr>
          <w:p w14:paraId="357307A2" w14:textId="77777777" w:rsidR="00B62562" w:rsidRPr="00C90AE3" w:rsidRDefault="00B62562" w:rsidP="00C310D6">
            <w:r w:rsidRPr="00C90AE3"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C90AE3">
              <w:instrText xml:space="preserve"> FORMTEXT </w:instrText>
            </w:r>
            <w:r w:rsidRPr="00C90AE3">
              <w:fldChar w:fldCharType="separate"/>
            </w:r>
            <w:r w:rsidRPr="00C90AE3">
              <w:rPr>
                <w:rFonts w:ascii="Arial" w:hAnsi="Arial"/>
              </w:rPr>
              <w:t> </w:t>
            </w:r>
            <w:r w:rsidRPr="00C90AE3">
              <w:rPr>
                <w:rFonts w:ascii="Arial" w:hAnsi="Arial"/>
              </w:rPr>
              <w:t> </w:t>
            </w:r>
            <w:r w:rsidRPr="00C90AE3">
              <w:rPr>
                <w:rFonts w:ascii="Arial" w:hAnsi="Arial"/>
              </w:rPr>
              <w:t> </w:t>
            </w:r>
            <w:r w:rsidRPr="00C90AE3">
              <w:rPr>
                <w:rFonts w:ascii="Arial" w:hAnsi="Arial"/>
              </w:rPr>
              <w:t> </w:t>
            </w:r>
            <w:r w:rsidRPr="00C90AE3">
              <w:rPr>
                <w:rFonts w:ascii="Arial" w:hAnsi="Arial"/>
              </w:rPr>
              <w:t> </w:t>
            </w:r>
            <w:r w:rsidRPr="00C90AE3">
              <w:fldChar w:fldCharType="end"/>
            </w:r>
            <w:bookmarkEnd w:id="103"/>
          </w:p>
        </w:tc>
      </w:tr>
    </w:tbl>
    <w:p w14:paraId="03949183" w14:textId="77777777" w:rsidR="00591539" w:rsidRDefault="00591539"/>
    <w:p w14:paraId="035549E2" w14:textId="77777777" w:rsidR="00591539" w:rsidRDefault="00591539"/>
    <w:p w14:paraId="430CE683" w14:textId="179111DA" w:rsidR="00591539" w:rsidRPr="00526802" w:rsidRDefault="00591539" w:rsidP="00526802">
      <w:pPr>
        <w:jc w:val="both"/>
        <w:rPr>
          <w:sz w:val="24"/>
          <w:szCs w:val="24"/>
        </w:rPr>
      </w:pPr>
      <w:r w:rsidRPr="00526802">
        <w:rPr>
          <w:b/>
          <w:bCs/>
          <w:sz w:val="24"/>
          <w:szCs w:val="24"/>
        </w:rPr>
        <w:t xml:space="preserve">S dotazy k následujícím částem dotazníku prosím kontaktujte mzdovou účtárnu: </w:t>
      </w:r>
      <w:hyperlink r:id="rId11" w:history="1">
        <w:r w:rsidRPr="00526802">
          <w:rPr>
            <w:rStyle w:val="Hypertextovodkaz"/>
            <w:b/>
            <w:bCs/>
            <w:sz w:val="24"/>
            <w:szCs w:val="24"/>
          </w:rPr>
          <w:t>mzdova-uctarna@utb.cz</w:t>
        </w:r>
      </w:hyperlink>
      <w:r w:rsidRPr="00526802">
        <w:rPr>
          <w:sz w:val="24"/>
          <w:szCs w:val="24"/>
        </w:rPr>
        <w:t>.</w:t>
      </w:r>
    </w:p>
    <w:p w14:paraId="457AD1BA" w14:textId="77777777" w:rsidR="00591539" w:rsidRDefault="00591539"/>
    <w:tbl>
      <w:tblPr>
        <w:tblW w:w="10536" w:type="dxa"/>
        <w:tblInd w:w="-71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691"/>
        <w:gridCol w:w="1558"/>
        <w:gridCol w:w="3020"/>
        <w:gridCol w:w="3267"/>
      </w:tblGrid>
      <w:tr w:rsidR="00B62562" w:rsidRPr="00C90AE3" w14:paraId="765DC0DC" w14:textId="77777777" w:rsidTr="00647A00">
        <w:trPr>
          <w:trHeight w:val="333"/>
        </w:trPr>
        <w:tc>
          <w:tcPr>
            <w:tcW w:w="10536" w:type="dxa"/>
            <w:gridSpan w:val="4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F955D0" w14:textId="77777777" w:rsidR="00B62562" w:rsidRPr="00C90AE3" w:rsidRDefault="00B62562" w:rsidP="00C310D6">
            <w:pPr>
              <w:rPr>
                <w:b/>
              </w:rPr>
            </w:pPr>
            <w:r w:rsidRPr="00C90AE3">
              <w:rPr>
                <w:b/>
              </w:rPr>
              <w:t>Identifikace posledního cizozemského nositele pojištění</w:t>
            </w:r>
          </w:p>
        </w:tc>
      </w:tr>
      <w:tr w:rsidR="00B62562" w:rsidRPr="00C90AE3" w14:paraId="48921DE5" w14:textId="77777777" w:rsidTr="00647A00">
        <w:trPr>
          <w:trHeight w:val="405"/>
        </w:trPr>
        <w:tc>
          <w:tcPr>
            <w:tcW w:w="4249" w:type="dxa"/>
            <w:gridSpan w:val="2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05BCAFE3" w14:textId="77777777" w:rsidR="00B62562" w:rsidRPr="00C90AE3" w:rsidRDefault="00B62562" w:rsidP="00C310D6">
            <w:r w:rsidRPr="00C90AE3">
              <w:t>Název posledního cizozemského nositele pojištění:</w:t>
            </w:r>
          </w:p>
        </w:tc>
        <w:tc>
          <w:tcPr>
            <w:tcW w:w="62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2B44399" w14:textId="7DD28E37" w:rsidR="00B62562" w:rsidRPr="00C90AE3" w:rsidRDefault="00F70EDB" w:rsidP="00C310D6">
            <w:r w:rsidRPr="00C90AE3"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C90AE3">
              <w:instrText xml:space="preserve"> FORMTEXT </w:instrText>
            </w:r>
            <w:r w:rsidRPr="00C90AE3">
              <w:fldChar w:fldCharType="separate"/>
            </w:r>
            <w:r w:rsidRPr="00C90AE3">
              <w:rPr>
                <w:rFonts w:ascii="Arial" w:hAnsi="Arial"/>
              </w:rPr>
              <w:t> </w:t>
            </w:r>
            <w:r w:rsidRPr="00C90AE3">
              <w:rPr>
                <w:rFonts w:ascii="Arial" w:hAnsi="Arial"/>
              </w:rPr>
              <w:t> </w:t>
            </w:r>
            <w:r w:rsidRPr="00C90AE3">
              <w:rPr>
                <w:rFonts w:ascii="Arial" w:hAnsi="Arial"/>
              </w:rPr>
              <w:t> </w:t>
            </w:r>
            <w:r w:rsidRPr="00C90AE3">
              <w:rPr>
                <w:rFonts w:ascii="Arial" w:hAnsi="Arial"/>
              </w:rPr>
              <w:t> </w:t>
            </w:r>
            <w:r w:rsidRPr="00C90AE3">
              <w:rPr>
                <w:rFonts w:ascii="Arial" w:hAnsi="Arial"/>
              </w:rPr>
              <w:t> </w:t>
            </w:r>
            <w:r w:rsidRPr="00C90AE3">
              <w:fldChar w:fldCharType="end"/>
            </w:r>
          </w:p>
        </w:tc>
      </w:tr>
      <w:tr w:rsidR="00B62562" w:rsidRPr="00C90AE3" w14:paraId="1EF6B55D" w14:textId="77777777" w:rsidTr="00647A00">
        <w:trPr>
          <w:trHeight w:val="394"/>
        </w:trPr>
        <w:tc>
          <w:tcPr>
            <w:tcW w:w="2691" w:type="dxa"/>
            <w:tcBorders>
              <w:left w:val="single" w:sz="18" w:space="0" w:color="auto"/>
            </w:tcBorders>
            <w:vAlign w:val="bottom"/>
          </w:tcPr>
          <w:p w14:paraId="2891C7D0" w14:textId="56C5ED27" w:rsidR="00B62562" w:rsidRPr="00C90AE3" w:rsidRDefault="00B62562" w:rsidP="00C310D6">
            <w:r w:rsidRPr="00C90AE3">
              <w:t>Ulice:</w:t>
            </w:r>
            <w:r w:rsidR="00F70EDB">
              <w:t xml:space="preserve"> </w:t>
            </w:r>
            <w:r w:rsidR="00F70EDB" w:rsidRPr="00C90AE3"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="00F70EDB" w:rsidRPr="00C90AE3">
              <w:instrText xml:space="preserve"> FORMTEXT </w:instrText>
            </w:r>
            <w:r w:rsidR="00F70EDB" w:rsidRPr="00C90AE3">
              <w:fldChar w:fldCharType="separate"/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fldChar w:fldCharType="end"/>
            </w:r>
          </w:p>
        </w:tc>
        <w:tc>
          <w:tcPr>
            <w:tcW w:w="4578" w:type="dxa"/>
            <w:gridSpan w:val="2"/>
            <w:vAlign w:val="bottom"/>
          </w:tcPr>
          <w:p w14:paraId="7BAB466F" w14:textId="2588FAF3" w:rsidR="00B62562" w:rsidRPr="00C90AE3" w:rsidRDefault="00B62562" w:rsidP="00C310D6">
            <w:r w:rsidRPr="00C90AE3">
              <w:t>Číslo popisné/orientační:</w:t>
            </w:r>
            <w:r w:rsidR="00F70EDB">
              <w:t xml:space="preserve"> </w:t>
            </w:r>
            <w:r w:rsidR="00F70EDB" w:rsidRPr="00C90AE3"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="00F70EDB" w:rsidRPr="00C90AE3">
              <w:instrText xml:space="preserve"> FORMTEXT </w:instrText>
            </w:r>
            <w:r w:rsidR="00F70EDB" w:rsidRPr="00C90AE3">
              <w:fldChar w:fldCharType="separate"/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fldChar w:fldCharType="end"/>
            </w:r>
          </w:p>
        </w:tc>
        <w:tc>
          <w:tcPr>
            <w:tcW w:w="3267" w:type="dxa"/>
            <w:tcBorders>
              <w:top w:val="nil"/>
              <w:bottom w:val="nil"/>
              <w:right w:val="single" w:sz="18" w:space="0" w:color="auto"/>
            </w:tcBorders>
            <w:vAlign w:val="bottom"/>
          </w:tcPr>
          <w:p w14:paraId="74BA024A" w14:textId="77777777" w:rsidR="00B62562" w:rsidRPr="00C90AE3" w:rsidRDefault="00B62562" w:rsidP="00C310D6">
            <w:r w:rsidRPr="00C90AE3">
              <w:t>Cizozemské číslo pojištění:</w:t>
            </w:r>
          </w:p>
        </w:tc>
      </w:tr>
      <w:tr w:rsidR="00B62562" w:rsidRPr="000A061B" w14:paraId="6289E555" w14:textId="77777777" w:rsidTr="00647A00">
        <w:trPr>
          <w:trHeight w:val="405"/>
        </w:trPr>
        <w:tc>
          <w:tcPr>
            <w:tcW w:w="4249" w:type="dxa"/>
            <w:gridSpan w:val="2"/>
            <w:tcBorders>
              <w:left w:val="single" w:sz="18" w:space="0" w:color="auto"/>
              <w:bottom w:val="single" w:sz="8" w:space="0" w:color="auto"/>
            </w:tcBorders>
            <w:vAlign w:val="bottom"/>
          </w:tcPr>
          <w:p w14:paraId="79987A96" w14:textId="7354CFF4" w:rsidR="00B62562" w:rsidRPr="00C90AE3" w:rsidRDefault="00B62562" w:rsidP="00C310D6">
            <w:r w:rsidRPr="00C90AE3">
              <w:t>Obec:</w:t>
            </w:r>
            <w:r w:rsidR="00F70EDB">
              <w:t xml:space="preserve"> </w:t>
            </w:r>
            <w:r w:rsidR="00F70EDB" w:rsidRPr="00C90AE3"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="00F70EDB" w:rsidRPr="00C90AE3">
              <w:instrText xml:space="preserve"> FORMTEXT </w:instrText>
            </w:r>
            <w:r w:rsidR="00F70EDB" w:rsidRPr="00C90AE3">
              <w:fldChar w:fldCharType="separate"/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fldChar w:fldCharType="end"/>
            </w:r>
          </w:p>
        </w:tc>
        <w:tc>
          <w:tcPr>
            <w:tcW w:w="3020" w:type="dxa"/>
            <w:tcBorders>
              <w:bottom w:val="single" w:sz="8" w:space="0" w:color="auto"/>
              <w:right w:val="single" w:sz="12" w:space="0" w:color="auto"/>
            </w:tcBorders>
            <w:vAlign w:val="bottom"/>
          </w:tcPr>
          <w:p w14:paraId="69A3C978" w14:textId="59B34B5F" w:rsidR="00B62562" w:rsidRPr="00C90AE3" w:rsidRDefault="00B62562" w:rsidP="00C310D6">
            <w:r w:rsidRPr="00C90AE3">
              <w:t>Post Code:</w:t>
            </w:r>
            <w:r w:rsidR="00F70EDB">
              <w:t xml:space="preserve"> </w:t>
            </w:r>
            <w:r w:rsidR="00F70EDB" w:rsidRPr="00C90AE3"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="00F70EDB" w:rsidRPr="00C90AE3">
              <w:instrText xml:space="preserve"> FORMTEXT </w:instrText>
            </w:r>
            <w:r w:rsidR="00F70EDB" w:rsidRPr="00C90AE3">
              <w:fldChar w:fldCharType="separate"/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fldChar w:fldCharType="end"/>
            </w:r>
          </w:p>
        </w:tc>
        <w:tc>
          <w:tcPr>
            <w:tcW w:w="3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B74FFE6" w14:textId="283BABC1" w:rsidR="00B62562" w:rsidRPr="000A061B" w:rsidRDefault="00F70EDB" w:rsidP="00C310D6">
            <w:r w:rsidRPr="00C90AE3"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C90AE3">
              <w:instrText xml:space="preserve"> FORMTEXT </w:instrText>
            </w:r>
            <w:r w:rsidRPr="00C90AE3">
              <w:fldChar w:fldCharType="separate"/>
            </w:r>
            <w:r w:rsidRPr="00C90AE3">
              <w:rPr>
                <w:rFonts w:ascii="Arial" w:hAnsi="Arial"/>
              </w:rPr>
              <w:t> </w:t>
            </w:r>
            <w:r w:rsidRPr="00C90AE3">
              <w:rPr>
                <w:rFonts w:ascii="Arial" w:hAnsi="Arial"/>
              </w:rPr>
              <w:t> </w:t>
            </w:r>
            <w:r w:rsidRPr="00C90AE3">
              <w:rPr>
                <w:rFonts w:ascii="Arial" w:hAnsi="Arial"/>
              </w:rPr>
              <w:t> </w:t>
            </w:r>
            <w:r w:rsidRPr="00C90AE3">
              <w:rPr>
                <w:rFonts w:ascii="Arial" w:hAnsi="Arial"/>
              </w:rPr>
              <w:t> </w:t>
            </w:r>
            <w:r w:rsidRPr="00C90AE3">
              <w:rPr>
                <w:rFonts w:ascii="Arial" w:hAnsi="Arial"/>
              </w:rPr>
              <w:t> </w:t>
            </w:r>
            <w:r w:rsidRPr="00C90AE3">
              <w:fldChar w:fldCharType="end"/>
            </w:r>
          </w:p>
        </w:tc>
      </w:tr>
      <w:tr w:rsidR="00B62562" w:rsidRPr="000A061B" w14:paraId="17205EFD" w14:textId="77777777" w:rsidTr="00647A00">
        <w:trPr>
          <w:trHeight w:val="457"/>
        </w:trPr>
        <w:tc>
          <w:tcPr>
            <w:tcW w:w="4249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F2FD25B" w14:textId="21CF30CB" w:rsidR="00B62562" w:rsidRPr="00C90AE3" w:rsidRDefault="00B62562" w:rsidP="00C310D6">
            <w:r w:rsidRPr="00C90AE3">
              <w:t>Stát:</w:t>
            </w:r>
            <w:r w:rsidR="00F70EDB">
              <w:t xml:space="preserve"> </w:t>
            </w:r>
            <w:r w:rsidR="00F70EDB" w:rsidRPr="00C90AE3"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="00F70EDB" w:rsidRPr="00C90AE3">
              <w:instrText xml:space="preserve"> FORMTEXT </w:instrText>
            </w:r>
            <w:r w:rsidR="00F70EDB" w:rsidRPr="00C90AE3">
              <w:fldChar w:fldCharType="separate"/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rPr>
                <w:rFonts w:ascii="Arial" w:hAnsi="Arial"/>
              </w:rPr>
              <w:t> </w:t>
            </w:r>
            <w:r w:rsidR="00F70EDB" w:rsidRPr="00C90AE3">
              <w:fldChar w:fldCharType="end"/>
            </w:r>
          </w:p>
        </w:tc>
        <w:tc>
          <w:tcPr>
            <w:tcW w:w="3020" w:type="dxa"/>
            <w:tcBorders>
              <w:top w:val="single" w:sz="8" w:space="0" w:color="auto"/>
              <w:bottom w:val="single" w:sz="18" w:space="0" w:color="auto"/>
            </w:tcBorders>
          </w:tcPr>
          <w:p w14:paraId="48A5DD27" w14:textId="77777777" w:rsidR="00B62562" w:rsidRPr="00C90AE3" w:rsidRDefault="00B62562" w:rsidP="00C310D6"/>
        </w:tc>
        <w:tc>
          <w:tcPr>
            <w:tcW w:w="3267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1E21F0D2" w14:textId="77777777" w:rsidR="00B62562" w:rsidRPr="000A061B" w:rsidRDefault="00B62562" w:rsidP="00C310D6"/>
        </w:tc>
      </w:tr>
    </w:tbl>
    <w:p w14:paraId="1AD7DF22" w14:textId="77777777" w:rsidR="006E214B" w:rsidRDefault="006E214B" w:rsidP="000D79DC">
      <w:pPr>
        <w:rPr>
          <w:b/>
          <w:bCs/>
        </w:rPr>
      </w:pPr>
    </w:p>
    <w:p w14:paraId="2011591B" w14:textId="77777777" w:rsidR="00935EEB" w:rsidRDefault="00935EEB" w:rsidP="000D79DC">
      <w:pPr>
        <w:rPr>
          <w:b/>
          <w:bCs/>
        </w:rPr>
      </w:pPr>
    </w:p>
    <w:tbl>
      <w:tblPr>
        <w:tblW w:w="1048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1361"/>
        <w:gridCol w:w="850"/>
        <w:gridCol w:w="1276"/>
        <w:gridCol w:w="709"/>
        <w:gridCol w:w="850"/>
        <w:gridCol w:w="426"/>
        <w:gridCol w:w="1701"/>
        <w:gridCol w:w="567"/>
        <w:gridCol w:w="1559"/>
      </w:tblGrid>
      <w:tr w:rsidR="00616106" w:rsidRPr="009A0EFB" w14:paraId="59C56B05" w14:textId="77777777" w:rsidTr="00935EEB">
        <w:trPr>
          <w:trHeight w:val="402"/>
        </w:trPr>
        <w:tc>
          <w:tcPr>
            <w:tcW w:w="254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316216" w14:textId="4D35E33D" w:rsidR="009A0EFB" w:rsidRPr="009A0EFB" w:rsidRDefault="009A0EFB" w:rsidP="009A0EF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Jste daňový rezident ČR?</w:t>
            </w:r>
            <w:r w:rsidR="009250F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FD1925">
              <w:rPr>
                <w:rStyle w:val="Znakapoznpodarou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footnoteReference w:id="4"/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1"/>
            <w:tag w:val="volba1"/>
            <w:id w:val="-1126539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sz="18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168CA469" w14:textId="6323E6FD" w:rsidR="009A0EFB" w:rsidRPr="009A0EFB" w:rsidRDefault="009A0EFB" w:rsidP="009A0EFB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7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8C0F63" w14:textId="77777777" w:rsidR="009A0EFB" w:rsidRPr="009A0EFB" w:rsidRDefault="009A0EFB" w:rsidP="009A0EF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Ano 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2"/>
            <w:id w:val="-474371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8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14370822" w14:textId="39F3D40C" w:rsidR="009A0EFB" w:rsidRPr="009A0EFB" w:rsidRDefault="009A0EFB" w:rsidP="009A0EFB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103" w:type="dxa"/>
            <w:gridSpan w:val="5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296D1B84" w14:textId="4B0BA67B" w:rsidR="009A0EFB" w:rsidRPr="009A0EFB" w:rsidRDefault="009A0EFB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9A0EF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Ne</w:t>
            </w: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vyplňte</w:t>
            </w:r>
            <w:proofErr w:type="gramEnd"/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níže uvedené údaje </w:t>
            </w:r>
          </w:p>
        </w:tc>
      </w:tr>
      <w:tr w:rsidR="00935EEB" w:rsidRPr="009A0EFB" w14:paraId="4BA30202" w14:textId="77777777" w:rsidTr="00935EEB">
        <w:trPr>
          <w:trHeight w:val="402"/>
        </w:trPr>
        <w:tc>
          <w:tcPr>
            <w:tcW w:w="254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A79761" w14:textId="77777777" w:rsidR="009A0EFB" w:rsidRPr="009A0EFB" w:rsidRDefault="009A0EFB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Stát daňové rezidence: </w:t>
            </w:r>
          </w:p>
        </w:tc>
        <w:tc>
          <w:tcPr>
            <w:tcW w:w="7938" w:type="dxa"/>
            <w:gridSpan w:val="8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6677FEB" w14:textId="63884AF7" w:rsidR="009A0EFB" w:rsidRPr="009A0EFB" w:rsidRDefault="00616106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stat5"/>
                  <w:enabled/>
                  <w:calcOnExit w:val="0"/>
                  <w:textInput/>
                </w:ffData>
              </w:fldChar>
            </w:r>
            <w:bookmarkStart w:id="104" w:name="sta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4"/>
          </w:p>
        </w:tc>
      </w:tr>
      <w:tr w:rsidR="00935EEB" w:rsidRPr="009A0EFB" w14:paraId="06C55848" w14:textId="77777777" w:rsidTr="00935EEB">
        <w:trPr>
          <w:trHeight w:val="402"/>
        </w:trPr>
        <w:tc>
          <w:tcPr>
            <w:tcW w:w="10480" w:type="dxa"/>
            <w:gridSpan w:val="10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635FFF8E" w14:textId="7A895832" w:rsidR="009A0EFB" w:rsidRPr="009A0EFB" w:rsidRDefault="009A0EFB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>Adresa bydliště ve státě daňové rezidence (pokud je odlišná od trvalého bydliště) </w:t>
            </w:r>
          </w:p>
        </w:tc>
      </w:tr>
      <w:tr w:rsidR="00935EEB" w:rsidRPr="009A0EFB" w14:paraId="2650D41E" w14:textId="77777777" w:rsidTr="00935EEB">
        <w:trPr>
          <w:trHeight w:val="402"/>
        </w:trPr>
        <w:tc>
          <w:tcPr>
            <w:tcW w:w="1181" w:type="dxa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30EE1A09" w14:textId="77777777" w:rsidR="009A0EFB" w:rsidRPr="009A0EFB" w:rsidRDefault="009A0EFB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>ulice:</w:t>
            </w:r>
          </w:p>
        </w:tc>
        <w:tc>
          <w:tcPr>
            <w:tcW w:w="9299" w:type="dxa"/>
            <w:gridSpan w:val="9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</w:tcPr>
          <w:p w14:paraId="5CA7A424" w14:textId="32B7455F" w:rsidR="009A0EFB" w:rsidRPr="009A0EFB" w:rsidRDefault="00935EEB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ulice4"/>
                  <w:enabled/>
                  <w:calcOnExit w:val="0"/>
                  <w:textInput/>
                </w:ffData>
              </w:fldChar>
            </w:r>
            <w:bookmarkStart w:id="105" w:name="ulice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5"/>
          </w:p>
        </w:tc>
      </w:tr>
      <w:tr w:rsidR="00935EEB" w:rsidRPr="009A0EFB" w14:paraId="17543665" w14:textId="77777777" w:rsidTr="00935EEB">
        <w:trPr>
          <w:trHeight w:val="402"/>
        </w:trPr>
        <w:tc>
          <w:tcPr>
            <w:tcW w:w="2542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05E650FA" w14:textId="461E02CB" w:rsidR="009A0EFB" w:rsidRPr="009A0EFB" w:rsidRDefault="009A0EFB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>číslo popisné</w:t>
            </w:r>
            <w:r w:rsidR="0061610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>/ orientační:</w:t>
            </w: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</w:tcPr>
          <w:p w14:paraId="12E12565" w14:textId="712A9975" w:rsidR="009A0EFB" w:rsidRPr="009A0EFB" w:rsidRDefault="00935EEB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cpco4"/>
                  <w:enabled/>
                  <w:calcOnExit w:val="0"/>
                  <w:textInput/>
                </w:ffData>
              </w:fldChar>
            </w:r>
            <w:bookmarkStart w:id="106" w:name="cpco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6"/>
          </w:p>
        </w:tc>
      </w:tr>
      <w:tr w:rsidR="00616106" w:rsidRPr="009A0EFB" w14:paraId="381AF2B3" w14:textId="77777777" w:rsidTr="00935EEB">
        <w:trPr>
          <w:trHeight w:val="402"/>
        </w:trPr>
        <w:tc>
          <w:tcPr>
            <w:tcW w:w="1181" w:type="dxa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3DCB7A1E" w14:textId="77777777" w:rsidR="009A0EFB" w:rsidRPr="009A0EFB" w:rsidRDefault="009A0EFB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>obec:</w:t>
            </w:r>
          </w:p>
        </w:tc>
        <w:tc>
          <w:tcPr>
            <w:tcW w:w="717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AE2EC" w14:textId="73C2479B" w:rsidR="009A0EFB" w:rsidRPr="009A0EFB" w:rsidRDefault="00935EEB" w:rsidP="009A0EFB">
            <w:r>
              <w:fldChar w:fldCharType="begin">
                <w:ffData>
                  <w:name w:val="obec4"/>
                  <w:enabled/>
                  <w:calcOnExit w:val="0"/>
                  <w:textInput/>
                </w:ffData>
              </w:fldChar>
            </w:r>
            <w:bookmarkStart w:id="107" w:name="obec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7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03C99" w14:textId="77777777" w:rsidR="009A0EFB" w:rsidRPr="009A0EFB" w:rsidRDefault="009A0EFB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PSČ: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</w:tcPr>
          <w:p w14:paraId="6C774EE7" w14:textId="24744921" w:rsidR="009A0EFB" w:rsidRPr="009A0EFB" w:rsidRDefault="00935EEB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psc4"/>
                  <w:enabled/>
                  <w:calcOnExit w:val="0"/>
                  <w:textInput/>
                </w:ffData>
              </w:fldChar>
            </w:r>
            <w:bookmarkStart w:id="108" w:name="psc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8"/>
          </w:p>
        </w:tc>
      </w:tr>
      <w:tr w:rsidR="00616106" w:rsidRPr="009A0EFB" w14:paraId="56B3A527" w14:textId="77777777" w:rsidTr="00935EEB">
        <w:trPr>
          <w:trHeight w:val="402"/>
        </w:trPr>
        <w:tc>
          <w:tcPr>
            <w:tcW w:w="1181" w:type="dxa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7CDD7D63" w14:textId="77777777" w:rsidR="00616106" w:rsidRPr="009A0EFB" w:rsidRDefault="00616106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>stát:</w:t>
            </w:r>
          </w:p>
        </w:tc>
        <w:tc>
          <w:tcPr>
            <w:tcW w:w="9299" w:type="dxa"/>
            <w:gridSpan w:val="9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328FEE3F" w14:textId="08DA3105" w:rsidR="00616106" w:rsidRPr="009A0EFB" w:rsidRDefault="00935EEB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stat4"/>
                  <w:enabled/>
                  <w:calcOnExit w:val="0"/>
                  <w:textInput/>
                </w:ffData>
              </w:fldChar>
            </w:r>
            <w:bookmarkStart w:id="109" w:name="sta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9"/>
          </w:p>
        </w:tc>
      </w:tr>
      <w:tr w:rsidR="00616106" w:rsidRPr="009A0EFB" w14:paraId="0EA30C60" w14:textId="77777777" w:rsidTr="00935EEB">
        <w:trPr>
          <w:trHeight w:val="402"/>
        </w:trPr>
        <w:tc>
          <w:tcPr>
            <w:tcW w:w="4668" w:type="dxa"/>
            <w:gridSpan w:val="4"/>
            <w:vMerge w:val="restart"/>
            <w:tcBorders>
              <w:top w:val="single" w:sz="4" w:space="0" w:color="auto"/>
              <w:left w:val="single" w:sz="18" w:space="0" w:color="auto"/>
              <w:right w:val="nil"/>
            </w:tcBorders>
            <w:noWrap/>
            <w:hideMark/>
          </w:tcPr>
          <w:p w14:paraId="48B9CBA1" w14:textId="3E41B9C3" w:rsidR="00616106" w:rsidRPr="009A0EFB" w:rsidRDefault="00616106" w:rsidP="009A0EFB"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>Typ daňové identifikace ve státě rezidence: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3"/>
            <w:tag w:val="volba3"/>
            <w:id w:val="76721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AC5C192" w14:textId="5BC90CF3" w:rsidR="00616106" w:rsidRPr="009A0EFB" w:rsidRDefault="00616106" w:rsidP="009A0EFB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FCEF7" w14:textId="77777777" w:rsidR="00616106" w:rsidRPr="009A0EFB" w:rsidRDefault="00616106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>DIČ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5"/>
            <w:tag w:val="volba5"/>
            <w:id w:val="-264073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0D393CD" w14:textId="79DA5133" w:rsidR="00616106" w:rsidRPr="009A0EFB" w:rsidRDefault="00616106" w:rsidP="009A0EFB">
                <w:pP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418AF78E" w14:textId="21DBE11E" w:rsidR="00616106" w:rsidRPr="009A0EFB" w:rsidRDefault="00616106" w:rsidP="006161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>sociální pojištění </w:t>
            </w:r>
          </w:p>
        </w:tc>
      </w:tr>
      <w:tr w:rsidR="00616106" w:rsidRPr="009A0EFB" w14:paraId="53BA6386" w14:textId="77777777" w:rsidTr="00935EEB">
        <w:trPr>
          <w:trHeight w:val="402"/>
        </w:trPr>
        <w:tc>
          <w:tcPr>
            <w:tcW w:w="4668" w:type="dxa"/>
            <w:gridSpan w:val="4"/>
            <w:vMerge/>
            <w:tcBorders>
              <w:left w:val="single" w:sz="18" w:space="0" w:color="auto"/>
              <w:bottom w:val="nil"/>
              <w:right w:val="nil"/>
            </w:tcBorders>
            <w:noWrap/>
            <w:vAlign w:val="center"/>
            <w:hideMark/>
          </w:tcPr>
          <w:p w14:paraId="65EBC98B" w14:textId="6807ECB9" w:rsidR="00616106" w:rsidRPr="009A0EFB" w:rsidRDefault="00616106" w:rsidP="009A0EFB"/>
        </w:tc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4"/>
            <w:tag w:val="volba4"/>
            <w:id w:val="-1505352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219FCA0A" w14:textId="3BF8E80D" w:rsidR="00616106" w:rsidRPr="009A0EFB" w:rsidRDefault="00616106" w:rsidP="009A0EFB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6B4BB" w14:textId="77777777" w:rsidR="00616106" w:rsidRPr="009A0EFB" w:rsidRDefault="00616106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>RČ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6"/>
            <w:tag w:val="volba6"/>
            <w:id w:val="1763634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4202E45" w14:textId="1B8CD7AC" w:rsidR="00616106" w:rsidRPr="009A0EFB" w:rsidRDefault="00616106" w:rsidP="009A0EFB">
                <w:pP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2EA6E560" w14:textId="08AA8A3D" w:rsidR="00616106" w:rsidRPr="009A0EFB" w:rsidRDefault="00616106" w:rsidP="006161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>jiné </w:t>
            </w:r>
          </w:p>
        </w:tc>
      </w:tr>
      <w:tr w:rsidR="00616106" w:rsidRPr="009A0EFB" w14:paraId="6906ACB0" w14:textId="77777777" w:rsidTr="00935EEB">
        <w:trPr>
          <w:trHeight w:val="402"/>
        </w:trPr>
        <w:tc>
          <w:tcPr>
            <w:tcW w:w="4668" w:type="dxa"/>
            <w:gridSpan w:val="4"/>
            <w:tcBorders>
              <w:top w:val="single" w:sz="4" w:space="0" w:color="auto"/>
              <w:left w:val="single" w:sz="18" w:space="0" w:color="auto"/>
              <w:bottom w:val="nil"/>
            </w:tcBorders>
            <w:noWrap/>
            <w:vAlign w:val="center"/>
            <w:hideMark/>
          </w:tcPr>
          <w:p w14:paraId="6EE6A293" w14:textId="709C1959" w:rsidR="00616106" w:rsidRPr="009A0EFB" w:rsidRDefault="00616106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>Číslo daňového identifikátoru ve státě rezidence: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211803" w14:textId="01F840CB" w:rsidR="00616106" w:rsidRPr="009A0EFB" w:rsidRDefault="00935EEB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cdi"/>
                  <w:enabled/>
                  <w:calcOnExit w:val="0"/>
                  <w:textInput/>
                </w:ffData>
              </w:fldChar>
            </w:r>
            <w:bookmarkStart w:id="110" w:name="cdi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0"/>
          </w:p>
        </w:tc>
      </w:tr>
      <w:tr w:rsidR="00616106" w:rsidRPr="009A0EFB" w14:paraId="12523D1D" w14:textId="77777777" w:rsidTr="00935EEB">
        <w:trPr>
          <w:trHeight w:val="402"/>
        </w:trPr>
        <w:tc>
          <w:tcPr>
            <w:tcW w:w="4668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4C9FB70F" w14:textId="557CA193" w:rsidR="00616106" w:rsidRPr="009A0EFB" w:rsidRDefault="00616106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>Platnost změny státu rezidenství od data: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14:paraId="275046D4" w14:textId="06618152" w:rsidR="00616106" w:rsidRPr="009A0EFB" w:rsidRDefault="00935EEB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platnost"/>
                  <w:enabled/>
                  <w:calcOnExit w:val="0"/>
                  <w:textInput/>
                </w:ffData>
              </w:fldChar>
            </w:r>
            <w:bookmarkStart w:id="111" w:name="platnos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1"/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40CCF7FB" w14:textId="1ED77D56" w:rsidR="00616106" w:rsidRPr="009A0EFB" w:rsidRDefault="00616106" w:rsidP="009A0E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0EFB">
              <w:rPr>
                <w:rFonts w:ascii="Calibri" w:hAnsi="Calibri" w:cs="Calibri"/>
                <w:color w:val="000000"/>
                <w:sz w:val="22"/>
                <w:szCs w:val="22"/>
              </w:rPr>
              <w:t>(pokud změna nastala v průběhu roku) </w:t>
            </w:r>
          </w:p>
        </w:tc>
      </w:tr>
    </w:tbl>
    <w:p w14:paraId="171C44F3" w14:textId="77777777" w:rsidR="00D27124" w:rsidRDefault="00D27124" w:rsidP="000D79DC">
      <w:pPr>
        <w:rPr>
          <w:b/>
          <w:bCs/>
        </w:rPr>
      </w:pPr>
    </w:p>
    <w:p w14:paraId="39B20D81" w14:textId="6E7724C9" w:rsidR="00A835DA" w:rsidRDefault="00A835DA" w:rsidP="000D79DC">
      <w:pPr>
        <w:rPr>
          <w:b/>
          <w:bCs/>
        </w:rPr>
      </w:pPr>
      <w:bookmarkStart w:id="112" w:name="RANGE!D7"/>
      <w:bookmarkStart w:id="113" w:name="RANGE!B6"/>
      <w:bookmarkStart w:id="114" w:name="RANGE!B9"/>
      <w:bookmarkEnd w:id="112"/>
      <w:bookmarkEnd w:id="113"/>
      <w:bookmarkEnd w:id="114"/>
    </w:p>
    <w:p w14:paraId="0F9BB528" w14:textId="77777777" w:rsidR="00935EEB" w:rsidRDefault="00935EEB" w:rsidP="000D79DC">
      <w:pPr>
        <w:rPr>
          <w:b/>
          <w:bCs/>
        </w:rPr>
      </w:pPr>
    </w:p>
    <w:p w14:paraId="5FDCA4D1" w14:textId="77777777" w:rsidR="00935EEB" w:rsidRDefault="00935EEB" w:rsidP="000D79DC">
      <w:pPr>
        <w:rPr>
          <w:b/>
          <w:bCs/>
        </w:rPr>
      </w:pPr>
    </w:p>
    <w:p w14:paraId="2DCA6E4B" w14:textId="77777777" w:rsidR="00935EEB" w:rsidRDefault="00935EEB" w:rsidP="000D79DC">
      <w:pPr>
        <w:rPr>
          <w:b/>
          <w:bCs/>
        </w:rPr>
      </w:pPr>
    </w:p>
    <w:p w14:paraId="3A4DB1FC" w14:textId="77777777" w:rsidR="00935EEB" w:rsidRDefault="00935EEB" w:rsidP="000D79DC">
      <w:pPr>
        <w:rPr>
          <w:b/>
          <w:bCs/>
        </w:rPr>
      </w:pPr>
    </w:p>
    <w:p w14:paraId="6BA257E7" w14:textId="77777777" w:rsidR="00935EEB" w:rsidRDefault="00935EEB" w:rsidP="000D79DC">
      <w:pPr>
        <w:rPr>
          <w:b/>
          <w:bCs/>
        </w:rPr>
      </w:pPr>
    </w:p>
    <w:p w14:paraId="75387173" w14:textId="77777777" w:rsidR="00935EEB" w:rsidRDefault="00935EEB" w:rsidP="000D79DC">
      <w:pPr>
        <w:rPr>
          <w:b/>
          <w:bCs/>
        </w:rPr>
      </w:pPr>
    </w:p>
    <w:p w14:paraId="1DD28353" w14:textId="77777777" w:rsidR="00935EEB" w:rsidRDefault="00935EEB" w:rsidP="000D79DC">
      <w:pPr>
        <w:rPr>
          <w:b/>
          <w:bCs/>
        </w:rPr>
      </w:pPr>
    </w:p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567"/>
        <w:gridCol w:w="1701"/>
        <w:gridCol w:w="1560"/>
        <w:gridCol w:w="283"/>
        <w:gridCol w:w="709"/>
        <w:gridCol w:w="1843"/>
        <w:gridCol w:w="3260"/>
      </w:tblGrid>
      <w:tr w:rsidR="00935EEB" w:rsidRPr="00935EEB" w14:paraId="5EB3ADD3" w14:textId="77777777" w:rsidTr="001E171C">
        <w:trPr>
          <w:trHeight w:val="402"/>
        </w:trPr>
        <w:tc>
          <w:tcPr>
            <w:tcW w:w="10480" w:type="dxa"/>
            <w:gridSpan w:val="8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32CF887B" w14:textId="1A72BB21" w:rsidR="00935EEB" w:rsidRPr="00935EEB" w:rsidRDefault="00935EEB" w:rsidP="00935E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5EE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Volný přístup na trh práce: </w:t>
            </w:r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03B6D" w:rsidRPr="00935EEB" w14:paraId="322F0CD0" w14:textId="77777777" w:rsidTr="001E171C">
        <w:trPr>
          <w:trHeight w:val="402"/>
        </w:trPr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7"/>
            <w:tag w:val="volba7"/>
            <w:id w:val="-1613740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7" w:type="dxa"/>
                <w:tcBorders>
                  <w:top w:val="nil"/>
                  <w:left w:val="single" w:sz="18" w:space="0" w:color="auto"/>
                  <w:bottom w:val="nil"/>
                  <w:right w:val="nil"/>
                </w:tcBorders>
                <w:noWrap/>
                <w:vAlign w:val="center"/>
                <w:hideMark/>
              </w:tcPr>
              <w:p w14:paraId="2E205B02" w14:textId="1505FAF0" w:rsidR="00935EEB" w:rsidRPr="00935EEB" w:rsidRDefault="001E171C" w:rsidP="00935EEB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03006" w14:textId="77777777" w:rsidR="00935EEB" w:rsidRPr="00935EEB" w:rsidRDefault="00935EEB" w:rsidP="00935EE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35EE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Ano</w:t>
            </w:r>
          </w:p>
        </w:tc>
        <w:tc>
          <w:tcPr>
            <w:tcW w:w="9356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614F16EB" w14:textId="77777777" w:rsidR="00935EEB" w:rsidRPr="00935EEB" w:rsidRDefault="00935EEB" w:rsidP="00935E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>Uveďte důvod (např. občan EU, občan UK s dočasnou ochranou, trvalý pobyt v ČR, student…</w:t>
            </w:r>
          </w:p>
        </w:tc>
      </w:tr>
      <w:tr w:rsidR="00935EEB" w:rsidRPr="00935EEB" w14:paraId="068606A0" w14:textId="77777777" w:rsidTr="001E171C">
        <w:trPr>
          <w:trHeight w:val="402"/>
        </w:trPr>
        <w:tc>
          <w:tcPr>
            <w:tcW w:w="55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0B606D" w14:textId="4B86854E" w:rsidR="00935EEB" w:rsidRPr="00935EEB" w:rsidRDefault="00935EEB" w:rsidP="00935EE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7F1FC6" w14:textId="77777777" w:rsidR="00935EEB" w:rsidRPr="00935EEB" w:rsidRDefault="00935EEB" w:rsidP="00935E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56" w:type="dxa"/>
            <w:gridSpan w:val="6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32CBE1C" w14:textId="66AC008F" w:rsidR="00935EEB" w:rsidRPr="00935EEB" w:rsidRDefault="001E171C" w:rsidP="00935E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duvod"/>
                  <w:enabled/>
                  <w:calcOnExit w:val="0"/>
                  <w:textInput/>
                </w:ffData>
              </w:fldChar>
            </w:r>
            <w:bookmarkStart w:id="115" w:name="duvo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5"/>
          </w:p>
        </w:tc>
      </w:tr>
      <w:tr w:rsidR="001E171C" w:rsidRPr="00935EEB" w14:paraId="61071C00" w14:textId="77777777" w:rsidTr="001E171C">
        <w:trPr>
          <w:trHeight w:val="402"/>
        </w:trPr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8"/>
            <w:tag w:val="volba8"/>
            <w:id w:val="1227041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7" w:type="dxa"/>
                <w:tcBorders>
                  <w:top w:val="nil"/>
                  <w:left w:val="single" w:sz="18" w:space="0" w:color="auto"/>
                  <w:bottom w:val="nil"/>
                  <w:right w:val="nil"/>
                </w:tcBorders>
                <w:noWrap/>
                <w:vAlign w:val="center"/>
                <w:hideMark/>
              </w:tcPr>
              <w:p w14:paraId="5EB8E26B" w14:textId="7C326157" w:rsidR="00B03B6D" w:rsidRPr="00935EEB" w:rsidRDefault="001E171C" w:rsidP="00935EEB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01C42" w14:textId="77777777" w:rsidR="00B03B6D" w:rsidRPr="00935EEB" w:rsidRDefault="00B03B6D" w:rsidP="00935E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5EE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Ne</w:t>
            </w:r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308D8" w14:textId="17A2636C" w:rsidR="00B03B6D" w:rsidRPr="00935EEB" w:rsidRDefault="00B03B6D" w:rsidP="00935E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>- uveďte druh pracovního oprávnění: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9"/>
            <w:tag w:val="volba9"/>
            <w:id w:val="-2042896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C074ED7" w14:textId="0AC8FF66" w:rsidR="00B03B6D" w:rsidRPr="00935EEB" w:rsidRDefault="00B03B6D" w:rsidP="00935EEB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103" w:type="dxa"/>
            <w:gridSpan w:val="2"/>
            <w:tcBorders>
              <w:top w:val="nil"/>
              <w:left w:val="nil"/>
              <w:right w:val="single" w:sz="18" w:space="0" w:color="auto"/>
            </w:tcBorders>
            <w:noWrap/>
            <w:vAlign w:val="center"/>
            <w:hideMark/>
          </w:tcPr>
          <w:p w14:paraId="7F68580E" w14:textId="248F8839" w:rsidR="00B03B6D" w:rsidRPr="00935EEB" w:rsidRDefault="00B03B6D" w:rsidP="00B03B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povolení </w:t>
            </w:r>
            <w:r w:rsidR="00BE50BB">
              <w:rPr>
                <w:rFonts w:ascii="Calibri" w:hAnsi="Calibri" w:cs="Calibri"/>
                <w:color w:val="000000"/>
                <w:sz w:val="22"/>
                <w:szCs w:val="22"/>
              </w:rPr>
              <w:t>k</w:t>
            </w:r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>zaměstnání - vydala</w:t>
            </w:r>
            <w:proofErr w:type="gramEnd"/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krajská pobočka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B03B6D" w:rsidRPr="00935EEB" w14:paraId="7DA0D6E3" w14:textId="77777777" w:rsidTr="001E171C">
        <w:trPr>
          <w:trHeight w:val="402"/>
        </w:trPr>
        <w:tc>
          <w:tcPr>
            <w:tcW w:w="4668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</w:tcPr>
          <w:p w14:paraId="6A465CDF" w14:textId="3E6216BB" w:rsidR="00B03B6D" w:rsidRPr="00935EEB" w:rsidRDefault="00B03B6D" w:rsidP="00935EE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5B460" w14:textId="77777777" w:rsidR="00B03B6D" w:rsidRPr="00935EEB" w:rsidRDefault="00B03B6D" w:rsidP="00935EEB"/>
        </w:tc>
        <w:tc>
          <w:tcPr>
            <w:tcW w:w="1843" w:type="dxa"/>
            <w:tcBorders>
              <w:left w:val="nil"/>
              <w:bottom w:val="nil"/>
            </w:tcBorders>
            <w:noWrap/>
            <w:vAlign w:val="center"/>
          </w:tcPr>
          <w:p w14:paraId="5F44E25D" w14:textId="3169A9B5" w:rsidR="00B03B6D" w:rsidRPr="00935EEB" w:rsidRDefault="00B03B6D" w:rsidP="00935E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>Ú</w:t>
            </w:r>
            <w:r w:rsidR="00BE50BB">
              <w:rPr>
                <w:rFonts w:ascii="Calibri" w:hAnsi="Calibri" w:cs="Calibri"/>
                <w:color w:val="000000"/>
                <w:sz w:val="22"/>
                <w:szCs w:val="22"/>
              </w:rPr>
              <w:t>ř</w:t>
            </w:r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>adu práce v ČR:</w:t>
            </w:r>
          </w:p>
        </w:tc>
        <w:tc>
          <w:tcPr>
            <w:tcW w:w="3260" w:type="dxa"/>
            <w:tcBorders>
              <w:left w:val="nil"/>
              <w:bottom w:val="nil"/>
              <w:right w:val="single" w:sz="18" w:space="0" w:color="auto"/>
            </w:tcBorders>
            <w:vAlign w:val="center"/>
          </w:tcPr>
          <w:p w14:paraId="4A530F6D" w14:textId="63230F3B" w:rsidR="00B03B6D" w:rsidRPr="00935EEB" w:rsidRDefault="001E171C" w:rsidP="00935E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pobocka"/>
                  <w:enabled/>
                  <w:calcOnExit w:val="0"/>
                  <w:textInput/>
                </w:ffData>
              </w:fldChar>
            </w:r>
            <w:bookmarkStart w:id="116" w:name="pobock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6"/>
          </w:p>
        </w:tc>
      </w:tr>
      <w:tr w:rsidR="00B03B6D" w:rsidRPr="00935EEB" w14:paraId="4448B4F6" w14:textId="77777777" w:rsidTr="001E171C">
        <w:trPr>
          <w:trHeight w:val="402"/>
        </w:trPr>
        <w:tc>
          <w:tcPr>
            <w:tcW w:w="4668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</w:tcPr>
          <w:p w14:paraId="6AD3AEB6" w14:textId="53F627C0" w:rsidR="00B03B6D" w:rsidRPr="00935EEB" w:rsidRDefault="00B03B6D" w:rsidP="00935EEB"/>
        </w:tc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10"/>
            <w:tag w:val="volba10"/>
            <w:id w:val="604620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5E27653" w14:textId="6016FB63" w:rsidR="00B03B6D" w:rsidRPr="00935EEB" w:rsidRDefault="00B03B6D" w:rsidP="00935EEB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484A078E" w14:textId="08318902" w:rsidR="00B03B6D" w:rsidRPr="00935EEB" w:rsidRDefault="00B03B6D" w:rsidP="00B03B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>zaměstnanecká karta </w:t>
            </w:r>
          </w:p>
        </w:tc>
      </w:tr>
      <w:tr w:rsidR="00B03B6D" w:rsidRPr="00935EEB" w14:paraId="256C377B" w14:textId="77777777" w:rsidTr="001E171C">
        <w:trPr>
          <w:trHeight w:val="402"/>
        </w:trPr>
        <w:tc>
          <w:tcPr>
            <w:tcW w:w="4668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noWrap/>
            <w:vAlign w:val="center"/>
          </w:tcPr>
          <w:p w14:paraId="00625C4C" w14:textId="5DAFC4B2" w:rsidR="00B03B6D" w:rsidRPr="00935EEB" w:rsidRDefault="00B03B6D" w:rsidP="00935EEB"/>
        </w:tc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11"/>
            <w:tag w:val="volba11"/>
            <w:id w:val="1617021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87B85C8" w14:textId="6E32BAA8" w:rsidR="00B03B6D" w:rsidRPr="00935EEB" w:rsidRDefault="00B03B6D" w:rsidP="00935EEB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center"/>
            <w:hideMark/>
          </w:tcPr>
          <w:p w14:paraId="145F41CE" w14:textId="6B45387C" w:rsidR="00B03B6D" w:rsidRPr="00935EEB" w:rsidRDefault="00B03B6D" w:rsidP="00B03B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>modrá karta </w:t>
            </w:r>
          </w:p>
        </w:tc>
      </w:tr>
      <w:tr w:rsidR="00B03B6D" w:rsidRPr="00935EEB" w14:paraId="41168CB3" w14:textId="77777777" w:rsidTr="001E171C">
        <w:trPr>
          <w:trHeight w:val="402"/>
        </w:trPr>
        <w:tc>
          <w:tcPr>
            <w:tcW w:w="2825" w:type="dxa"/>
            <w:gridSpan w:val="3"/>
            <w:tcBorders>
              <w:top w:val="nil"/>
              <w:left w:val="single" w:sz="18" w:space="0" w:color="auto"/>
              <w:bottom w:val="nil"/>
            </w:tcBorders>
            <w:noWrap/>
            <w:vAlign w:val="center"/>
            <w:hideMark/>
          </w:tcPr>
          <w:p w14:paraId="7AE20488" w14:textId="77777777" w:rsidR="00B03B6D" w:rsidRPr="00935EEB" w:rsidRDefault="00B03B6D" w:rsidP="00935E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>Číslo pracovního oprávnění:  </w:t>
            </w:r>
          </w:p>
        </w:tc>
        <w:tc>
          <w:tcPr>
            <w:tcW w:w="7655" w:type="dxa"/>
            <w:gridSpan w:val="5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14:paraId="0E7F34BA" w14:textId="6E313A36" w:rsidR="00B03B6D" w:rsidRPr="00935EEB" w:rsidRDefault="001E171C" w:rsidP="00935E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cpo"/>
                  <w:enabled/>
                  <w:calcOnExit w:val="0"/>
                  <w:textInput/>
                </w:ffData>
              </w:fldChar>
            </w:r>
            <w:bookmarkStart w:id="117" w:name="cpo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7"/>
          </w:p>
        </w:tc>
      </w:tr>
      <w:tr w:rsidR="00B03B6D" w:rsidRPr="00935EEB" w14:paraId="5C120063" w14:textId="77777777" w:rsidTr="001E171C">
        <w:trPr>
          <w:trHeight w:val="402"/>
        </w:trPr>
        <w:tc>
          <w:tcPr>
            <w:tcW w:w="4385" w:type="dxa"/>
            <w:gridSpan w:val="4"/>
            <w:tcBorders>
              <w:top w:val="nil"/>
              <w:left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6F6212F8" w14:textId="77777777" w:rsidR="00B03B6D" w:rsidRPr="00935EEB" w:rsidRDefault="00B03B6D" w:rsidP="00935E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Datum platnosti pracovního oprávnění </w:t>
            </w:r>
            <w:proofErr w:type="gramStart"/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>od - do</w:t>
            </w:r>
            <w:proofErr w:type="gramEnd"/>
            <w:r w:rsidRPr="00935EE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6095" w:type="dxa"/>
            <w:gridSpan w:val="4"/>
            <w:tcBorders>
              <w:top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3469DB62" w14:textId="55985494" w:rsidR="00B03B6D" w:rsidRPr="00935EEB" w:rsidRDefault="001E171C" w:rsidP="00935E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dateod"/>
                  <w:enabled/>
                  <w:calcOnExit w:val="0"/>
                  <w:textInput/>
                </w:ffData>
              </w:fldChar>
            </w:r>
            <w:bookmarkStart w:id="118" w:name="dateo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8"/>
            <w:r>
              <w:t xml:space="preserve"> - </w:t>
            </w:r>
            <w:r>
              <w:fldChar w:fldCharType="begin">
                <w:ffData>
                  <w:name w:val="datedo"/>
                  <w:enabled/>
                  <w:calcOnExit w:val="0"/>
                  <w:textInput/>
                </w:ffData>
              </w:fldChar>
            </w:r>
            <w:bookmarkStart w:id="119" w:name="datedo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9"/>
          </w:p>
        </w:tc>
      </w:tr>
    </w:tbl>
    <w:p w14:paraId="1698E77C" w14:textId="79F51659" w:rsidR="00D27124" w:rsidRDefault="00D27124" w:rsidP="000D79DC">
      <w:pPr>
        <w:rPr>
          <w:b/>
          <w:bCs/>
        </w:rPr>
      </w:pPr>
    </w:p>
    <w:p w14:paraId="407407EF" w14:textId="77777777" w:rsidR="00D27124" w:rsidRDefault="00D27124" w:rsidP="000D79DC">
      <w:pPr>
        <w:rPr>
          <w:b/>
          <w:bCs/>
        </w:rPr>
      </w:pPr>
    </w:p>
    <w:p w14:paraId="06C0DAB7" w14:textId="77777777" w:rsidR="00D27124" w:rsidRDefault="00D27124" w:rsidP="000D79DC">
      <w:pPr>
        <w:rPr>
          <w:b/>
          <w:bCs/>
        </w:rPr>
      </w:pPr>
    </w:p>
    <w:tbl>
      <w:tblPr>
        <w:tblW w:w="104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992"/>
        <w:gridCol w:w="709"/>
        <w:gridCol w:w="3969"/>
        <w:gridCol w:w="709"/>
        <w:gridCol w:w="850"/>
        <w:gridCol w:w="709"/>
        <w:gridCol w:w="1843"/>
      </w:tblGrid>
      <w:tr w:rsidR="001E171C" w:rsidRPr="001E171C" w14:paraId="31A5A91B" w14:textId="77777777" w:rsidTr="001E171C">
        <w:trPr>
          <w:trHeight w:val="402"/>
        </w:trPr>
        <w:tc>
          <w:tcPr>
            <w:tcW w:w="10480" w:type="dxa"/>
            <w:gridSpan w:val="8"/>
            <w:noWrap/>
            <w:vAlign w:val="center"/>
            <w:hideMark/>
          </w:tcPr>
          <w:p w14:paraId="13313A3E" w14:textId="1F30FA1E" w:rsidR="001E171C" w:rsidRPr="001E171C" w:rsidRDefault="001E171C" w:rsidP="001E17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171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Souběh zaměstnání v rámci EU/EHP a Švýcarska: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E171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E171C" w:rsidRPr="001E171C" w14:paraId="26E6BC19" w14:textId="77777777" w:rsidTr="001E171C">
        <w:trPr>
          <w:trHeight w:val="402"/>
        </w:trPr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12"/>
            <w:tag w:val="volba12"/>
            <w:id w:val="-1106731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9" w:type="dxa"/>
                <w:noWrap/>
                <w:vAlign w:val="center"/>
                <w:hideMark/>
              </w:tcPr>
              <w:p w14:paraId="67B4C4F6" w14:textId="1271462A" w:rsidR="001E171C" w:rsidRPr="001E171C" w:rsidRDefault="001E171C" w:rsidP="001E171C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92" w:type="dxa"/>
            <w:noWrap/>
            <w:vAlign w:val="center"/>
            <w:hideMark/>
          </w:tcPr>
          <w:p w14:paraId="1CF4F09A" w14:textId="77777777" w:rsidR="001E171C" w:rsidRPr="001E171C" w:rsidRDefault="001E171C" w:rsidP="001E17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171C">
              <w:rPr>
                <w:rFonts w:ascii="Calibri" w:hAnsi="Calibri" w:cs="Calibri"/>
                <w:color w:val="000000"/>
                <w:sz w:val="22"/>
                <w:szCs w:val="22"/>
              </w:rPr>
              <w:t>jsem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14"/>
            <w:tag w:val="volba14"/>
            <w:id w:val="1449284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noWrap/>
                <w:vAlign w:val="center"/>
                <w:hideMark/>
              </w:tcPr>
              <w:p w14:paraId="7BBF189C" w14:textId="27F7AA71" w:rsidR="001E171C" w:rsidRPr="001E171C" w:rsidRDefault="001E171C" w:rsidP="001E171C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80" w:type="dxa"/>
            <w:gridSpan w:val="5"/>
            <w:noWrap/>
            <w:vAlign w:val="center"/>
            <w:hideMark/>
          </w:tcPr>
          <w:p w14:paraId="254A1A7C" w14:textId="15397191" w:rsidR="001E171C" w:rsidRPr="001E171C" w:rsidRDefault="001E171C" w:rsidP="001E17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171C">
              <w:rPr>
                <w:rFonts w:ascii="Calibri" w:hAnsi="Calibri" w:cs="Calibri"/>
                <w:color w:val="000000"/>
                <w:sz w:val="22"/>
                <w:szCs w:val="22"/>
              </w:rPr>
              <w:t>nejsem OSVČ v rámci jiných států EU/EHP a Švýcarska mimo ČR </w:t>
            </w:r>
          </w:p>
        </w:tc>
      </w:tr>
      <w:tr w:rsidR="001E171C" w:rsidRPr="001E171C" w14:paraId="6BF55BE0" w14:textId="77777777" w:rsidTr="001E171C">
        <w:trPr>
          <w:trHeight w:val="402"/>
        </w:trPr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13"/>
            <w:tag w:val="volba13"/>
            <w:id w:val="2129356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9" w:type="dxa"/>
                <w:noWrap/>
                <w:vAlign w:val="center"/>
                <w:hideMark/>
              </w:tcPr>
              <w:p w14:paraId="7CCAD5A2" w14:textId="0F588D45" w:rsidR="001E171C" w:rsidRPr="001E171C" w:rsidRDefault="001E171C" w:rsidP="001E171C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92" w:type="dxa"/>
            <w:noWrap/>
            <w:vAlign w:val="center"/>
            <w:hideMark/>
          </w:tcPr>
          <w:p w14:paraId="0C729DCB" w14:textId="77777777" w:rsidR="001E171C" w:rsidRPr="001E171C" w:rsidRDefault="001E171C" w:rsidP="001E17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171C">
              <w:rPr>
                <w:rFonts w:ascii="Calibri" w:hAnsi="Calibri" w:cs="Calibri"/>
                <w:color w:val="000000"/>
                <w:sz w:val="22"/>
                <w:szCs w:val="22"/>
              </w:rPr>
              <w:t>mám</w:t>
            </w:r>
          </w:p>
        </w:tc>
        <w:sdt>
          <w:sdtPr>
            <w:rPr>
              <w:rFonts w:ascii="Calibri" w:hAnsi="Calibri" w:cs="Calibri"/>
              <w:color w:val="000000"/>
              <w:sz w:val="22"/>
              <w:szCs w:val="22"/>
            </w:rPr>
            <w:alias w:val="volba15"/>
            <w:tag w:val="volba15"/>
            <w:id w:val="-428735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noWrap/>
                <w:vAlign w:val="center"/>
              </w:tcPr>
              <w:p w14:paraId="241C24A1" w14:textId="42A7F8F1" w:rsidR="001E171C" w:rsidRPr="001E171C" w:rsidRDefault="001E171C" w:rsidP="001E171C">
                <w:pPr>
                  <w:jc w:val="center"/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080" w:type="dxa"/>
            <w:gridSpan w:val="5"/>
            <w:noWrap/>
            <w:vAlign w:val="center"/>
            <w:hideMark/>
          </w:tcPr>
          <w:p w14:paraId="66B5EA96" w14:textId="77777777" w:rsidR="001E171C" w:rsidRPr="001E171C" w:rsidRDefault="001E171C" w:rsidP="001E17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171C">
              <w:rPr>
                <w:rFonts w:ascii="Calibri" w:hAnsi="Calibri" w:cs="Calibri"/>
                <w:color w:val="000000"/>
                <w:sz w:val="22"/>
                <w:szCs w:val="22"/>
              </w:rPr>
              <w:t>nemám v rámci jiných států EU/EHP a Švýcarska dalšího zaměstnavatele mimo ČR</w:t>
            </w:r>
          </w:p>
        </w:tc>
      </w:tr>
      <w:tr w:rsidR="001E171C" w:rsidRPr="001E171C" w14:paraId="371611FA" w14:textId="77777777" w:rsidTr="001E171C">
        <w:trPr>
          <w:trHeight w:val="402"/>
        </w:trPr>
        <w:tc>
          <w:tcPr>
            <w:tcW w:w="6369" w:type="dxa"/>
            <w:gridSpan w:val="4"/>
            <w:noWrap/>
            <w:vAlign w:val="center"/>
            <w:hideMark/>
          </w:tcPr>
          <w:p w14:paraId="3ED282FB" w14:textId="77777777" w:rsidR="001E171C" w:rsidRPr="001E171C" w:rsidRDefault="001E171C" w:rsidP="001E17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171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Podléháte právním předpisům sociálního zabezpečení jiného státu? </w:t>
            </w:r>
          </w:p>
        </w:tc>
        <w:sdt>
          <w:sdtP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alias w:val="volba16"/>
            <w:tag w:val="volba16"/>
            <w:id w:val="518522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noWrap/>
                <w:vAlign w:val="center"/>
                <w:hideMark/>
              </w:tcPr>
              <w:p w14:paraId="2CF7B286" w14:textId="1B04A279" w:rsidR="001E171C" w:rsidRPr="001E171C" w:rsidRDefault="001E171C" w:rsidP="001E171C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0" w:type="dxa"/>
            <w:noWrap/>
            <w:vAlign w:val="center"/>
            <w:hideMark/>
          </w:tcPr>
          <w:p w14:paraId="35888244" w14:textId="77777777" w:rsidR="001E171C" w:rsidRPr="001E171C" w:rsidRDefault="001E171C" w:rsidP="001E171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171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Ano</w:t>
            </w:r>
          </w:p>
        </w:tc>
        <w:sdt>
          <w:sdtP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alias w:val="volba17"/>
            <w:tag w:val="volba17"/>
            <w:id w:val="1873726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noWrap/>
                <w:vAlign w:val="center"/>
                <w:hideMark/>
              </w:tcPr>
              <w:p w14:paraId="50FA3E66" w14:textId="3D3D598D" w:rsidR="001E171C" w:rsidRPr="001E171C" w:rsidRDefault="001E171C" w:rsidP="001E171C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843" w:type="dxa"/>
            <w:noWrap/>
            <w:vAlign w:val="center"/>
            <w:hideMark/>
          </w:tcPr>
          <w:p w14:paraId="2B38A4C6" w14:textId="77777777" w:rsidR="001E171C" w:rsidRPr="001E171C" w:rsidRDefault="001E171C" w:rsidP="001E171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171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Ne</w:t>
            </w:r>
          </w:p>
        </w:tc>
      </w:tr>
      <w:tr w:rsidR="001E171C" w:rsidRPr="001E171C" w14:paraId="5333E105" w14:textId="77777777" w:rsidTr="001E171C">
        <w:trPr>
          <w:trHeight w:val="402"/>
        </w:trPr>
        <w:tc>
          <w:tcPr>
            <w:tcW w:w="1691" w:type="dxa"/>
            <w:gridSpan w:val="2"/>
            <w:noWrap/>
            <w:vAlign w:val="center"/>
            <w:hideMark/>
          </w:tcPr>
          <w:p w14:paraId="64BC79B0" w14:textId="77777777" w:rsidR="001E171C" w:rsidRPr="001E171C" w:rsidRDefault="001E171C" w:rsidP="001E17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171C">
              <w:rPr>
                <w:rFonts w:ascii="Calibri" w:hAnsi="Calibri" w:cs="Calibri"/>
                <w:color w:val="000000"/>
                <w:sz w:val="22"/>
                <w:szCs w:val="22"/>
              </w:rPr>
              <w:t>Uveďte stát:</w:t>
            </w:r>
          </w:p>
        </w:tc>
        <w:tc>
          <w:tcPr>
            <w:tcW w:w="8789" w:type="dxa"/>
            <w:gridSpan w:val="6"/>
            <w:noWrap/>
            <w:vAlign w:val="center"/>
          </w:tcPr>
          <w:p w14:paraId="3FD7C1D5" w14:textId="730356D3" w:rsidR="001E171C" w:rsidRPr="001E171C" w:rsidRDefault="001E171C" w:rsidP="001E17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state7"/>
                  <w:enabled/>
                  <w:calcOnExit w:val="0"/>
                  <w:textInput/>
                </w:ffData>
              </w:fldChar>
            </w:r>
            <w:bookmarkStart w:id="120" w:name="state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0"/>
          </w:p>
        </w:tc>
      </w:tr>
      <w:tr w:rsidR="001E171C" w:rsidRPr="001E171C" w14:paraId="26A71084" w14:textId="77777777" w:rsidTr="001E171C">
        <w:trPr>
          <w:trHeight w:val="402"/>
        </w:trPr>
        <w:tc>
          <w:tcPr>
            <w:tcW w:w="10480" w:type="dxa"/>
            <w:gridSpan w:val="8"/>
            <w:noWrap/>
            <w:vAlign w:val="center"/>
            <w:hideMark/>
          </w:tcPr>
          <w:p w14:paraId="41134F12" w14:textId="3AFC9900" w:rsidR="001E171C" w:rsidRDefault="001E171C" w:rsidP="001E17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171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Doložte formulář </w:t>
            </w:r>
            <w:proofErr w:type="gramStart"/>
            <w:r w:rsidRPr="001E171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A1 - </w:t>
            </w:r>
            <w:r w:rsidR="006D6D97">
              <w:rPr>
                <w:rFonts w:ascii="Calibri" w:hAnsi="Calibri" w:cs="Calibri"/>
                <w:color w:val="000000"/>
                <w:sz w:val="22"/>
                <w:szCs w:val="22"/>
              </w:rPr>
              <w:t>nejpozději</w:t>
            </w:r>
            <w:proofErr w:type="gramEnd"/>
            <w:r w:rsidR="006D6D9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 lhůtě 7 dnů ode dne započetí výkonu práce.</w:t>
            </w:r>
          </w:p>
          <w:p w14:paraId="31610AB7" w14:textId="77777777" w:rsidR="006D6D97" w:rsidRDefault="006D6D97" w:rsidP="001E17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E4F6373" w14:textId="42F51628" w:rsidR="006D6D97" w:rsidRPr="001E171C" w:rsidRDefault="006D6D97" w:rsidP="001E17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AD3E6EE" w14:textId="77777777" w:rsidR="001E171C" w:rsidRDefault="001E171C" w:rsidP="000D79DC">
      <w:pPr>
        <w:rPr>
          <w:b/>
          <w:bCs/>
        </w:rPr>
      </w:pPr>
    </w:p>
    <w:p w14:paraId="3BB2C7BA" w14:textId="77777777" w:rsidR="0005084E" w:rsidRDefault="0005084E" w:rsidP="000D79DC"/>
    <w:p w14:paraId="4C43F525" w14:textId="77777777" w:rsidR="0005084E" w:rsidRDefault="0005084E" w:rsidP="000D79DC"/>
    <w:p w14:paraId="1703D69D" w14:textId="77777777" w:rsidR="004653CC" w:rsidRPr="003F705C" w:rsidRDefault="004653CC" w:rsidP="004653CC">
      <w:pPr>
        <w:ind w:right="-638"/>
        <w:rPr>
          <w:sz w:val="22"/>
          <w:szCs w:val="22"/>
        </w:rPr>
      </w:pPr>
      <w:r w:rsidRPr="003F705C">
        <w:rPr>
          <w:sz w:val="22"/>
          <w:szCs w:val="22"/>
        </w:rPr>
        <w:t xml:space="preserve">Jiné </w:t>
      </w:r>
      <w:proofErr w:type="gramStart"/>
      <w:r w:rsidRPr="003F705C">
        <w:rPr>
          <w:sz w:val="22"/>
          <w:szCs w:val="22"/>
        </w:rPr>
        <w:t>údaje - sdělení</w:t>
      </w:r>
      <w:proofErr w:type="gramEnd"/>
      <w:r w:rsidRPr="003F705C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Pr="003F705C">
        <w:rPr>
          <w:sz w:val="22"/>
          <w:szCs w:val="22"/>
        </w:rPr>
        <w:fldChar w:fldCharType="begin">
          <w:ffData>
            <w:name w:val="Text231"/>
            <w:enabled/>
            <w:calcOnExit w:val="0"/>
            <w:textInput/>
          </w:ffData>
        </w:fldChar>
      </w:r>
      <w:r w:rsidRPr="003F705C">
        <w:rPr>
          <w:sz w:val="22"/>
          <w:szCs w:val="22"/>
        </w:rPr>
        <w:instrText xml:space="preserve"> FORMTEXT </w:instrText>
      </w:r>
      <w:r w:rsidRPr="003F705C">
        <w:rPr>
          <w:sz w:val="22"/>
          <w:szCs w:val="22"/>
        </w:rPr>
      </w:r>
      <w:r w:rsidRPr="003F705C">
        <w:rPr>
          <w:sz w:val="22"/>
          <w:szCs w:val="22"/>
        </w:rPr>
        <w:fldChar w:fldCharType="separate"/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sz w:val="22"/>
          <w:szCs w:val="22"/>
        </w:rPr>
        <w:fldChar w:fldCharType="end"/>
      </w:r>
    </w:p>
    <w:p w14:paraId="094D13F0" w14:textId="77777777" w:rsidR="004653CC" w:rsidRDefault="004653CC" w:rsidP="004653CC">
      <w:pPr>
        <w:rPr>
          <w:b/>
          <w:sz w:val="22"/>
          <w:szCs w:val="22"/>
        </w:rPr>
      </w:pPr>
    </w:p>
    <w:p w14:paraId="283006EE" w14:textId="639C53BA" w:rsidR="00B81DDC" w:rsidRPr="00F62BD2" w:rsidRDefault="004653CC" w:rsidP="00C310D6">
      <w:pPr>
        <w:jc w:val="both"/>
        <w:rPr>
          <w:b/>
          <w:bCs/>
        </w:rPr>
      </w:pPr>
      <w:r w:rsidRPr="00C310D6">
        <w:rPr>
          <w:b/>
          <w:bCs/>
        </w:rPr>
        <w:t>Prohlašuji, že jsem nic nezamlčel(a) a všechny mnou uvedené údaje jsou úplné a pravdivé. Zároveň beru na</w:t>
      </w:r>
      <w:r w:rsidR="00C310D6">
        <w:rPr>
          <w:b/>
          <w:bCs/>
        </w:rPr>
        <w:t xml:space="preserve"> </w:t>
      </w:r>
      <w:r w:rsidRPr="00C310D6">
        <w:rPr>
          <w:b/>
          <w:bCs/>
        </w:rPr>
        <w:t>vědomí, že všechny změny v uvedených údajích jsem povinen/povinna písemně do tří dnů od změny oznámit na</w:t>
      </w:r>
      <w:r w:rsidR="00C310D6">
        <w:rPr>
          <w:b/>
          <w:bCs/>
        </w:rPr>
        <w:t xml:space="preserve"> </w:t>
      </w:r>
      <w:r w:rsidRPr="00C310D6">
        <w:rPr>
          <w:b/>
          <w:bCs/>
        </w:rPr>
        <w:t xml:space="preserve">personální a </w:t>
      </w:r>
      <w:r w:rsidR="00C310D6">
        <w:rPr>
          <w:b/>
          <w:bCs/>
        </w:rPr>
        <w:t>m</w:t>
      </w:r>
      <w:r w:rsidRPr="00C310D6">
        <w:rPr>
          <w:b/>
          <w:bCs/>
        </w:rPr>
        <w:t xml:space="preserve">zdové oddělení, </w:t>
      </w:r>
      <w:r w:rsidR="00B81DDC" w:rsidRPr="00C310D6">
        <w:rPr>
          <w:b/>
          <w:bCs/>
        </w:rPr>
        <w:t>zejména změnu daňové rezidence, vznik souběhu zaměstnání nebo výdělečné činnosti v České republice nebo v zahraničí, vznik samostatné výdělečné činnosti nebo jiné skutečnosti mající vliv na odvod daní a pojistného.</w:t>
      </w:r>
    </w:p>
    <w:p w14:paraId="3ADD3693" w14:textId="6C790CA6" w:rsidR="004653CC" w:rsidRPr="000A061B" w:rsidRDefault="004653CC" w:rsidP="00C310D6">
      <w:pPr>
        <w:jc w:val="both"/>
      </w:pPr>
      <w:r>
        <w:rPr>
          <w:b/>
          <w:bCs/>
        </w:rPr>
        <w:t xml:space="preserve"> </w:t>
      </w:r>
    </w:p>
    <w:p w14:paraId="1824C6B7" w14:textId="77777777" w:rsidR="004653CC" w:rsidRPr="000A061B" w:rsidRDefault="004653CC" w:rsidP="004653CC">
      <w:pPr>
        <w:rPr>
          <w:b/>
        </w:rPr>
      </w:pPr>
    </w:p>
    <w:p w14:paraId="55E81872" w14:textId="77777777" w:rsidR="004653CC" w:rsidRDefault="004653CC" w:rsidP="004653CC">
      <w:pPr>
        <w:rPr>
          <w:sz w:val="22"/>
          <w:szCs w:val="22"/>
        </w:rPr>
      </w:pPr>
    </w:p>
    <w:p w14:paraId="43FEAF92" w14:textId="77777777" w:rsidR="004653CC" w:rsidRPr="004F33C1" w:rsidRDefault="004653CC" w:rsidP="004653CC">
      <w:pPr>
        <w:tabs>
          <w:tab w:val="left" w:pos="6237"/>
        </w:tabs>
        <w:rPr>
          <w:sz w:val="22"/>
          <w:szCs w:val="22"/>
        </w:rPr>
      </w:pPr>
      <w:r>
        <w:rPr>
          <w:sz w:val="22"/>
          <w:szCs w:val="22"/>
        </w:rPr>
        <w:t>Datum</w:t>
      </w:r>
      <w:r w:rsidRPr="004F33C1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Pr="003F705C">
        <w:rPr>
          <w:sz w:val="22"/>
          <w:szCs w:val="22"/>
        </w:rPr>
        <w:fldChar w:fldCharType="begin">
          <w:ffData>
            <w:name w:val="Text231"/>
            <w:enabled/>
            <w:calcOnExit w:val="0"/>
            <w:textInput/>
          </w:ffData>
        </w:fldChar>
      </w:r>
      <w:r w:rsidRPr="003F705C">
        <w:rPr>
          <w:sz w:val="22"/>
          <w:szCs w:val="22"/>
        </w:rPr>
        <w:instrText xml:space="preserve"> FORMTEXT </w:instrText>
      </w:r>
      <w:r w:rsidRPr="003F705C">
        <w:rPr>
          <w:sz w:val="22"/>
          <w:szCs w:val="22"/>
        </w:rPr>
      </w:r>
      <w:r w:rsidRPr="003F705C">
        <w:rPr>
          <w:sz w:val="22"/>
          <w:szCs w:val="22"/>
        </w:rPr>
        <w:fldChar w:fldCharType="separate"/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sz w:val="22"/>
          <w:szCs w:val="22"/>
        </w:rPr>
        <w:fldChar w:fldCharType="end"/>
      </w:r>
      <w:r>
        <w:rPr>
          <w:sz w:val="22"/>
          <w:szCs w:val="22"/>
        </w:rPr>
        <w:tab/>
      </w:r>
      <w:r w:rsidRPr="004F33C1">
        <w:rPr>
          <w:sz w:val="22"/>
          <w:szCs w:val="22"/>
        </w:rPr>
        <w:t>Podpis:</w:t>
      </w:r>
      <w:r>
        <w:rPr>
          <w:sz w:val="22"/>
          <w:szCs w:val="22"/>
        </w:rPr>
        <w:t xml:space="preserve">  </w:t>
      </w:r>
      <w:r w:rsidRPr="003F705C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F705C">
        <w:rPr>
          <w:sz w:val="22"/>
          <w:szCs w:val="22"/>
        </w:rPr>
        <w:instrText xml:space="preserve"> FORMTEXT </w:instrText>
      </w:r>
      <w:r w:rsidRPr="003F705C">
        <w:rPr>
          <w:sz w:val="22"/>
          <w:szCs w:val="22"/>
        </w:rPr>
      </w:r>
      <w:r w:rsidRPr="003F705C">
        <w:rPr>
          <w:sz w:val="22"/>
          <w:szCs w:val="22"/>
        </w:rPr>
        <w:fldChar w:fldCharType="separate"/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rFonts w:ascii="Arial" w:hAnsi="Arial"/>
          <w:sz w:val="22"/>
          <w:szCs w:val="22"/>
        </w:rPr>
        <w:t> </w:t>
      </w:r>
      <w:r w:rsidRPr="003F705C">
        <w:rPr>
          <w:sz w:val="22"/>
          <w:szCs w:val="22"/>
        </w:rPr>
        <w:fldChar w:fldCharType="end"/>
      </w:r>
    </w:p>
    <w:p w14:paraId="1CA24BEF" w14:textId="7F44E9D9" w:rsidR="004653CC" w:rsidRDefault="004653CC" w:rsidP="004653CC">
      <w:pPr>
        <w:rPr>
          <w:sz w:val="18"/>
          <w:szCs w:val="18"/>
        </w:rPr>
      </w:pPr>
    </w:p>
    <w:p w14:paraId="11CC1D86" w14:textId="77777777" w:rsidR="00C310D6" w:rsidRDefault="00C310D6" w:rsidP="004653CC">
      <w:pPr>
        <w:rPr>
          <w:sz w:val="18"/>
          <w:szCs w:val="18"/>
        </w:rPr>
      </w:pPr>
    </w:p>
    <w:p w14:paraId="1947C5C6" w14:textId="39A9EA46" w:rsidR="004653CC" w:rsidRPr="00C310D6" w:rsidRDefault="004653CC" w:rsidP="004653CC">
      <w:pPr>
        <w:rPr>
          <w:b/>
          <w:sz w:val="22"/>
          <w:szCs w:val="22"/>
        </w:rPr>
      </w:pPr>
      <w:r w:rsidRPr="00C310D6">
        <w:rPr>
          <w:b/>
          <w:sz w:val="22"/>
          <w:szCs w:val="22"/>
        </w:rPr>
        <w:t>Přílohy:</w:t>
      </w:r>
    </w:p>
    <w:p w14:paraId="08FD094C" w14:textId="483B9843" w:rsidR="004653CC" w:rsidRPr="00C310D6" w:rsidRDefault="004653CC" w:rsidP="000C3618">
      <w:pPr>
        <w:pStyle w:val="Odstavecseseznamem"/>
        <w:numPr>
          <w:ilvl w:val="0"/>
          <w:numId w:val="2"/>
        </w:numPr>
      </w:pPr>
      <w:r w:rsidRPr="00C310D6">
        <w:t>Doklad o dosaženém vzdělání</w:t>
      </w:r>
    </w:p>
    <w:p w14:paraId="0E03F0DA" w14:textId="57FBCE1E" w:rsidR="000C3618" w:rsidRDefault="000C3618" w:rsidP="000C3618">
      <w:pPr>
        <w:pStyle w:val="Odstavecseseznamem"/>
        <w:numPr>
          <w:ilvl w:val="0"/>
          <w:numId w:val="2"/>
        </w:numPr>
      </w:pPr>
      <w:r w:rsidRPr="00C310D6">
        <w:t>Kopie doklad</w:t>
      </w:r>
      <w:r w:rsidR="00F62BD2" w:rsidRPr="00C310D6">
        <w:t xml:space="preserve">u </w:t>
      </w:r>
      <w:r w:rsidRPr="00C310D6">
        <w:t>(cestovní pas nebo OP, příp. povolení k pobytu)</w:t>
      </w:r>
    </w:p>
    <w:p w14:paraId="74E6AEBF" w14:textId="0FCA33A0" w:rsidR="005F35EF" w:rsidRPr="00C310D6" w:rsidRDefault="005F35EF" w:rsidP="000C3618">
      <w:pPr>
        <w:pStyle w:val="Odstavecseseznamem"/>
        <w:numPr>
          <w:ilvl w:val="0"/>
          <w:numId w:val="2"/>
        </w:numPr>
      </w:pPr>
      <w:r>
        <w:t xml:space="preserve"> Formulář </w:t>
      </w:r>
      <w:proofErr w:type="gramStart"/>
      <w:r>
        <w:t>A1 -</w:t>
      </w:r>
      <w:r w:rsidRPr="005F35EF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1E171C">
        <w:rPr>
          <w:rFonts w:ascii="Calibri" w:hAnsi="Calibri" w:cs="Calibri"/>
          <w:color w:val="000000"/>
          <w:sz w:val="22"/>
          <w:szCs w:val="22"/>
        </w:rPr>
        <w:t>Potvrzení</w:t>
      </w:r>
      <w:proofErr w:type="gramEnd"/>
      <w:r w:rsidRPr="001E171C">
        <w:rPr>
          <w:rFonts w:ascii="Calibri" w:hAnsi="Calibri" w:cs="Calibri"/>
          <w:color w:val="000000"/>
          <w:sz w:val="22"/>
          <w:szCs w:val="22"/>
        </w:rPr>
        <w:t xml:space="preserve"> o právních předpisech sociálního zabezpečení</w:t>
      </w:r>
      <w:r>
        <w:t xml:space="preserve"> </w:t>
      </w:r>
    </w:p>
    <w:p w14:paraId="0C945D6D" w14:textId="77777777" w:rsidR="008B7320" w:rsidRDefault="008B7320" w:rsidP="004653CC">
      <w:pPr>
        <w:rPr>
          <w:b/>
          <w:bCs/>
        </w:rPr>
      </w:pPr>
    </w:p>
    <w:p w14:paraId="3905A668" w14:textId="77777777" w:rsidR="007B2506" w:rsidRDefault="007B2506" w:rsidP="004653CC"/>
    <w:p w14:paraId="392285F2" w14:textId="33DA4FC9" w:rsidR="00337BC1" w:rsidRPr="00C90AE3" w:rsidRDefault="007B2506" w:rsidP="009E57BB">
      <w:pPr>
        <w:rPr>
          <w:sz w:val="18"/>
          <w:szCs w:val="18"/>
        </w:rPr>
      </w:pPr>
      <w:r w:rsidRPr="007B2506">
        <w:t>Osobní údaje uvedené v tomto dotazníku jsou zpracovávány Univerzitou Tomáše Bati ve Zlíně jako zaměstnavatelem za účelem plnění zákonných povinností souvisejících se vznikem, trváním a skončením pracovněprávního vztahu nebo jiného pracovněprávního vztahu podle zákona č. 262/2006 Sb., zákoník práce, a souvisejících právních předpisů, zejména zákona č. 187/2006 Sb., o nemocenském pojištění, zákona č. 589/1992 Sb., o pojistném na sociální zabezpečení a příspěvku na státní politiku zaměstnanosti, zákona č. 48/1997 Sb., o veřejném zdravotním pojištění, zákona č. 586/1992 Sb., o daních z příjmů, a zákona č. 323/2025 Sb., o jednotném měsíčním hlášení zaměstnavatele. Zpracování osobních údajů je prováděno v souladu s čl. 6 odst. 1 písm. c) nařízení Evropského parlamentu a Rady (EU) 2016/679 (GDPR), tj. z důvodu plnění právní povinnosti zaměstnavatele.</w:t>
      </w:r>
      <w:bookmarkEnd w:id="0"/>
    </w:p>
    <w:sectPr w:rsidR="00337BC1" w:rsidRPr="00C90AE3" w:rsidSect="00B336B3">
      <w:headerReference w:type="default" r:id="rId12"/>
      <w:footerReference w:type="even" r:id="rId13"/>
      <w:footerReference w:type="default" r:id="rId14"/>
      <w:pgSz w:w="11907" w:h="16840"/>
      <w:pgMar w:top="1134" w:right="851" w:bottom="907" w:left="851" w:header="0" w:footer="3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4DF75" w14:textId="77777777" w:rsidR="006A2CBA" w:rsidRDefault="006A2CBA">
      <w:r>
        <w:separator/>
      </w:r>
    </w:p>
  </w:endnote>
  <w:endnote w:type="continuationSeparator" w:id="0">
    <w:p w14:paraId="215649FA" w14:textId="77777777" w:rsidR="006A2CBA" w:rsidRDefault="006A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7DF0C" w14:textId="77777777" w:rsidR="001D4594" w:rsidRDefault="001D459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704BD95" w14:textId="77777777" w:rsidR="001D4594" w:rsidRDefault="001D459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58F2E" w14:textId="77777777" w:rsidR="001D4594" w:rsidRDefault="001D4594">
    <w:pPr>
      <w:pStyle w:val="Zpat"/>
      <w:framePr w:wrap="around" w:vAnchor="text" w:hAnchor="margin" w:xAlign="right" w:y="1"/>
      <w:rPr>
        <w:rStyle w:val="slostrnky"/>
      </w:rPr>
    </w:pPr>
  </w:p>
  <w:p w14:paraId="779298BF" w14:textId="77777777" w:rsidR="001D4594" w:rsidRDefault="001D4594">
    <w:pPr>
      <w:pStyle w:val="Zpat"/>
      <w:ind w:right="360"/>
      <w:rPr>
        <w:sz w:val="16"/>
      </w:rPr>
    </w:pPr>
    <w:r>
      <w:rPr>
        <w:sz w:val="16"/>
      </w:rPr>
      <w:t>UTB-Z-16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EB918" w14:textId="77777777" w:rsidR="006A2CBA" w:rsidRDefault="006A2CBA">
      <w:r>
        <w:separator/>
      </w:r>
    </w:p>
  </w:footnote>
  <w:footnote w:type="continuationSeparator" w:id="0">
    <w:p w14:paraId="19DF10F6" w14:textId="77777777" w:rsidR="006A2CBA" w:rsidRDefault="006A2CBA">
      <w:r>
        <w:continuationSeparator/>
      </w:r>
    </w:p>
  </w:footnote>
  <w:footnote w:id="1">
    <w:p w14:paraId="6D309EBC" w14:textId="1FA265CB" w:rsidR="001D4594" w:rsidRDefault="001D4594" w:rsidP="00C310D6">
      <w:pPr>
        <w:pStyle w:val="Textpoznpodarou"/>
        <w:spacing w:after="60"/>
        <w:jc w:val="both"/>
      </w:pPr>
      <w:r>
        <w:rPr>
          <w:rStyle w:val="Znakapoznpodarou"/>
        </w:rPr>
        <w:footnoteRef/>
      </w:r>
      <w:r>
        <w:t xml:space="preserve"> Zaměstnanec, který není občanem České republiky, je povinen nejpozději do 45 kalendářních dnů ode dne uzavření pracovní smlouvy zajistit prostřednictvím Ministerstva vnitra ČR přidělené rodného čísla v České republice. </w:t>
      </w:r>
      <w:r w:rsidRPr="002D77E8">
        <w:t xml:space="preserve">Občané Slovenské republiky, jimž bylo rodné číslo přiděleno po 31. 12. 1992, jsou taktéž považováni za cizince a toto „slovenské“ rodné číslo tak </w:t>
      </w:r>
      <w:r w:rsidRPr="002D77E8">
        <w:rPr>
          <w:b/>
          <w:bCs/>
        </w:rPr>
        <w:t xml:space="preserve">nelze </w:t>
      </w:r>
      <w:r w:rsidRPr="002D77E8">
        <w:t>pro účely vyplňování tiskopis</w:t>
      </w:r>
      <w:r>
        <w:t>u</w:t>
      </w:r>
      <w:r w:rsidRPr="002D77E8">
        <w:t xml:space="preserve"> </w:t>
      </w:r>
      <w:r w:rsidRPr="006E214B">
        <w:t>použ</w:t>
      </w:r>
      <w:r>
        <w:t xml:space="preserve">ít. Doklad o podané žádosti musí takový zaměstnanec předložit </w:t>
      </w:r>
      <w:r w:rsidRPr="00FD1925">
        <w:t>personálnímu oddělení</w:t>
      </w:r>
      <w:r>
        <w:t xml:space="preserve"> nejpozději do 5 pracovních dnů od zahájení výkonu práce</w:t>
      </w:r>
    </w:p>
  </w:footnote>
  <w:footnote w:id="2">
    <w:p w14:paraId="1866A8BC" w14:textId="6216DE87" w:rsidR="001D4594" w:rsidRDefault="001D4594" w:rsidP="00666791">
      <w:pPr>
        <w:pStyle w:val="Textpoznpodarou"/>
        <w:spacing w:after="60"/>
      </w:pPr>
      <w:r>
        <w:rPr>
          <w:rStyle w:val="Znakapoznpodarou"/>
        </w:rPr>
        <w:footnoteRef/>
      </w:r>
      <w:r>
        <w:t xml:space="preserve"> Vyplňuje zaměstnanec, který není občanem České republiky pouze v případě, že kontaktní adresa je jiná než adresa pobytu v ČR.</w:t>
      </w:r>
    </w:p>
  </w:footnote>
  <w:footnote w:id="3">
    <w:p w14:paraId="5609E3AF" w14:textId="79D100C1" w:rsidR="009D5319" w:rsidRDefault="009D5319" w:rsidP="00666791">
      <w:pPr>
        <w:pStyle w:val="Textpoznpodarou"/>
        <w:spacing w:after="60"/>
      </w:pPr>
      <w:r>
        <w:rPr>
          <w:rStyle w:val="Znakapoznpodarou"/>
        </w:rPr>
        <w:footnoteRef/>
      </w:r>
      <w:r>
        <w:t xml:space="preserve"> Zaměstnanec je povinen zde uvést všechna státní občanství</w:t>
      </w:r>
    </w:p>
  </w:footnote>
  <w:footnote w:id="4">
    <w:p w14:paraId="092817FF" w14:textId="01024B94" w:rsidR="00FD1925" w:rsidRDefault="00FD192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FD1925">
        <w:rPr>
          <w:b/>
          <w:bCs/>
        </w:rPr>
        <w:t xml:space="preserve">Daňovým rezidentem v ČR </w:t>
      </w:r>
      <w:r w:rsidRPr="00FD1925">
        <w:t>je takový poplatník, jehož příjmy ze všech jeho zdrojů na území ČR i ze zahraničí podléhají</w:t>
      </w:r>
      <w:r>
        <w:t xml:space="preserve"> </w:t>
      </w:r>
      <w:r w:rsidRPr="00FD1925">
        <w:t>zdanění v ČR. Poplatníci jsou daňovými rezidenty zejména tehdy, pokud mají na území České republiky bydliště nebo se zde</w:t>
      </w:r>
      <w:r>
        <w:t xml:space="preserve"> </w:t>
      </w:r>
      <w:r w:rsidRPr="00FD1925">
        <w:t>zdržují déle než 183 dní v roce. Více viz §2, odst.3 zákona 586/1992 Sb., o daních z příjmů.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75B03" w14:textId="77777777" w:rsidR="001D4594" w:rsidRDefault="001D4594">
    <w:pPr>
      <w:pStyle w:val="Zhlav"/>
    </w:pPr>
    <w:r>
      <w:rPr>
        <w:noProof/>
      </w:rPr>
      <w:drawing>
        <wp:anchor distT="0" distB="0" distL="114300" distR="114300" simplePos="0" relativeHeight="251657728" behindDoc="0" locked="0" layoutInCell="1" allowOverlap="1" wp14:anchorId="764F081B" wp14:editId="4925B8EB">
          <wp:simplePos x="0" y="0"/>
          <wp:positionH relativeFrom="margin">
            <wp:align>center</wp:align>
          </wp:positionH>
          <wp:positionV relativeFrom="paragraph">
            <wp:posOffset>181610</wp:posOffset>
          </wp:positionV>
          <wp:extent cx="3300095" cy="770255"/>
          <wp:effectExtent l="0" t="0" r="0" b="0"/>
          <wp:wrapSquare wrapText="bothSides"/>
          <wp:docPr id="3" name="obrázek 2" descr="UTB-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UTB-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0095" cy="770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C7674"/>
    <w:multiLevelType w:val="hybridMultilevel"/>
    <w:tmpl w:val="2360703E"/>
    <w:lvl w:ilvl="0" w:tplc="A29CAE96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446F07E5"/>
    <w:multiLevelType w:val="hybridMultilevel"/>
    <w:tmpl w:val="0B9010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971969">
    <w:abstractNumId w:val="1"/>
  </w:num>
  <w:num w:numId="2" w16cid:durableId="102267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PtqYym8UXUtjnWWzcz1GDIODWQCY6HWOr4BrNdJ2sivk6oqMX4K1h2ZQaXcNoRCrot/A0t9m10babtzSs55ing==" w:salt="s3n9Gw1p98+TCDB88ne3G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309"/>
    <w:rsid w:val="00002342"/>
    <w:rsid w:val="00003A54"/>
    <w:rsid w:val="00012066"/>
    <w:rsid w:val="00012317"/>
    <w:rsid w:val="00022E3F"/>
    <w:rsid w:val="00023265"/>
    <w:rsid w:val="0002795E"/>
    <w:rsid w:val="0005084E"/>
    <w:rsid w:val="0005140B"/>
    <w:rsid w:val="0006567F"/>
    <w:rsid w:val="000A061B"/>
    <w:rsid w:val="000A4DFB"/>
    <w:rsid w:val="000B1849"/>
    <w:rsid w:val="000C3618"/>
    <w:rsid w:val="000C624B"/>
    <w:rsid w:val="000D767C"/>
    <w:rsid w:val="000D79DC"/>
    <w:rsid w:val="000E2F82"/>
    <w:rsid w:val="000E3D29"/>
    <w:rsid w:val="000F1F67"/>
    <w:rsid w:val="00111E9A"/>
    <w:rsid w:val="001649D7"/>
    <w:rsid w:val="0018194C"/>
    <w:rsid w:val="001842BF"/>
    <w:rsid w:val="00190EDA"/>
    <w:rsid w:val="001910FD"/>
    <w:rsid w:val="001A0E40"/>
    <w:rsid w:val="001A314E"/>
    <w:rsid w:val="001A53CB"/>
    <w:rsid w:val="001A5C76"/>
    <w:rsid w:val="001C1EDE"/>
    <w:rsid w:val="001C58A3"/>
    <w:rsid w:val="001D2B99"/>
    <w:rsid w:val="001D4594"/>
    <w:rsid w:val="001E171C"/>
    <w:rsid w:val="001E2D34"/>
    <w:rsid w:val="001F03FE"/>
    <w:rsid w:val="001F0851"/>
    <w:rsid w:val="001F21D4"/>
    <w:rsid w:val="001F322E"/>
    <w:rsid w:val="00212B43"/>
    <w:rsid w:val="00216529"/>
    <w:rsid w:val="002267A8"/>
    <w:rsid w:val="00254397"/>
    <w:rsid w:val="0026273A"/>
    <w:rsid w:val="00267DEB"/>
    <w:rsid w:val="00287AF2"/>
    <w:rsid w:val="002905EA"/>
    <w:rsid w:val="00293654"/>
    <w:rsid w:val="002A46A6"/>
    <w:rsid w:val="002B4ABB"/>
    <w:rsid w:val="002C68F3"/>
    <w:rsid w:val="002D77E8"/>
    <w:rsid w:val="002F36CC"/>
    <w:rsid w:val="002F611E"/>
    <w:rsid w:val="003013F7"/>
    <w:rsid w:val="00301767"/>
    <w:rsid w:val="0031033E"/>
    <w:rsid w:val="00320752"/>
    <w:rsid w:val="00322AC8"/>
    <w:rsid w:val="00326E23"/>
    <w:rsid w:val="0033471C"/>
    <w:rsid w:val="00337BC1"/>
    <w:rsid w:val="00341571"/>
    <w:rsid w:val="00346B55"/>
    <w:rsid w:val="0034763D"/>
    <w:rsid w:val="0035487A"/>
    <w:rsid w:val="00367B12"/>
    <w:rsid w:val="003749B0"/>
    <w:rsid w:val="003832A9"/>
    <w:rsid w:val="003C0B82"/>
    <w:rsid w:val="003C5641"/>
    <w:rsid w:val="003D2731"/>
    <w:rsid w:val="003E05A5"/>
    <w:rsid w:val="003F705C"/>
    <w:rsid w:val="003F7ABE"/>
    <w:rsid w:val="003F7D27"/>
    <w:rsid w:val="00415665"/>
    <w:rsid w:val="00415E34"/>
    <w:rsid w:val="00422F91"/>
    <w:rsid w:val="00423AB2"/>
    <w:rsid w:val="0044439C"/>
    <w:rsid w:val="0044478B"/>
    <w:rsid w:val="004609E6"/>
    <w:rsid w:val="004653CC"/>
    <w:rsid w:val="00474BBD"/>
    <w:rsid w:val="004838B5"/>
    <w:rsid w:val="00487E05"/>
    <w:rsid w:val="004A1CD2"/>
    <w:rsid w:val="004B1EAD"/>
    <w:rsid w:val="004E48A2"/>
    <w:rsid w:val="004F33C1"/>
    <w:rsid w:val="004F580E"/>
    <w:rsid w:val="004F5E50"/>
    <w:rsid w:val="004F773C"/>
    <w:rsid w:val="00512EDD"/>
    <w:rsid w:val="005206C8"/>
    <w:rsid w:val="00526802"/>
    <w:rsid w:val="005353C6"/>
    <w:rsid w:val="00545E8F"/>
    <w:rsid w:val="00546E59"/>
    <w:rsid w:val="00553D31"/>
    <w:rsid w:val="005712B1"/>
    <w:rsid w:val="0057255F"/>
    <w:rsid w:val="00581088"/>
    <w:rsid w:val="00591539"/>
    <w:rsid w:val="00594B22"/>
    <w:rsid w:val="005A34F7"/>
    <w:rsid w:val="005D49B8"/>
    <w:rsid w:val="005E06E5"/>
    <w:rsid w:val="005E4F8A"/>
    <w:rsid w:val="005F0E1A"/>
    <w:rsid w:val="005F35EF"/>
    <w:rsid w:val="00613812"/>
    <w:rsid w:val="00616106"/>
    <w:rsid w:val="00647A00"/>
    <w:rsid w:val="0065008A"/>
    <w:rsid w:val="00651C03"/>
    <w:rsid w:val="00654046"/>
    <w:rsid w:val="006665F0"/>
    <w:rsid w:val="00666791"/>
    <w:rsid w:val="00677793"/>
    <w:rsid w:val="00680790"/>
    <w:rsid w:val="00694897"/>
    <w:rsid w:val="006A2CBA"/>
    <w:rsid w:val="006D1FC8"/>
    <w:rsid w:val="006D6D97"/>
    <w:rsid w:val="006E214B"/>
    <w:rsid w:val="007062FB"/>
    <w:rsid w:val="00734C3D"/>
    <w:rsid w:val="00736852"/>
    <w:rsid w:val="00744DFA"/>
    <w:rsid w:val="007477FD"/>
    <w:rsid w:val="00753B56"/>
    <w:rsid w:val="00754132"/>
    <w:rsid w:val="00756686"/>
    <w:rsid w:val="00774E62"/>
    <w:rsid w:val="007826B8"/>
    <w:rsid w:val="007B1A94"/>
    <w:rsid w:val="007B2506"/>
    <w:rsid w:val="007B3D88"/>
    <w:rsid w:val="007F529B"/>
    <w:rsid w:val="00822F71"/>
    <w:rsid w:val="00826154"/>
    <w:rsid w:val="00834D1E"/>
    <w:rsid w:val="00834ECF"/>
    <w:rsid w:val="00863A69"/>
    <w:rsid w:val="00864B62"/>
    <w:rsid w:val="00877D60"/>
    <w:rsid w:val="00885A5E"/>
    <w:rsid w:val="00892BD2"/>
    <w:rsid w:val="008A4ACB"/>
    <w:rsid w:val="008B2D46"/>
    <w:rsid w:val="008B7320"/>
    <w:rsid w:val="008C27D9"/>
    <w:rsid w:val="008C2E07"/>
    <w:rsid w:val="008E7A28"/>
    <w:rsid w:val="008F3CBF"/>
    <w:rsid w:val="008F72AD"/>
    <w:rsid w:val="00903A89"/>
    <w:rsid w:val="00907B9A"/>
    <w:rsid w:val="00917F64"/>
    <w:rsid w:val="009250F8"/>
    <w:rsid w:val="00935EEB"/>
    <w:rsid w:val="00942A18"/>
    <w:rsid w:val="00957077"/>
    <w:rsid w:val="00961751"/>
    <w:rsid w:val="009725FC"/>
    <w:rsid w:val="00977187"/>
    <w:rsid w:val="00983CD0"/>
    <w:rsid w:val="009A0B99"/>
    <w:rsid w:val="009A0EFB"/>
    <w:rsid w:val="009D3F33"/>
    <w:rsid w:val="009D5319"/>
    <w:rsid w:val="009E57BB"/>
    <w:rsid w:val="00A01095"/>
    <w:rsid w:val="00A02082"/>
    <w:rsid w:val="00A40F02"/>
    <w:rsid w:val="00A419DD"/>
    <w:rsid w:val="00A56302"/>
    <w:rsid w:val="00A835DA"/>
    <w:rsid w:val="00A96412"/>
    <w:rsid w:val="00AB477D"/>
    <w:rsid w:val="00AD19F4"/>
    <w:rsid w:val="00AD520A"/>
    <w:rsid w:val="00AE7746"/>
    <w:rsid w:val="00B01AAD"/>
    <w:rsid w:val="00B03B6D"/>
    <w:rsid w:val="00B2122B"/>
    <w:rsid w:val="00B336B3"/>
    <w:rsid w:val="00B42A82"/>
    <w:rsid w:val="00B50FE3"/>
    <w:rsid w:val="00B62562"/>
    <w:rsid w:val="00B76840"/>
    <w:rsid w:val="00B81DDC"/>
    <w:rsid w:val="00B97191"/>
    <w:rsid w:val="00B97C25"/>
    <w:rsid w:val="00BA5B41"/>
    <w:rsid w:val="00BD41A5"/>
    <w:rsid w:val="00BE50BB"/>
    <w:rsid w:val="00BF0B45"/>
    <w:rsid w:val="00BF7C2C"/>
    <w:rsid w:val="00C02F55"/>
    <w:rsid w:val="00C04E01"/>
    <w:rsid w:val="00C07309"/>
    <w:rsid w:val="00C205C6"/>
    <w:rsid w:val="00C23012"/>
    <w:rsid w:val="00C310D6"/>
    <w:rsid w:val="00C41658"/>
    <w:rsid w:val="00C46219"/>
    <w:rsid w:val="00C80F5D"/>
    <w:rsid w:val="00C82AA8"/>
    <w:rsid w:val="00C90AE3"/>
    <w:rsid w:val="00CB0159"/>
    <w:rsid w:val="00CB20A4"/>
    <w:rsid w:val="00CB4D03"/>
    <w:rsid w:val="00CB7810"/>
    <w:rsid w:val="00CE0CE0"/>
    <w:rsid w:val="00CE3E7D"/>
    <w:rsid w:val="00D04A66"/>
    <w:rsid w:val="00D253CF"/>
    <w:rsid w:val="00D27124"/>
    <w:rsid w:val="00D345ED"/>
    <w:rsid w:val="00D46830"/>
    <w:rsid w:val="00D8177D"/>
    <w:rsid w:val="00DA1737"/>
    <w:rsid w:val="00DB778E"/>
    <w:rsid w:val="00DC5736"/>
    <w:rsid w:val="00DD15B4"/>
    <w:rsid w:val="00DD20BF"/>
    <w:rsid w:val="00DF202A"/>
    <w:rsid w:val="00DF5D41"/>
    <w:rsid w:val="00E01A4E"/>
    <w:rsid w:val="00E23242"/>
    <w:rsid w:val="00E36D28"/>
    <w:rsid w:val="00E40934"/>
    <w:rsid w:val="00E40C61"/>
    <w:rsid w:val="00E44302"/>
    <w:rsid w:val="00E7781F"/>
    <w:rsid w:val="00E77BF6"/>
    <w:rsid w:val="00E804A0"/>
    <w:rsid w:val="00E96C77"/>
    <w:rsid w:val="00EA0DFA"/>
    <w:rsid w:val="00EA10DE"/>
    <w:rsid w:val="00EA450E"/>
    <w:rsid w:val="00EA54B5"/>
    <w:rsid w:val="00EB3CFA"/>
    <w:rsid w:val="00F27C1B"/>
    <w:rsid w:val="00F350AF"/>
    <w:rsid w:val="00F45E8A"/>
    <w:rsid w:val="00F62BD2"/>
    <w:rsid w:val="00F657AC"/>
    <w:rsid w:val="00F70EDB"/>
    <w:rsid w:val="00F82217"/>
    <w:rsid w:val="00F83CAA"/>
    <w:rsid w:val="00F844E0"/>
    <w:rsid w:val="00FA61AC"/>
    <w:rsid w:val="00FB03E0"/>
    <w:rsid w:val="00FB18A1"/>
    <w:rsid w:val="00FD1925"/>
    <w:rsid w:val="00FE02FC"/>
    <w:rsid w:val="00FF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793322"/>
  <w15:chartTrackingRefBased/>
  <w15:docId w15:val="{8AA5A9A2-92A9-4970-AB21-DD24D37B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B03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FB03E0"/>
    <w:pPr>
      <w:tabs>
        <w:tab w:val="center" w:pos="4536"/>
        <w:tab w:val="right" w:pos="9072"/>
      </w:tabs>
    </w:pPr>
  </w:style>
  <w:style w:type="character" w:styleId="slostrnky">
    <w:name w:val="page number"/>
    <w:rsid w:val="00FB03E0"/>
    <w:rPr>
      <w:rFonts w:cs="Times New Roman"/>
    </w:rPr>
  </w:style>
  <w:style w:type="paragraph" w:styleId="Zhlav">
    <w:name w:val="header"/>
    <w:basedOn w:val="Normln"/>
    <w:rsid w:val="00FB03E0"/>
    <w:pPr>
      <w:tabs>
        <w:tab w:val="center" w:pos="4536"/>
        <w:tab w:val="right" w:pos="9072"/>
      </w:tabs>
    </w:pPr>
  </w:style>
  <w:style w:type="paragraph" w:styleId="Nzev">
    <w:name w:val="Title"/>
    <w:basedOn w:val="Normln"/>
    <w:qFormat/>
    <w:rsid w:val="00FB03E0"/>
    <w:pPr>
      <w:jc w:val="center"/>
    </w:pPr>
    <w:rPr>
      <w:rFonts w:ascii="Arial" w:hAnsi="Arial"/>
      <w:b/>
      <w:sz w:val="32"/>
    </w:rPr>
  </w:style>
  <w:style w:type="paragraph" w:styleId="Textbubliny">
    <w:name w:val="Balloon Text"/>
    <w:basedOn w:val="Normln"/>
    <w:semiHidden/>
    <w:rsid w:val="00BD41A5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C205C6"/>
  </w:style>
  <w:style w:type="paragraph" w:styleId="Textpoznpodarou">
    <w:name w:val="footnote text"/>
    <w:basedOn w:val="Normln"/>
    <w:link w:val="TextpoznpodarouChar"/>
    <w:rsid w:val="00C205C6"/>
  </w:style>
  <w:style w:type="character" w:customStyle="1" w:styleId="TextpoznpodarouChar">
    <w:name w:val="Text pozn. pod čarou Char"/>
    <w:basedOn w:val="Standardnpsmoodstavce"/>
    <w:link w:val="Textpoznpodarou"/>
    <w:rsid w:val="00C205C6"/>
  </w:style>
  <w:style w:type="character" w:styleId="Znakapoznpodarou">
    <w:name w:val="footnote reference"/>
    <w:basedOn w:val="Standardnpsmoodstavce"/>
    <w:rsid w:val="00C205C6"/>
    <w:rPr>
      <w:vertAlign w:val="superscript"/>
    </w:rPr>
  </w:style>
  <w:style w:type="paragraph" w:styleId="FormtovanvHTML">
    <w:name w:val="HTML Preformatted"/>
    <w:basedOn w:val="Normln"/>
    <w:link w:val="FormtovanvHTMLChar"/>
    <w:rsid w:val="00B81DDC"/>
    <w:rPr>
      <w:rFonts w:ascii="Consolas" w:hAnsi="Consolas"/>
    </w:rPr>
  </w:style>
  <w:style w:type="character" w:customStyle="1" w:styleId="FormtovanvHTMLChar">
    <w:name w:val="Formátovaný v HTML Char"/>
    <w:basedOn w:val="Standardnpsmoodstavce"/>
    <w:link w:val="FormtovanvHTML"/>
    <w:rsid w:val="00B81DDC"/>
    <w:rPr>
      <w:rFonts w:ascii="Consolas" w:hAnsi="Consolas"/>
    </w:rPr>
  </w:style>
  <w:style w:type="character" w:styleId="Odkaznakoment">
    <w:name w:val="annotation reference"/>
    <w:basedOn w:val="Standardnpsmoodstavce"/>
    <w:rsid w:val="00FF610A"/>
    <w:rPr>
      <w:sz w:val="16"/>
      <w:szCs w:val="16"/>
    </w:rPr>
  </w:style>
  <w:style w:type="paragraph" w:styleId="Textkomente">
    <w:name w:val="annotation text"/>
    <w:basedOn w:val="Normln"/>
    <w:link w:val="TextkomenteChar"/>
    <w:rsid w:val="00FF610A"/>
  </w:style>
  <w:style w:type="character" w:customStyle="1" w:styleId="TextkomenteChar">
    <w:name w:val="Text komentáře Char"/>
    <w:basedOn w:val="Standardnpsmoodstavce"/>
    <w:link w:val="Textkomente"/>
    <w:rsid w:val="00FF610A"/>
  </w:style>
  <w:style w:type="paragraph" w:styleId="Pedmtkomente">
    <w:name w:val="annotation subject"/>
    <w:basedOn w:val="Textkomente"/>
    <w:next w:val="Textkomente"/>
    <w:link w:val="PedmtkomenteChar"/>
    <w:rsid w:val="00FF61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FF610A"/>
    <w:rPr>
      <w:b/>
      <w:bCs/>
    </w:rPr>
  </w:style>
  <w:style w:type="paragraph" w:styleId="Odstavecseseznamem">
    <w:name w:val="List Paragraph"/>
    <w:basedOn w:val="Normln"/>
    <w:uiPriority w:val="34"/>
    <w:qFormat/>
    <w:rsid w:val="000C36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834ECF"/>
    <w:rPr>
      <w:color w:val="808080"/>
    </w:rPr>
  </w:style>
  <w:style w:type="table" w:styleId="Mkatabulky">
    <w:name w:val="Table Grid"/>
    <w:basedOn w:val="Normlntabulka"/>
    <w:rsid w:val="004F5E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59153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915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0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95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801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38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18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568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648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225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747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494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1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5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72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34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87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855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887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083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0321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7306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6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zdova-uctarna@utb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cerkova\Downloads\frm-personalni-Osobni_dotaznik%20(4)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58A52D-366E-4A77-B06F-B1BF65D99433}"/>
      </w:docPartPr>
      <w:docPartBody>
        <w:p w:rsidR="002722EE" w:rsidRDefault="00CB7BBC">
          <w:r w:rsidRPr="00EE4832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BBC"/>
    <w:rsid w:val="000B3CB3"/>
    <w:rsid w:val="001F21D4"/>
    <w:rsid w:val="002722EE"/>
    <w:rsid w:val="00415665"/>
    <w:rsid w:val="004B7C08"/>
    <w:rsid w:val="00BE410C"/>
    <w:rsid w:val="00C04E01"/>
    <w:rsid w:val="00CB7BBC"/>
    <w:rsid w:val="00FA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B7BB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E899A5D3B1A94AAF38555E55923BBD" ma:contentTypeVersion="4" ma:contentTypeDescription="Vytvoří nový dokument" ma:contentTypeScope="" ma:versionID="ad0e4675d632228e337c3ecc0fcb48ee">
  <xsd:schema xmlns:xsd="http://www.w3.org/2001/XMLSchema" xmlns:xs="http://www.w3.org/2001/XMLSchema" xmlns:p="http://schemas.microsoft.com/office/2006/metadata/properties" xmlns:ns3="9bde3d99-480b-4e1b-ab4d-e33a8109e23b" targetNamespace="http://schemas.microsoft.com/office/2006/metadata/properties" ma:root="true" ma:fieldsID="914322b7aa11b95c78049e3bec4e530a" ns3:_="">
    <xsd:import namespace="9bde3d99-480b-4e1b-ab4d-e33a8109e2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e3d99-480b-4e1b-ab4d-e33a8109e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4577FA-8198-4F28-9111-CB30722E7D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E3EC62-16D3-47A6-9B36-BD2934DA0E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15F79E-71BC-4185-A984-1C2F6382BF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C3A4EC-9704-48A2-B690-A9C2EC3FF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de3d99-480b-4e1b-ab4d-e33a8109e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frm-personalni-Osobni_dotaznik (4)</Template>
  <TotalTime>12</TotalTime>
  <Pages>4</Pages>
  <Words>1216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906-3</vt:lpstr>
    </vt:vector>
  </TitlesOfParts>
  <Company>VUT Brno</Company>
  <LinksUpToDate>false</LinksUpToDate>
  <CharactersWithSpaces>8376</CharactersWithSpaces>
  <SharedDoc>false</SharedDoc>
  <HLinks>
    <vt:vector size="12" baseType="variant">
      <vt:variant>
        <vt:i4>1441898</vt:i4>
      </vt:variant>
      <vt:variant>
        <vt:i4>0</vt:i4>
      </vt:variant>
      <vt:variant>
        <vt:i4>0</vt:i4>
      </vt:variant>
      <vt:variant>
        <vt:i4>5</vt:i4>
      </vt:variant>
      <vt:variant>
        <vt:lpwstr>http://web.utb.cz/show_pic.php?lang=cs&amp;p_id=60&amp;p_type=png</vt:lpwstr>
      </vt:variant>
      <vt:variant>
        <vt:lpwstr/>
      </vt:variant>
      <vt:variant>
        <vt:i4>1441898</vt:i4>
      </vt:variant>
      <vt:variant>
        <vt:i4>2198</vt:i4>
      </vt:variant>
      <vt:variant>
        <vt:i4>1025</vt:i4>
      </vt:variant>
      <vt:variant>
        <vt:i4>4</vt:i4>
      </vt:variant>
      <vt:variant>
        <vt:lpwstr>http://web.utb.cz/show_pic.php?lang=cs&amp;p_id=60&amp;p_type=pn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906-3</dc:title>
  <dc:subject/>
  <dc:creator>Jana Večerková</dc:creator>
  <cp:keywords/>
  <dc:description/>
  <cp:lastModifiedBy>Jiří Peterka</cp:lastModifiedBy>
  <cp:revision>5</cp:revision>
  <cp:lastPrinted>2026-03-12T13:24:00Z</cp:lastPrinted>
  <dcterms:created xsi:type="dcterms:W3CDTF">2026-03-12T13:34:00Z</dcterms:created>
  <dcterms:modified xsi:type="dcterms:W3CDTF">2026-04-01T14:08:00Z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0x01010098E899A5D3B1A94AAF38555E55923BBD</vt:lpwstr>
  </property>
</Properties>
</file>