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726F5" w14:textId="504DE327" w:rsidR="00BD4D47" w:rsidRPr="008471F8" w:rsidRDefault="008471F8" w:rsidP="008471F8">
      <w:pPr>
        <w:spacing w:line="276" w:lineRule="auto"/>
        <w:jc w:val="center"/>
        <w:rPr>
          <w:b/>
        </w:rPr>
      </w:pPr>
      <w:r w:rsidRPr="00326CB1">
        <w:rPr>
          <w:b/>
        </w:rPr>
        <w:t>S</w:t>
      </w:r>
      <w:r>
        <w:rPr>
          <w:b/>
        </w:rPr>
        <w:t>MLOUVA</w:t>
      </w:r>
      <w:r w:rsidRPr="00326CB1">
        <w:rPr>
          <w:b/>
        </w:rPr>
        <w:t xml:space="preserve"> O </w:t>
      </w:r>
      <w:r w:rsidR="008F58E7" w:rsidRPr="008F58E7">
        <w:rPr>
          <w:b/>
        </w:rPr>
        <w:t xml:space="preserve">ÚHRADĚ VÝDAJŮ SPOJENÝCH S CESTOU STUDENTA </w:t>
      </w:r>
      <w:r w:rsidR="00BD4D47">
        <w:rPr>
          <w:b/>
          <w:bCs/>
          <w:sz w:val="28"/>
        </w:rPr>
        <w:t>č.</w:t>
      </w:r>
    </w:p>
    <w:p w14:paraId="2ACE7FD0" w14:textId="77777777" w:rsidR="00BD4D47" w:rsidRDefault="00BD4D47">
      <w:pPr>
        <w:jc w:val="center"/>
        <w:rPr>
          <w:b/>
          <w:bCs/>
          <w:sz w:val="28"/>
        </w:rPr>
      </w:pPr>
    </w:p>
    <w:p w14:paraId="4F0A1D3D" w14:textId="77777777" w:rsidR="00BD4D47" w:rsidRDefault="00BD4D47">
      <w:pPr>
        <w:jc w:val="both"/>
      </w:pPr>
      <w:r>
        <w:t>Smluvní strany</w:t>
      </w:r>
    </w:p>
    <w:p w14:paraId="52107C5C" w14:textId="77777777" w:rsidR="00BD4D47" w:rsidRDefault="00BD4D47">
      <w:pPr>
        <w:jc w:val="both"/>
      </w:pPr>
    </w:p>
    <w:p w14:paraId="5D7FAF09" w14:textId="77777777" w:rsidR="00BD4D47" w:rsidRDefault="00BD4D47">
      <w:pPr>
        <w:numPr>
          <w:ilvl w:val="0"/>
          <w:numId w:val="1"/>
        </w:numPr>
        <w:jc w:val="both"/>
      </w:pPr>
      <w:r>
        <w:t>Univerzita Tomáše Bati ve Zlíně</w:t>
      </w:r>
    </w:p>
    <w:p w14:paraId="066ACF67" w14:textId="77777777" w:rsidR="00BD4D47" w:rsidRDefault="00BD4D47">
      <w:pPr>
        <w:ind w:left="1069"/>
        <w:jc w:val="both"/>
      </w:pPr>
      <w:r>
        <w:t>Fakulta:</w:t>
      </w:r>
      <w:r w:rsidR="00DB591D">
        <w:t xml:space="preserve">  </w:t>
      </w:r>
      <w:permStart w:id="72377907" w:edGrp="everyone"/>
      <w:permEnd w:id="72377907"/>
    </w:p>
    <w:p w14:paraId="4AA361CF" w14:textId="77777777" w:rsidR="00DB591D" w:rsidRDefault="00DB591D">
      <w:pPr>
        <w:ind w:left="1069"/>
        <w:jc w:val="both"/>
      </w:pPr>
      <w:r>
        <w:t>Se sídlem:</w:t>
      </w:r>
      <w:r w:rsidR="008630D2">
        <w:t xml:space="preserve"> </w:t>
      </w:r>
      <w:permStart w:id="368975867" w:edGrp="everyone"/>
      <w:permEnd w:id="368975867"/>
    </w:p>
    <w:p w14:paraId="78EC0F4C" w14:textId="77777777" w:rsidR="008630D2" w:rsidRDefault="00DB591D" w:rsidP="00DB591D">
      <w:pPr>
        <w:ind w:left="1069"/>
        <w:jc w:val="both"/>
      </w:pPr>
      <w:r>
        <w:t>IČ</w:t>
      </w:r>
      <w:r w:rsidR="008630D2">
        <w:t>:</w:t>
      </w:r>
      <w:r>
        <w:t xml:space="preserve"> 70883521</w:t>
      </w:r>
      <w:r>
        <w:tab/>
      </w:r>
    </w:p>
    <w:p w14:paraId="1313D34B" w14:textId="77777777" w:rsidR="00DB591D" w:rsidRDefault="00DB591D" w:rsidP="00DB591D">
      <w:pPr>
        <w:ind w:left="1069"/>
        <w:jc w:val="both"/>
      </w:pPr>
      <w:r>
        <w:t>DIČ</w:t>
      </w:r>
      <w:r w:rsidR="008630D2">
        <w:t>:</w:t>
      </w:r>
      <w:r>
        <w:t xml:space="preserve"> CZ70883521</w:t>
      </w:r>
    </w:p>
    <w:p w14:paraId="7A9DA14F" w14:textId="77777777" w:rsidR="00BD4D47" w:rsidRDefault="00BD4D47">
      <w:pPr>
        <w:ind w:left="1069"/>
        <w:jc w:val="both"/>
      </w:pPr>
      <w:r>
        <w:t>Zastoupená:</w:t>
      </w:r>
      <w:r w:rsidR="008630D2">
        <w:t xml:space="preserve"> </w:t>
      </w:r>
      <w:permStart w:id="626747639" w:edGrp="everyone"/>
      <w:permEnd w:id="626747639"/>
    </w:p>
    <w:p w14:paraId="0C425554" w14:textId="77777777" w:rsidR="00BD4D47" w:rsidRDefault="00BD4D47">
      <w:pPr>
        <w:ind w:left="1069"/>
        <w:jc w:val="both"/>
      </w:pPr>
      <w:r>
        <w:t>(dále jen fakulta)</w:t>
      </w:r>
    </w:p>
    <w:p w14:paraId="67D03448" w14:textId="77777777" w:rsidR="00BD4D47" w:rsidRDefault="00BD4D47">
      <w:pPr>
        <w:jc w:val="both"/>
      </w:pPr>
      <w:r>
        <w:t xml:space="preserve">  </w:t>
      </w:r>
    </w:p>
    <w:p w14:paraId="397293E9" w14:textId="77777777" w:rsidR="00BD4D47" w:rsidRDefault="00BD4D47">
      <w:pPr>
        <w:numPr>
          <w:ilvl w:val="0"/>
          <w:numId w:val="1"/>
        </w:numPr>
        <w:jc w:val="both"/>
      </w:pPr>
      <w:r>
        <w:t>Jméno a příjmení:</w:t>
      </w:r>
      <w:r w:rsidR="008630D2">
        <w:t xml:space="preserve"> </w:t>
      </w:r>
      <w:permStart w:id="1196440221" w:edGrp="everyone"/>
      <w:permEnd w:id="1196440221"/>
    </w:p>
    <w:p w14:paraId="7BA11EBE" w14:textId="77777777" w:rsidR="00BD4D47" w:rsidRDefault="007744A2">
      <w:pPr>
        <w:ind w:left="1069"/>
        <w:jc w:val="both"/>
      </w:pPr>
      <w:r>
        <w:t>Osobní číslo</w:t>
      </w:r>
      <w:r w:rsidR="00BD4D47">
        <w:t>:</w:t>
      </w:r>
      <w:r w:rsidR="008630D2">
        <w:t xml:space="preserve"> </w:t>
      </w:r>
      <w:permStart w:id="288556859" w:edGrp="everyone"/>
      <w:permEnd w:id="288556859"/>
    </w:p>
    <w:p w14:paraId="6F255BB4" w14:textId="77777777" w:rsidR="008471F8" w:rsidRDefault="008471F8">
      <w:pPr>
        <w:ind w:left="1069"/>
        <w:jc w:val="both"/>
      </w:pPr>
      <w:r>
        <w:t xml:space="preserve">Studijní program: </w:t>
      </w:r>
      <w:permStart w:id="1721987895" w:edGrp="everyone"/>
      <w:permEnd w:id="1721987895"/>
    </w:p>
    <w:p w14:paraId="073BEBD3" w14:textId="77777777" w:rsidR="00BD4D47" w:rsidRDefault="00BD4D47">
      <w:pPr>
        <w:ind w:left="1069"/>
        <w:jc w:val="both"/>
      </w:pPr>
      <w:r>
        <w:t>(dále jen student)</w:t>
      </w:r>
    </w:p>
    <w:p w14:paraId="20D2B2A1" w14:textId="77777777" w:rsidR="006B471C" w:rsidRDefault="006B471C">
      <w:pPr>
        <w:ind w:left="1069"/>
        <w:jc w:val="both"/>
      </w:pPr>
    </w:p>
    <w:p w14:paraId="4E1B8E13" w14:textId="4308F2EF" w:rsidR="008471F8" w:rsidRDefault="00BD4D47">
      <w:pPr>
        <w:jc w:val="both"/>
      </w:pPr>
      <w:r>
        <w:tab/>
      </w:r>
    </w:p>
    <w:p w14:paraId="1226429A" w14:textId="07C861AC" w:rsidR="00BD4D47" w:rsidRDefault="00BD4D47">
      <w:pPr>
        <w:jc w:val="both"/>
      </w:pPr>
      <w:r>
        <w:t xml:space="preserve">uzavírají podle ustanovení § </w:t>
      </w:r>
      <w:r w:rsidR="00AE6179">
        <w:t>1746 odst. 2</w:t>
      </w:r>
      <w:r>
        <w:t xml:space="preserve"> občansk</w:t>
      </w:r>
      <w:r w:rsidR="008471F8">
        <w:t xml:space="preserve">ého zákoníku tuto Smlouvu </w:t>
      </w:r>
      <w:r w:rsidR="008471F8" w:rsidRPr="008471F8">
        <w:t xml:space="preserve">o </w:t>
      </w:r>
      <w:r w:rsidR="008F58E7">
        <w:t xml:space="preserve">úhradě výdajů spojených s cestou studenta </w:t>
      </w:r>
      <w:r w:rsidR="00B66111">
        <w:t>(dále jen „smlouva“).</w:t>
      </w:r>
    </w:p>
    <w:p w14:paraId="60D5BD4C" w14:textId="77777777" w:rsidR="00B66111" w:rsidRDefault="00B66111">
      <w:pPr>
        <w:jc w:val="both"/>
      </w:pPr>
    </w:p>
    <w:p w14:paraId="02CC0506" w14:textId="77777777" w:rsidR="00BD4D47" w:rsidRDefault="00BD4D47">
      <w:pPr>
        <w:jc w:val="both"/>
      </w:pPr>
    </w:p>
    <w:p w14:paraId="67E966AF" w14:textId="7A589AE2" w:rsidR="00BD4D47" w:rsidRDefault="00BD4D47">
      <w:pPr>
        <w:jc w:val="center"/>
        <w:rPr>
          <w:b/>
        </w:rPr>
      </w:pPr>
      <w:r w:rsidRPr="00B66111">
        <w:rPr>
          <w:b/>
        </w:rPr>
        <w:t>I.</w:t>
      </w:r>
    </w:p>
    <w:p w14:paraId="469B7D94" w14:textId="529AA8E7" w:rsidR="00B66111" w:rsidRDefault="008F58E7">
      <w:pPr>
        <w:jc w:val="both"/>
      </w:pPr>
      <w:r w:rsidRPr="008F58E7">
        <w:t xml:space="preserve">Student se účastní </w:t>
      </w:r>
      <w:r w:rsidR="00BF7A2D">
        <w:t xml:space="preserve">dobrovolně </w:t>
      </w:r>
      <w:r w:rsidRPr="008F58E7">
        <w:t>níže uvedené akce</w:t>
      </w:r>
      <w:r w:rsidR="00A5629B">
        <w:t xml:space="preserve"> (dále jen „akce“)</w:t>
      </w:r>
      <w:r w:rsidRPr="008F58E7">
        <w:t xml:space="preserve"> za účelem </w:t>
      </w:r>
      <w:r w:rsidR="00A5629B">
        <w:t>………………………………….</w:t>
      </w:r>
      <w:r w:rsidRPr="008F58E7">
        <w:t>.</w:t>
      </w:r>
    </w:p>
    <w:p w14:paraId="4572B8ED" w14:textId="77777777" w:rsidR="00BF7A2D" w:rsidRDefault="00BF7A2D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934"/>
        <w:gridCol w:w="618"/>
        <w:gridCol w:w="3722"/>
      </w:tblGrid>
      <w:tr w:rsidR="00B66111" w14:paraId="1F34B8DA" w14:textId="77777777" w:rsidTr="008630D2">
        <w:tc>
          <w:tcPr>
            <w:tcW w:w="2405" w:type="dxa"/>
            <w:gridSpan w:val="2"/>
          </w:tcPr>
          <w:p w14:paraId="562D6E6F" w14:textId="77777777" w:rsidR="00B66111" w:rsidRDefault="00B66111">
            <w:pPr>
              <w:jc w:val="both"/>
              <w:rPr>
                <w:b/>
              </w:rPr>
            </w:pPr>
            <w:permStart w:id="486889534" w:edGrp="everyone" w:colFirst="1" w:colLast="1"/>
            <w:r w:rsidRPr="00B66111">
              <w:rPr>
                <w:b/>
              </w:rPr>
              <w:t xml:space="preserve">Název </w:t>
            </w:r>
            <w:r w:rsidR="00DB591D">
              <w:rPr>
                <w:b/>
              </w:rPr>
              <w:t xml:space="preserve">a popis </w:t>
            </w:r>
            <w:r w:rsidRPr="00B66111">
              <w:rPr>
                <w:b/>
              </w:rPr>
              <w:t>akce</w:t>
            </w:r>
          </w:p>
          <w:p w14:paraId="27F26D5F" w14:textId="77777777" w:rsidR="006B471C" w:rsidRPr="00B66111" w:rsidRDefault="006B471C">
            <w:pPr>
              <w:jc w:val="both"/>
              <w:rPr>
                <w:b/>
              </w:rPr>
            </w:pPr>
          </w:p>
        </w:tc>
        <w:tc>
          <w:tcPr>
            <w:tcW w:w="6274" w:type="dxa"/>
            <w:gridSpan w:val="3"/>
            <w:vAlign w:val="center"/>
          </w:tcPr>
          <w:p w14:paraId="1A5A8F36" w14:textId="77777777" w:rsidR="00B66111" w:rsidRPr="00B66111" w:rsidRDefault="00B66111" w:rsidP="008630D2">
            <w:pPr>
              <w:rPr>
                <w:b/>
              </w:rPr>
            </w:pPr>
          </w:p>
        </w:tc>
      </w:tr>
      <w:tr w:rsidR="00B66111" w14:paraId="11E4449D" w14:textId="77777777" w:rsidTr="008630D2">
        <w:tc>
          <w:tcPr>
            <w:tcW w:w="2405" w:type="dxa"/>
            <w:gridSpan w:val="2"/>
          </w:tcPr>
          <w:p w14:paraId="44A43972" w14:textId="77777777" w:rsidR="00B66111" w:rsidRDefault="00B66111">
            <w:pPr>
              <w:jc w:val="both"/>
              <w:rPr>
                <w:b/>
              </w:rPr>
            </w:pPr>
            <w:permStart w:id="44372428" w:edGrp="everyone" w:colFirst="1" w:colLast="1"/>
            <w:permEnd w:id="486889534"/>
            <w:r w:rsidRPr="00B66111">
              <w:rPr>
                <w:b/>
              </w:rPr>
              <w:t>Místo konání akce</w:t>
            </w:r>
          </w:p>
          <w:p w14:paraId="6B3C915E" w14:textId="77777777" w:rsidR="006B471C" w:rsidRPr="00B66111" w:rsidRDefault="006B471C">
            <w:pPr>
              <w:jc w:val="both"/>
              <w:rPr>
                <w:b/>
              </w:rPr>
            </w:pPr>
          </w:p>
        </w:tc>
        <w:tc>
          <w:tcPr>
            <w:tcW w:w="6274" w:type="dxa"/>
            <w:gridSpan w:val="3"/>
            <w:vAlign w:val="center"/>
          </w:tcPr>
          <w:p w14:paraId="0DA1C3E1" w14:textId="77777777" w:rsidR="00B66111" w:rsidRPr="00B66111" w:rsidRDefault="00B66111" w:rsidP="008630D2">
            <w:pPr>
              <w:rPr>
                <w:b/>
              </w:rPr>
            </w:pPr>
          </w:p>
        </w:tc>
      </w:tr>
      <w:permEnd w:id="44372428"/>
      <w:tr w:rsidR="00B66111" w14:paraId="01BE6CD3" w14:textId="77777777" w:rsidTr="00B66111">
        <w:tc>
          <w:tcPr>
            <w:tcW w:w="562" w:type="dxa"/>
          </w:tcPr>
          <w:p w14:paraId="7D290583" w14:textId="77777777" w:rsidR="00B66111" w:rsidRPr="00B66111" w:rsidRDefault="00B66111">
            <w:pPr>
              <w:jc w:val="both"/>
              <w:rPr>
                <w:b/>
              </w:rPr>
            </w:pPr>
            <w:r w:rsidRPr="00B66111">
              <w:rPr>
                <w:b/>
              </w:rPr>
              <w:t xml:space="preserve">Od </w:t>
            </w:r>
          </w:p>
        </w:tc>
        <w:tc>
          <w:tcPr>
            <w:tcW w:w="3777" w:type="dxa"/>
            <w:gridSpan w:val="2"/>
          </w:tcPr>
          <w:p w14:paraId="29C5618F" w14:textId="77777777" w:rsidR="00B66111" w:rsidRPr="00B66111" w:rsidRDefault="00B66111">
            <w:pPr>
              <w:jc w:val="both"/>
              <w:rPr>
                <w:b/>
              </w:rPr>
            </w:pPr>
            <w:permStart w:id="349318460" w:edGrp="everyone"/>
            <w:permEnd w:id="349318460"/>
          </w:p>
        </w:tc>
        <w:tc>
          <w:tcPr>
            <w:tcW w:w="618" w:type="dxa"/>
          </w:tcPr>
          <w:p w14:paraId="143C853E" w14:textId="77777777" w:rsidR="00B66111" w:rsidRPr="00B66111" w:rsidRDefault="00B66111">
            <w:pPr>
              <w:jc w:val="both"/>
              <w:rPr>
                <w:b/>
              </w:rPr>
            </w:pPr>
            <w:r>
              <w:rPr>
                <w:b/>
              </w:rPr>
              <w:t>D</w:t>
            </w:r>
            <w:r w:rsidRPr="00B66111">
              <w:rPr>
                <w:b/>
              </w:rPr>
              <w:t>o</w:t>
            </w:r>
          </w:p>
        </w:tc>
        <w:tc>
          <w:tcPr>
            <w:tcW w:w="3722" w:type="dxa"/>
          </w:tcPr>
          <w:p w14:paraId="70D04A47" w14:textId="77777777" w:rsidR="00B66111" w:rsidRPr="00B66111" w:rsidRDefault="00B66111">
            <w:pPr>
              <w:jc w:val="both"/>
              <w:rPr>
                <w:b/>
              </w:rPr>
            </w:pPr>
            <w:permStart w:id="1643406862" w:edGrp="everyone"/>
            <w:permEnd w:id="1643406862"/>
          </w:p>
        </w:tc>
      </w:tr>
    </w:tbl>
    <w:p w14:paraId="016184D7" w14:textId="77777777" w:rsidR="00B66111" w:rsidRDefault="00B66111" w:rsidP="00DB591D">
      <w:pPr>
        <w:jc w:val="both"/>
      </w:pPr>
    </w:p>
    <w:p w14:paraId="1531E9B4" w14:textId="04029530" w:rsidR="00DB591D" w:rsidRDefault="00DB591D" w:rsidP="00DB591D">
      <w:pPr>
        <w:jc w:val="both"/>
      </w:pPr>
      <w:r>
        <w:t>(dále jen „</w:t>
      </w:r>
      <w:r w:rsidR="008F58E7" w:rsidRPr="008F58E7">
        <w:t xml:space="preserve">cesta </w:t>
      </w:r>
      <w:r>
        <w:t>“)</w:t>
      </w:r>
    </w:p>
    <w:p w14:paraId="36DF4E57" w14:textId="77777777" w:rsidR="00B66111" w:rsidRPr="00B66111" w:rsidRDefault="00B66111">
      <w:pPr>
        <w:jc w:val="center"/>
      </w:pPr>
    </w:p>
    <w:p w14:paraId="2FCD2FE9" w14:textId="77777777" w:rsidR="00BD4D47" w:rsidRDefault="00BD4D47">
      <w:pPr>
        <w:jc w:val="center"/>
        <w:rPr>
          <w:b/>
        </w:rPr>
      </w:pPr>
      <w:bookmarkStart w:id="0" w:name="_Hlk241656536"/>
      <w:r w:rsidRPr="00B66111">
        <w:rPr>
          <w:b/>
        </w:rPr>
        <w:t>II.</w:t>
      </w:r>
    </w:p>
    <w:p w14:paraId="6DB3D48F" w14:textId="37280940" w:rsidR="00BD4D47" w:rsidRPr="00B66111" w:rsidRDefault="00BD4D47">
      <w:pPr>
        <w:pStyle w:val="Zkladntext"/>
      </w:pPr>
      <w:r w:rsidRPr="00B66111">
        <w:t xml:space="preserve">Předmětem této smlouvy je závazek fakulty </w:t>
      </w:r>
      <w:r w:rsidR="00865300">
        <w:t>uhradit</w:t>
      </w:r>
      <w:r w:rsidRPr="00B66111">
        <w:t xml:space="preserve"> studento</w:t>
      </w:r>
      <w:r w:rsidR="008471F8" w:rsidRPr="00B66111">
        <w:t xml:space="preserve">vi </w:t>
      </w:r>
      <w:r w:rsidR="008F58E7" w:rsidRPr="008F58E7">
        <w:t>účelně a prokazatelně vynaložené výdaje vzniklé v souvislosti s</w:t>
      </w:r>
      <w:r w:rsidR="00BF7A2D">
        <w:t> účastí studenta</w:t>
      </w:r>
      <w:r w:rsidR="008F58E7" w:rsidRPr="008F58E7">
        <w:t xml:space="preserve"> </w:t>
      </w:r>
      <w:r w:rsidR="00BF7A2D">
        <w:t>na akci</w:t>
      </w:r>
      <w:r w:rsidR="008F58E7" w:rsidRPr="008F58E7">
        <w:t>, a to v rozsahu předem schváleném v Návrhovém listu pro cestu studenta a v souladu s příslušnou vnitřní normou UTB.</w:t>
      </w:r>
      <w:r w:rsidRPr="00B66111">
        <w:t>, a to:</w:t>
      </w:r>
    </w:p>
    <w:p w14:paraId="22E92793" w14:textId="7EBFFA1C" w:rsidR="00BD4D47" w:rsidRDefault="008F58E7" w:rsidP="008F58E7">
      <w:pPr>
        <w:pStyle w:val="Zkladntext"/>
        <w:numPr>
          <w:ilvl w:val="0"/>
          <w:numId w:val="3"/>
        </w:numPr>
      </w:pPr>
      <w:commentRangeStart w:id="1"/>
      <w:r>
        <w:t>Jízdní výdaje</w:t>
      </w:r>
    </w:p>
    <w:p w14:paraId="103CD6D2" w14:textId="36B5E785" w:rsidR="008F58E7" w:rsidRDefault="003061C7" w:rsidP="008F58E7">
      <w:pPr>
        <w:pStyle w:val="Zkladntext"/>
        <w:numPr>
          <w:ilvl w:val="0"/>
          <w:numId w:val="3"/>
        </w:numPr>
      </w:pPr>
      <w:r>
        <w:t>Ubytování se snídaní</w:t>
      </w:r>
    </w:p>
    <w:p w14:paraId="05270593" w14:textId="6D3E0EFD" w:rsidR="003061C7" w:rsidRDefault="003061C7" w:rsidP="008F58E7">
      <w:pPr>
        <w:pStyle w:val="Zkladntext"/>
        <w:numPr>
          <w:ilvl w:val="0"/>
          <w:numId w:val="3"/>
        </w:numPr>
      </w:pPr>
      <w:r>
        <w:t>Cestovní pojištění</w:t>
      </w:r>
    </w:p>
    <w:p w14:paraId="1ADCB038" w14:textId="147CFD19" w:rsidR="003061C7" w:rsidRDefault="003061C7" w:rsidP="008F58E7">
      <w:pPr>
        <w:pStyle w:val="Zkladntext"/>
        <w:numPr>
          <w:ilvl w:val="0"/>
          <w:numId w:val="3"/>
        </w:numPr>
      </w:pPr>
      <w:r>
        <w:t>P</w:t>
      </w:r>
      <w:r w:rsidRPr="003061C7">
        <w:t xml:space="preserve">řípadně </w:t>
      </w:r>
      <w:r w:rsidR="000D40AF" w:rsidRPr="003061C7">
        <w:t xml:space="preserve">další </w:t>
      </w:r>
      <w:r w:rsidR="000D40AF">
        <w:t xml:space="preserve">níže uvedené </w:t>
      </w:r>
      <w:r w:rsidRPr="003061C7">
        <w:t>předem schválené nezbytné výdaje</w:t>
      </w:r>
      <w:r w:rsidR="008B14BF">
        <w:t xml:space="preserve"> </w:t>
      </w:r>
      <w:r w:rsidRPr="003061C7">
        <w:t xml:space="preserve"> související s účastí na akci</w:t>
      </w:r>
      <w:r w:rsidR="00BF7A2D">
        <w:t>:</w:t>
      </w:r>
    </w:p>
    <w:bookmarkEnd w:id="0"/>
    <w:p w14:paraId="46990831" w14:textId="071804DA" w:rsidR="003061C7" w:rsidRPr="00B66111" w:rsidRDefault="000D40AF" w:rsidP="00BF7A2D">
      <w:pPr>
        <w:pStyle w:val="Zkladntext"/>
        <w:ind w:left="720"/>
      </w:pPr>
      <w:commentRangeStart w:id="2"/>
      <w:r>
        <w:t>(</w:t>
      </w:r>
      <w:r w:rsidRPr="006A6236">
        <w:rPr>
          <w:i/>
          <w:iCs/>
        </w:rPr>
        <w:t>prosím doplňte výčet</w:t>
      </w:r>
      <w:r>
        <w:t>)</w:t>
      </w:r>
      <w:commentRangeEnd w:id="1"/>
      <w:r w:rsidR="006A6236" w:rsidRPr="00B66111">
        <w:rPr>
          <w:rStyle w:val="Odkaznakoment"/>
          <w:sz w:val="24"/>
          <w:szCs w:val="24"/>
        </w:rPr>
        <w:commentReference w:id="1"/>
      </w:r>
      <w:commentRangeEnd w:id="2"/>
      <w:r w:rsidR="006A6236" w:rsidRPr="00B66111">
        <w:rPr>
          <w:rStyle w:val="Odkaznakoment"/>
          <w:sz w:val="24"/>
          <w:szCs w:val="24"/>
        </w:rPr>
        <w:commentReference w:id="2"/>
      </w:r>
    </w:p>
    <w:p w14:paraId="451FB96F" w14:textId="6468DBBB" w:rsidR="00597B7A" w:rsidRPr="00CF07FB" w:rsidRDefault="00BD4D47" w:rsidP="00CF07FB">
      <w:pPr>
        <w:pStyle w:val="Zkladntext"/>
        <w:jc w:val="center"/>
        <w:rPr>
          <w:b/>
        </w:rPr>
      </w:pPr>
      <w:r w:rsidRPr="00597B7A">
        <w:rPr>
          <w:b/>
        </w:rPr>
        <w:t>III.</w:t>
      </w:r>
    </w:p>
    <w:p w14:paraId="6D19A1A7" w14:textId="75107FB9" w:rsidR="00BD4D47" w:rsidRPr="00B66111" w:rsidRDefault="00BD4D47">
      <w:pPr>
        <w:pStyle w:val="Zkladntext"/>
      </w:pPr>
      <w:r w:rsidRPr="00B66111">
        <w:t>Student se zavazuje do deseti pracovních dnů po návratu</w:t>
      </w:r>
      <w:r w:rsidR="00597B7A">
        <w:t xml:space="preserve"> z cesty předložit </w:t>
      </w:r>
      <w:r w:rsidR="00BF7A2D">
        <w:t xml:space="preserve">ekonomickému oddělení dané součásti </w:t>
      </w:r>
      <w:r w:rsidR="00BF7A2D" w:rsidRPr="00B66111">
        <w:t>doklady potřebné k</w:t>
      </w:r>
      <w:r w:rsidR="00BF7A2D">
        <w:t xml:space="preserve"> doložení a </w:t>
      </w:r>
      <w:r w:rsidR="00BF7A2D" w:rsidRPr="00B66111">
        <w:t>vyúčtování</w:t>
      </w:r>
      <w:r w:rsidR="00BF7A2D">
        <w:t xml:space="preserve"> vynaložených nákladů a k úhradě výdajů uvedených v čl. II</w:t>
      </w:r>
      <w:r w:rsidR="00BF7A2D" w:rsidRPr="00B66111">
        <w:t>.</w:t>
      </w:r>
      <w:r w:rsidR="00BF7A2D" w:rsidRPr="00597B7A">
        <w:t xml:space="preserve"> </w:t>
      </w:r>
      <w:r w:rsidR="00BF7A2D">
        <w:t>Ekonomické oddělení dané součásti zajistí zpracování vyúčtování a předání na finanční účtárnu UTB, poté dojde k vyplacení nákladů studentovi na pokladně UTB</w:t>
      </w:r>
      <w:r w:rsidR="00CF07FB">
        <w:t>.</w:t>
      </w:r>
      <w:r w:rsidRPr="00B66111">
        <w:t xml:space="preserve"> </w:t>
      </w:r>
      <w:r w:rsidR="00597B7A" w:rsidRPr="00B66111">
        <w:t>Nutnou p</w:t>
      </w:r>
      <w:r w:rsidR="00597B7A">
        <w:t xml:space="preserve">řílohou k vyúčtování </w:t>
      </w:r>
      <w:r w:rsidR="00865300">
        <w:t>výše uvedených výdajů</w:t>
      </w:r>
      <w:r w:rsidR="00597B7A">
        <w:t xml:space="preserve"> je </w:t>
      </w:r>
      <w:r w:rsidR="00597B7A" w:rsidRPr="00B66111">
        <w:t>originál Návrhového listu pro cestu studenta.</w:t>
      </w:r>
    </w:p>
    <w:p w14:paraId="0B5B64B4" w14:textId="77777777" w:rsidR="00BD4D47" w:rsidRPr="00B66111" w:rsidRDefault="00BD4D47">
      <w:pPr>
        <w:pStyle w:val="Zkladntext"/>
      </w:pPr>
    </w:p>
    <w:p w14:paraId="4C33098F" w14:textId="77777777" w:rsidR="00BD4D47" w:rsidRPr="003061C7" w:rsidRDefault="006B471C" w:rsidP="003061C7">
      <w:pPr>
        <w:pStyle w:val="Zkladntext"/>
        <w:jc w:val="center"/>
        <w:rPr>
          <w:b/>
          <w:bCs/>
        </w:rPr>
      </w:pPr>
      <w:r w:rsidRPr="003061C7">
        <w:rPr>
          <w:b/>
          <w:bCs/>
        </w:rPr>
        <w:t>I</w:t>
      </w:r>
      <w:r w:rsidR="00BD4D47" w:rsidRPr="003061C7">
        <w:rPr>
          <w:b/>
          <w:bCs/>
        </w:rPr>
        <w:t>V.</w:t>
      </w:r>
    </w:p>
    <w:p w14:paraId="5243B088" w14:textId="41F18F36" w:rsidR="003061C7" w:rsidRPr="00BF7A2D" w:rsidRDefault="00BF7A2D" w:rsidP="00BF7A2D">
      <w:pPr>
        <w:pStyle w:val="Zkladntext"/>
      </w:pPr>
      <w:r>
        <w:t xml:space="preserve">Tato smlouva upravuje výhradně podmínky úhrady účelně a prokazatelně vynaložených výdajů spojených s účastí studenta na akci. Úhrada těchto výdajů nepředstavuje odměnu za práci ani náhradu mzdy, platu nebo odměny z pracovněprávního vztahu. </w:t>
      </w:r>
    </w:p>
    <w:p w14:paraId="195D695A" w14:textId="77777777" w:rsidR="003061C7" w:rsidRPr="00597B7A" w:rsidRDefault="003061C7">
      <w:pPr>
        <w:pStyle w:val="Zkladntext"/>
        <w:jc w:val="center"/>
        <w:rPr>
          <w:b/>
        </w:rPr>
      </w:pPr>
    </w:p>
    <w:p w14:paraId="638A8DA7" w14:textId="39409263" w:rsidR="003061C7" w:rsidRPr="003061C7" w:rsidRDefault="003061C7" w:rsidP="003061C7">
      <w:pPr>
        <w:pStyle w:val="Zkladntext"/>
        <w:jc w:val="center"/>
        <w:rPr>
          <w:b/>
          <w:bCs/>
        </w:rPr>
      </w:pPr>
      <w:r w:rsidRPr="003061C7">
        <w:rPr>
          <w:b/>
          <w:bCs/>
        </w:rPr>
        <w:t>V.</w:t>
      </w:r>
    </w:p>
    <w:p w14:paraId="49680775" w14:textId="08BB78F4" w:rsidR="00BD4D47" w:rsidRPr="00B66111" w:rsidRDefault="00BD4D47">
      <w:pPr>
        <w:pStyle w:val="Zkladntext"/>
      </w:pPr>
      <w:r w:rsidRPr="00B66111">
        <w:t>Tato</w:t>
      </w:r>
      <w:r w:rsidR="006B471C">
        <w:t xml:space="preserve"> smlouva je vyhotovena ve dvou vyhotoveních s platností originálu</w:t>
      </w:r>
      <w:r w:rsidRPr="00B66111">
        <w:t>, po jednom</w:t>
      </w:r>
      <w:r w:rsidR="006B471C">
        <w:t xml:space="preserve"> vyhotovení </w:t>
      </w:r>
      <w:r w:rsidRPr="00B66111">
        <w:t xml:space="preserve">pro každou smluvní stranu. Smlouva nabývá platnosti </w:t>
      </w:r>
      <w:r w:rsidR="006B471C">
        <w:t xml:space="preserve">a účinnosti </w:t>
      </w:r>
      <w:r w:rsidRPr="00B66111">
        <w:t>dnem podpisu oběma smluvními stranami.</w:t>
      </w:r>
    </w:p>
    <w:p w14:paraId="36F2ECBF" w14:textId="77777777" w:rsidR="00BD4D47" w:rsidRPr="00B66111" w:rsidRDefault="00BD4D47">
      <w:pPr>
        <w:pStyle w:val="Zkladntext"/>
      </w:pPr>
    </w:p>
    <w:p w14:paraId="20711BAD" w14:textId="77777777" w:rsidR="00BD4D47" w:rsidRPr="00B66111" w:rsidRDefault="00BD4D47">
      <w:pPr>
        <w:pStyle w:val="Zkladntext"/>
      </w:pPr>
    </w:p>
    <w:p w14:paraId="2E3F8FD8" w14:textId="77777777" w:rsidR="006B471C" w:rsidRDefault="006B471C">
      <w:pPr>
        <w:pStyle w:val="Zkladntext"/>
      </w:pPr>
    </w:p>
    <w:p w14:paraId="577E1CB2" w14:textId="77777777" w:rsidR="00BD4D47" w:rsidRPr="00B66111" w:rsidRDefault="00BD4D47">
      <w:pPr>
        <w:pStyle w:val="Zkladntext"/>
      </w:pPr>
      <w:r w:rsidRPr="00B66111">
        <w:t>Ve Zlíně dne:</w:t>
      </w:r>
      <w:r w:rsidR="008630D2">
        <w:t xml:space="preserve"> </w:t>
      </w:r>
      <w:permStart w:id="846077634" w:edGrp="everyone"/>
      <w:permEnd w:id="846077634"/>
    </w:p>
    <w:p w14:paraId="1C1FC098" w14:textId="77777777" w:rsidR="00BD4D47" w:rsidRPr="00B66111" w:rsidRDefault="00BD4D47">
      <w:pPr>
        <w:pStyle w:val="Zkladntext"/>
      </w:pPr>
    </w:p>
    <w:p w14:paraId="092C383A" w14:textId="77777777" w:rsidR="00BD4D47" w:rsidRPr="00B66111" w:rsidRDefault="00BD4D47">
      <w:pPr>
        <w:pStyle w:val="Zkladntext"/>
      </w:pPr>
    </w:p>
    <w:p w14:paraId="0075B49C" w14:textId="77777777" w:rsidR="00BD4D47" w:rsidRPr="00B66111" w:rsidRDefault="00BD4D47">
      <w:pPr>
        <w:pStyle w:val="Zkladntext"/>
      </w:pPr>
      <w:r w:rsidRPr="00B66111">
        <w:t>…………………………………….                                ………..………………………….</w:t>
      </w:r>
    </w:p>
    <w:p w14:paraId="3E9E663D" w14:textId="77777777" w:rsidR="00BD4D47" w:rsidRDefault="00BD4D47" w:rsidP="00F31296">
      <w:pPr>
        <w:jc w:val="both"/>
      </w:pPr>
      <w:r w:rsidRPr="00B66111">
        <w:t xml:space="preserve">            podpis děkana fakulty</w:t>
      </w:r>
      <w:r w:rsidRPr="00B66111">
        <w:tab/>
      </w:r>
      <w:r w:rsidRPr="00B66111">
        <w:tab/>
      </w:r>
      <w:r w:rsidRPr="00B66111">
        <w:tab/>
      </w:r>
      <w:r w:rsidRPr="00B66111">
        <w:tab/>
      </w:r>
      <w:r>
        <w:tab/>
        <w:t xml:space="preserve"> podpis studenta</w:t>
      </w:r>
    </w:p>
    <w:sectPr w:rsidR="00BD4D47" w:rsidSect="00BF7A2D">
      <w:headerReference w:type="default" r:id="rId11"/>
      <w:pgSz w:w="11906" w:h="16838"/>
      <w:pgMar w:top="1079" w:right="1417" w:bottom="993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bernatik" w:date="2026-10-01T09:41:00Z" w:initials="b">
    <w:p w14:paraId="09F6B031" w14:textId="77777777" w:rsidR="006A6236" w:rsidRDefault="006A6236" w:rsidP="006A6236">
      <w:pPr>
        <w:pStyle w:val="Textkomente"/>
      </w:pPr>
      <w:r>
        <w:rPr>
          <w:rStyle w:val="Odkaznakoment"/>
        </w:rPr>
        <w:annotationRef/>
      </w:r>
      <w:r>
        <w:t>Nadbytečné odrážky odstranit</w:t>
      </w:r>
    </w:p>
  </w:comment>
  <w:comment w:id="2" w:author="bernatik" w:date="2026-10-01T09:42:00Z" w:initials="b">
    <w:p w14:paraId="6EE6E56F" w14:textId="77777777" w:rsidR="006A6236" w:rsidRDefault="006A6236" w:rsidP="006A6236">
      <w:pPr>
        <w:pStyle w:val="Textkomente"/>
      </w:pPr>
      <w:r>
        <w:rPr>
          <w:rStyle w:val="Odkaznakoment"/>
        </w:rPr>
        <w:annotationRef/>
      </w:r>
      <w:r>
        <w:t>Do dalších výdajů nelze zahrnout stravné studentů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F6B031" w15:done="0"/>
  <w15:commentEx w15:paraId="6EE6E56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5C7101" w16cex:dateUtc="2026-10-01T07:41:00Z"/>
  <w16cex:commentExtensible w16cex:durableId="573BF8B3" w16cex:dateUtc="2026-10-01T0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F6B031" w16cid:durableId="4E5C7101"/>
  <w16cid:commentId w16cid:paraId="6EE6E56F" w16cid:durableId="573BF8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556A" w14:textId="77777777" w:rsidR="00D37058" w:rsidRDefault="00D37058">
      <w:r>
        <w:separator/>
      </w:r>
    </w:p>
  </w:endnote>
  <w:endnote w:type="continuationSeparator" w:id="0">
    <w:p w14:paraId="612AD5D8" w14:textId="77777777" w:rsidR="00D37058" w:rsidRDefault="00D3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9CA0" w14:textId="77777777" w:rsidR="00D37058" w:rsidRDefault="00D37058">
      <w:r>
        <w:separator/>
      </w:r>
    </w:p>
  </w:footnote>
  <w:footnote w:type="continuationSeparator" w:id="0">
    <w:p w14:paraId="70013468" w14:textId="77777777" w:rsidR="00D37058" w:rsidRDefault="00D3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6354" w14:textId="77777777" w:rsidR="00F31296" w:rsidRPr="00102AEE" w:rsidRDefault="00102AEE" w:rsidP="0020789B">
    <w:pPr>
      <w:pStyle w:val="Zhlav"/>
      <w:jc w:val="right"/>
      <w:rPr>
        <w:i/>
      </w:rPr>
    </w:pPr>
    <w:r w:rsidRPr="00102AEE">
      <w:rPr>
        <w:i/>
      </w:rP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87637"/>
    <w:multiLevelType w:val="hybridMultilevel"/>
    <w:tmpl w:val="C7F207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5374B"/>
    <w:multiLevelType w:val="hybridMultilevel"/>
    <w:tmpl w:val="3D427E12"/>
    <w:lvl w:ilvl="0" w:tplc="92C062D0">
      <w:start w:val="1"/>
      <w:numFmt w:val="decimal"/>
      <w:lvlText w:val="%1)"/>
      <w:lvlJc w:val="left"/>
      <w:pPr>
        <w:tabs>
          <w:tab w:val="num" w:pos="1069"/>
        </w:tabs>
        <w:ind w:left="1069" w:hanging="709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532B2E"/>
    <w:multiLevelType w:val="hybridMultilevel"/>
    <w:tmpl w:val="8A86AC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5744144">
    <w:abstractNumId w:val="1"/>
  </w:num>
  <w:num w:numId="2" w16cid:durableId="293566401">
    <w:abstractNumId w:val="2"/>
  </w:num>
  <w:num w:numId="3" w16cid:durableId="13160342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rnatik">
    <w15:presenceInfo w15:providerId="None" w15:userId="bernat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1B"/>
    <w:rsid w:val="00095C45"/>
    <w:rsid w:val="000B16FB"/>
    <w:rsid w:val="000B48EA"/>
    <w:rsid w:val="000C500A"/>
    <w:rsid w:val="000D40AF"/>
    <w:rsid w:val="000F4329"/>
    <w:rsid w:val="00102AEE"/>
    <w:rsid w:val="001650A3"/>
    <w:rsid w:val="0017291B"/>
    <w:rsid w:val="001B7E4F"/>
    <w:rsid w:val="001D2F46"/>
    <w:rsid w:val="001F2821"/>
    <w:rsid w:val="00206029"/>
    <w:rsid w:val="0020789B"/>
    <w:rsid w:val="002C1C56"/>
    <w:rsid w:val="002D2F4C"/>
    <w:rsid w:val="003061C7"/>
    <w:rsid w:val="00334D6F"/>
    <w:rsid w:val="003E06A7"/>
    <w:rsid w:val="004C2DFA"/>
    <w:rsid w:val="00522224"/>
    <w:rsid w:val="00566765"/>
    <w:rsid w:val="00597B7A"/>
    <w:rsid w:val="005B4508"/>
    <w:rsid w:val="006429F7"/>
    <w:rsid w:val="006A6236"/>
    <w:rsid w:val="006B471C"/>
    <w:rsid w:val="007744A2"/>
    <w:rsid w:val="00811C15"/>
    <w:rsid w:val="00827515"/>
    <w:rsid w:val="008471F8"/>
    <w:rsid w:val="008630D2"/>
    <w:rsid w:val="00865300"/>
    <w:rsid w:val="00891A36"/>
    <w:rsid w:val="008A252A"/>
    <w:rsid w:val="008B14BF"/>
    <w:rsid w:val="008C42E8"/>
    <w:rsid w:val="008F3292"/>
    <w:rsid w:val="008F58E7"/>
    <w:rsid w:val="009A5D8F"/>
    <w:rsid w:val="009C2BD5"/>
    <w:rsid w:val="009C3E2F"/>
    <w:rsid w:val="009E02D1"/>
    <w:rsid w:val="00A235EB"/>
    <w:rsid w:val="00A333C2"/>
    <w:rsid w:val="00A5629B"/>
    <w:rsid w:val="00A565C3"/>
    <w:rsid w:val="00AE6179"/>
    <w:rsid w:val="00B30A50"/>
    <w:rsid w:val="00B66111"/>
    <w:rsid w:val="00BA62A7"/>
    <w:rsid w:val="00BA78C2"/>
    <w:rsid w:val="00BD4D47"/>
    <w:rsid w:val="00BE0C70"/>
    <w:rsid w:val="00BF7A2D"/>
    <w:rsid w:val="00C43B2A"/>
    <w:rsid w:val="00CF0558"/>
    <w:rsid w:val="00CF07FB"/>
    <w:rsid w:val="00D34409"/>
    <w:rsid w:val="00D37058"/>
    <w:rsid w:val="00D44D9F"/>
    <w:rsid w:val="00D55952"/>
    <w:rsid w:val="00D5774D"/>
    <w:rsid w:val="00DB591D"/>
    <w:rsid w:val="00E351C9"/>
    <w:rsid w:val="00E50463"/>
    <w:rsid w:val="00EB50E6"/>
    <w:rsid w:val="00F31296"/>
    <w:rsid w:val="00FE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5FD15"/>
  <w15:docId w15:val="{318ECD79-E0DB-425E-9A6F-E60C98A0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AE617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rsid w:val="0017291B"/>
    <w:rPr>
      <w:sz w:val="16"/>
      <w:szCs w:val="16"/>
    </w:rPr>
  </w:style>
  <w:style w:type="paragraph" w:styleId="Textkomente">
    <w:name w:val="annotation text"/>
    <w:basedOn w:val="Normln"/>
    <w:link w:val="TextkomenteChar"/>
    <w:rsid w:val="0017291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7291B"/>
  </w:style>
  <w:style w:type="paragraph" w:styleId="Pedmtkomente">
    <w:name w:val="annotation subject"/>
    <w:basedOn w:val="Textkomente"/>
    <w:next w:val="Textkomente"/>
    <w:link w:val="PedmtkomenteChar"/>
    <w:rsid w:val="001729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7291B"/>
    <w:rPr>
      <w:b/>
      <w:bCs/>
    </w:rPr>
  </w:style>
  <w:style w:type="table" w:styleId="Mkatabulky">
    <w:name w:val="Table Grid"/>
    <w:basedOn w:val="Normlntabulka"/>
    <w:rsid w:val="00B66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F58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kova\Desktop\2015\formul&#225;&#345;e\eo\Smlouva_nepojmenovana_UTB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Smlouva_nepojmenovana_UTB</Template>
  <TotalTime>3</TotalTime>
  <Pages>2</Pages>
  <Words>302</Words>
  <Characters>1783</Characters>
  <Application>Microsoft Office Word</Application>
  <DocSecurity>4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UTB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Gabriela Daňková</dc:creator>
  <cp:lastModifiedBy>bernatik</cp:lastModifiedBy>
  <cp:revision>2</cp:revision>
  <cp:lastPrinted>2021-10-11T06:54:00Z</cp:lastPrinted>
  <dcterms:created xsi:type="dcterms:W3CDTF">2026-10-06T05:50:00Z</dcterms:created>
  <dcterms:modified xsi:type="dcterms:W3CDTF">2026-10-06T05:50:00Z</dcterms:modified>
</cp:coreProperties>
</file>